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210AC" w14:textId="4A12AD66" w:rsidR="00821C80" w:rsidRPr="00D3417C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D3417C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D3417C" w:rsidRPr="00D3417C">
        <w:rPr>
          <w:rFonts w:ascii="Arial Narrow" w:hAnsi="Arial Narrow" w:cs="Arial"/>
          <w:b w:val="0"/>
          <w:bCs/>
          <w:sz w:val="24"/>
        </w:rPr>
        <w:t>7</w:t>
      </w:r>
      <w:r w:rsidR="00F83B51" w:rsidRPr="00D3417C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D3417C" w14:paraId="74AAFACB" w14:textId="77777777" w:rsidTr="00CA5E56">
        <w:tc>
          <w:tcPr>
            <w:tcW w:w="2800" w:type="dxa"/>
          </w:tcPr>
          <w:p w14:paraId="34F67D36" w14:textId="77777777" w:rsidR="007524A3" w:rsidRPr="00D3417C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3417C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D3417C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14:paraId="6F2E5B94" w14:textId="77777777" w:rsidR="007524A3" w:rsidRPr="00D3417C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607C2A3C" w14:textId="77777777" w:rsidR="007524A3" w:rsidRPr="00D3417C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3417C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66D282D" w14:textId="77777777" w:rsidR="007524A3" w:rsidRPr="00D3417C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D3417C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D3417C">
              <w:rPr>
                <w:rFonts w:ascii="Arial Narrow" w:hAnsi="Arial Narrow"/>
              </w:rPr>
              <w:t xml:space="preserve"> </w:t>
            </w:r>
            <w:r w:rsidRPr="00D3417C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D3417C">
              <w:rPr>
                <w:rFonts w:ascii="Arial Narrow" w:hAnsi="Arial Narrow" w:cs="Arial"/>
                <w:bCs/>
                <w:sz w:val="18"/>
                <w:szCs w:val="18"/>
              </w:rPr>
              <w:t>CEiDG</w:t>
            </w:r>
            <w:proofErr w:type="spellEnd"/>
            <w:r w:rsidRPr="00D3417C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  <w:tr w:rsidR="007524A3" w:rsidRPr="00D3417C" w14:paraId="0003E756" w14:textId="77777777" w:rsidTr="00CA5E56">
        <w:tc>
          <w:tcPr>
            <w:tcW w:w="2800" w:type="dxa"/>
          </w:tcPr>
          <w:p w14:paraId="5E6443A4" w14:textId="77777777" w:rsidR="007524A3" w:rsidRPr="00D3417C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3417C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4783DB32" w14:textId="77777777" w:rsidR="00CA5E56" w:rsidRPr="00D3417C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87CE73B" w14:textId="77777777" w:rsidR="00CA5E56" w:rsidRPr="00D3417C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3417C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ABF82A5" w14:textId="77777777" w:rsidR="007524A3" w:rsidRPr="00D3417C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D3417C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D3417C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D3417C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30CE773B" w14:textId="77777777" w:rsidR="007524A3" w:rsidRPr="00D3417C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84"/>
      </w:tblGrid>
      <w:tr w:rsidR="00CA5E56" w:rsidRPr="00D3417C" w14:paraId="2F83637A" w14:textId="77777777" w:rsidTr="00CA5E56">
        <w:tc>
          <w:tcPr>
            <w:tcW w:w="14034" w:type="dxa"/>
            <w:shd w:val="clear" w:color="auto" w:fill="F2F2F2"/>
          </w:tcPr>
          <w:p w14:paraId="7BC0D39F" w14:textId="77777777" w:rsidR="00CA5E56" w:rsidRPr="00D3417C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3417C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5E8BFFFB" w14:textId="77777777" w:rsidR="00CA5E56" w:rsidRPr="00D3417C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3417C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5"/>
        <w:gridCol w:w="11639"/>
      </w:tblGrid>
      <w:tr w:rsidR="00CA5E56" w:rsidRPr="00D3417C" w14:paraId="77337D45" w14:textId="77777777" w:rsidTr="00CA5E56">
        <w:tc>
          <w:tcPr>
            <w:tcW w:w="2268" w:type="dxa"/>
          </w:tcPr>
          <w:p w14:paraId="3BE83705" w14:textId="77777777" w:rsidR="00CA5E56" w:rsidRPr="00D3417C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417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14:paraId="569397CD" w14:textId="4352205E" w:rsidR="00CA5E56" w:rsidRPr="00D3417C" w:rsidRDefault="00D3417C" w:rsidP="00D3417C">
            <w:pPr>
              <w:pStyle w:val="Tekstpodstawowy2"/>
              <w:spacing w:line="360" w:lineRule="auto"/>
              <w:rPr>
                <w:rFonts w:ascii="Arial Narrow" w:hAnsi="Arial Narrow"/>
                <w:b/>
                <w:szCs w:val="24"/>
              </w:rPr>
            </w:pPr>
            <w:r w:rsidRPr="00D3417C">
              <w:rPr>
                <w:rFonts w:ascii="Arial Narrow" w:hAnsi="Arial Narrow"/>
                <w:b/>
                <w:szCs w:val="24"/>
              </w:rPr>
              <w:t>Wykonanie dokumentacji projektowo-kosztorysowej wraz z ekspertyzą dla zadania pn.: Przebudowa pomieszczeń piwnicznych w budynku nr 6 wraz z autonomicznym wyjściem w celu dostosowania ich do wymagań dla Miejsca Doraźnego Schronienia (MDS)</w:t>
            </w:r>
          </w:p>
        </w:tc>
      </w:tr>
      <w:tr w:rsidR="00CA0DE3" w:rsidRPr="00D3417C" w14:paraId="6F067938" w14:textId="77777777" w:rsidTr="004A73CD">
        <w:tc>
          <w:tcPr>
            <w:tcW w:w="2268" w:type="dxa"/>
          </w:tcPr>
          <w:p w14:paraId="0D59AC31" w14:textId="77777777" w:rsidR="00CA0DE3" w:rsidRPr="00D3417C" w:rsidRDefault="00CA0DE3" w:rsidP="004A73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3417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14:paraId="442F8B79" w14:textId="3980A5D8" w:rsidR="00CA0DE3" w:rsidRPr="00D3417C" w:rsidRDefault="00D3417C" w:rsidP="00D3417C">
            <w:pPr>
              <w:tabs>
                <w:tab w:val="center" w:pos="4536"/>
                <w:tab w:val="right" w:pos="9072"/>
              </w:tabs>
              <w:spacing w:before="120"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t>107/2026</w:t>
            </w:r>
          </w:p>
        </w:tc>
      </w:tr>
    </w:tbl>
    <w:p w14:paraId="6665587F" w14:textId="77777777" w:rsidR="0060654D" w:rsidRPr="00D3417C" w:rsidRDefault="00CA0DE3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3417C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D3417C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D3417C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D3417C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D3417C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D3417C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D3417C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D3417C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D3417C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D3417C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D3417C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D3417C" w14:paraId="277A47AA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5900E36A" w14:textId="77777777" w:rsidR="00173417" w:rsidRPr="00D3417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3417C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2214D33" w14:textId="77777777" w:rsidR="00173417" w:rsidRPr="00D3417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3417C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229B6263" w14:textId="77777777" w:rsidR="00173417" w:rsidRPr="00D3417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3417C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3E1A4708" w14:textId="77777777" w:rsidR="00173417" w:rsidRPr="00D3417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3417C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1123DA4C" w14:textId="77777777" w:rsidR="00173417" w:rsidRPr="00D3417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3417C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D3417C" w14:paraId="4009C876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191C0520" w14:textId="77777777" w:rsidR="00173417" w:rsidRPr="00D3417C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62FD5139" w14:textId="77777777" w:rsidR="00173417" w:rsidRPr="00D3417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2B21E52E" w14:textId="77777777" w:rsidR="00173417" w:rsidRPr="00D3417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4E61D7A6" w14:textId="77777777" w:rsidR="00173417" w:rsidRPr="00D3417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1A9ACF27" w14:textId="77777777" w:rsidR="00173417" w:rsidRPr="00D3417C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3417C" w14:paraId="5B040A97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25C20AC" w14:textId="77777777" w:rsidR="00173417" w:rsidRPr="00D3417C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335E3D1A" w14:textId="77777777" w:rsidR="00173417" w:rsidRPr="00D3417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415AE763" w14:textId="77777777" w:rsidR="00173417" w:rsidRPr="00D3417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576B8BBE" w14:textId="77777777" w:rsidR="00173417" w:rsidRPr="00D3417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53DCDC80" w14:textId="77777777" w:rsidR="00173417" w:rsidRPr="00D3417C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3417C" w14:paraId="5602829D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51738DE" w14:textId="77777777" w:rsidR="00173417" w:rsidRPr="00D3417C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26ED79B6" w14:textId="77777777" w:rsidR="00173417" w:rsidRPr="00D3417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7F630584" w14:textId="77777777" w:rsidR="00173417" w:rsidRPr="00D3417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14D7A752" w14:textId="77777777" w:rsidR="00173417" w:rsidRPr="00D3417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303AACC3" w14:textId="77777777" w:rsidR="00173417" w:rsidRPr="00D3417C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3959AFB4" w14:textId="77777777" w:rsidR="00121B8A" w:rsidRPr="00D3417C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D3417C" w14:paraId="081ACA68" w14:textId="77777777" w:rsidTr="009160CE">
        <w:tc>
          <w:tcPr>
            <w:tcW w:w="6237" w:type="dxa"/>
          </w:tcPr>
          <w:p w14:paraId="40B67118" w14:textId="77777777" w:rsidR="00121B8A" w:rsidRPr="00D3417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321D845B" w14:textId="77777777" w:rsidR="00121B8A" w:rsidRPr="00D3417C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D3417C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D3417C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D3417C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316B5A58" w14:textId="77777777" w:rsidR="00121B8A" w:rsidRPr="00D3417C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3417C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D3417C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</w:tcPr>
          <w:p w14:paraId="7E75C026" w14:textId="77777777" w:rsidR="00121B8A" w:rsidRPr="00D3417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06597E60" w14:textId="77777777" w:rsidR="00121B8A" w:rsidRPr="00D3417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D3417C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D3417C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D3417C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3251D310" w14:textId="77777777" w:rsidR="00121B8A" w:rsidRPr="00D3417C" w:rsidRDefault="00121B8A" w:rsidP="00CA0DE3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3417C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CA0DE3" w:rsidRPr="00D3417C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3417C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06D3B719" w14:textId="77777777" w:rsidR="00821C80" w:rsidRPr="00D3417C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D3417C" w:rsidSect="00AE3F9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C985F" w14:textId="77777777" w:rsidR="00C93A53" w:rsidRDefault="00C93A53">
      <w:r>
        <w:separator/>
      </w:r>
    </w:p>
  </w:endnote>
  <w:endnote w:type="continuationSeparator" w:id="0">
    <w:p w14:paraId="47DF96CE" w14:textId="77777777" w:rsidR="00C93A53" w:rsidRDefault="00C9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C83AE" w14:textId="77777777" w:rsidR="00821C80" w:rsidRDefault="001971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04A01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26723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EB6D74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1971E5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1971E5">
      <w:rPr>
        <w:rStyle w:val="Numerstrony"/>
        <w:rFonts w:ascii="Arial" w:hAnsi="Arial"/>
        <w:sz w:val="18"/>
      </w:rPr>
      <w:fldChar w:fldCharType="separate"/>
    </w:r>
    <w:r w:rsidR="00DF1993">
      <w:rPr>
        <w:rStyle w:val="Numerstrony"/>
        <w:rFonts w:ascii="Arial" w:hAnsi="Arial"/>
        <w:noProof/>
        <w:sz w:val="18"/>
      </w:rPr>
      <w:t>1</w:t>
    </w:r>
    <w:r w:rsidR="001971E5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1971E5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1971E5">
      <w:rPr>
        <w:rStyle w:val="Numerstrony"/>
        <w:rFonts w:ascii="Arial" w:hAnsi="Arial"/>
        <w:sz w:val="18"/>
      </w:rPr>
      <w:fldChar w:fldCharType="separate"/>
    </w:r>
    <w:r w:rsidR="00DF1993">
      <w:rPr>
        <w:rStyle w:val="Numerstrony"/>
        <w:rFonts w:ascii="Arial" w:hAnsi="Arial"/>
        <w:noProof/>
        <w:sz w:val="18"/>
      </w:rPr>
      <w:t>2</w:t>
    </w:r>
    <w:r w:rsidR="001971E5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0A9C7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ADEE10" w14:textId="77777777" w:rsidR="00821C80" w:rsidRDefault="00821C80">
    <w:pPr>
      <w:pStyle w:val="Stopka"/>
      <w:tabs>
        <w:tab w:val="clear" w:pos="4536"/>
      </w:tabs>
      <w:jc w:val="center"/>
    </w:pPr>
  </w:p>
  <w:p w14:paraId="7F92D38B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971E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971E5">
      <w:rPr>
        <w:rStyle w:val="Numerstrony"/>
      </w:rPr>
      <w:fldChar w:fldCharType="separate"/>
    </w:r>
    <w:r>
      <w:rPr>
        <w:rStyle w:val="Numerstrony"/>
        <w:noProof/>
      </w:rPr>
      <w:t>1</w:t>
    </w:r>
    <w:r w:rsidR="001971E5">
      <w:rPr>
        <w:rStyle w:val="Numerstrony"/>
      </w:rPr>
      <w:fldChar w:fldCharType="end"/>
    </w:r>
    <w:r>
      <w:rPr>
        <w:rStyle w:val="Numerstrony"/>
      </w:rPr>
      <w:t>/</w:t>
    </w:r>
    <w:r w:rsidR="001971E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971E5">
      <w:rPr>
        <w:rStyle w:val="Numerstrony"/>
      </w:rPr>
      <w:fldChar w:fldCharType="separate"/>
    </w:r>
    <w:r w:rsidR="00533DC3">
      <w:rPr>
        <w:rStyle w:val="Numerstrony"/>
        <w:noProof/>
      </w:rPr>
      <w:t>2</w:t>
    </w:r>
    <w:r w:rsidR="001971E5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A96FE" w14:textId="77777777" w:rsidR="00C93A53" w:rsidRDefault="00C93A53">
      <w:r>
        <w:separator/>
      </w:r>
    </w:p>
  </w:footnote>
  <w:footnote w:type="continuationSeparator" w:id="0">
    <w:p w14:paraId="1189A77E" w14:textId="77777777" w:rsidR="00C93A53" w:rsidRDefault="00C9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9533B" w14:textId="49C818FE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D3417C">
      <w:rPr>
        <w:rFonts w:ascii="Arial" w:hAnsi="Arial" w:cs="Arial"/>
      </w:rPr>
      <w:t>107/2026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CA79F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DE3"/>
    <w:rsid w:val="00046268"/>
    <w:rsid w:val="001174D3"/>
    <w:rsid w:val="00121B8A"/>
    <w:rsid w:val="00150D7E"/>
    <w:rsid w:val="00167DCC"/>
    <w:rsid w:val="00173417"/>
    <w:rsid w:val="001971E5"/>
    <w:rsid w:val="00380BF5"/>
    <w:rsid w:val="004E070D"/>
    <w:rsid w:val="00533DC3"/>
    <w:rsid w:val="0060654D"/>
    <w:rsid w:val="00691359"/>
    <w:rsid w:val="007064BA"/>
    <w:rsid w:val="007524A3"/>
    <w:rsid w:val="00771188"/>
    <w:rsid w:val="00821C80"/>
    <w:rsid w:val="00861259"/>
    <w:rsid w:val="009160CE"/>
    <w:rsid w:val="00925122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3A53"/>
    <w:rsid w:val="00C97A27"/>
    <w:rsid w:val="00CA0DE3"/>
    <w:rsid w:val="00CA5E56"/>
    <w:rsid w:val="00D3417C"/>
    <w:rsid w:val="00D43571"/>
    <w:rsid w:val="00D52F5E"/>
    <w:rsid w:val="00DF1993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79CA8E"/>
  <w15:docId w15:val="{E65A799B-1B17-4781-A59B-E28E9D914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71E5"/>
  </w:style>
  <w:style w:type="paragraph" w:styleId="Nagwek1">
    <w:name w:val="heading 1"/>
    <w:basedOn w:val="Normalny"/>
    <w:next w:val="Normalny"/>
    <w:qFormat/>
    <w:rsid w:val="001971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971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1971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1971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971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971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71E5"/>
  </w:style>
  <w:style w:type="character" w:styleId="Odwoaniedokomentarza">
    <w:name w:val="annotation reference"/>
    <w:semiHidden/>
    <w:rsid w:val="001971E5"/>
    <w:rPr>
      <w:sz w:val="16"/>
    </w:rPr>
  </w:style>
  <w:style w:type="paragraph" w:styleId="Tekstkomentarza">
    <w:name w:val="annotation text"/>
    <w:basedOn w:val="Normalny"/>
    <w:semiHidden/>
    <w:rsid w:val="001971E5"/>
  </w:style>
  <w:style w:type="paragraph" w:styleId="Tytu">
    <w:name w:val="Title"/>
    <w:basedOn w:val="Normalny"/>
    <w:qFormat/>
    <w:rsid w:val="001971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1971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link w:val="Tekstpodstawowy2Znak"/>
    <w:rsid w:val="001971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rsid w:val="00D3417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2000-12-12T16:01:00Z</cp:lastPrinted>
  <dcterms:created xsi:type="dcterms:W3CDTF">2026-09-06T09:32:00Z</dcterms:created>
  <dcterms:modified xsi:type="dcterms:W3CDTF">2026-09-06T09:35:00Z</dcterms:modified>
</cp:coreProperties>
</file>