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2B212E" w14:textId="143A9D78" w:rsidR="00A2540E" w:rsidRPr="00875BA1" w:rsidRDefault="00A2540E" w:rsidP="00A2540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75BA1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807AF0" w:rsidRPr="00875BA1">
        <w:rPr>
          <w:rFonts w:ascii="Arial Narrow" w:eastAsia="Times New Roman" w:hAnsi="Arial Narrow" w:cs="Arial"/>
          <w:bCs/>
          <w:sz w:val="24"/>
          <w:szCs w:val="20"/>
          <w:lang w:eastAsia="pl-PL"/>
        </w:rPr>
        <w:t>6</w:t>
      </w:r>
      <w:r w:rsidRPr="00875BA1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2540E" w:rsidRPr="00875BA1" w14:paraId="1C4A9151" w14:textId="77777777" w:rsidTr="009B1625">
        <w:tc>
          <w:tcPr>
            <w:tcW w:w="2800" w:type="dxa"/>
          </w:tcPr>
          <w:p w14:paraId="69A4AA3D" w14:textId="77777777" w:rsidR="00A2540E" w:rsidRPr="00875BA1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75BA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75BA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D23DFC4" w14:textId="77777777" w:rsidR="00A2540E" w:rsidRPr="00875BA1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44C5AD7" w14:textId="77777777" w:rsidR="00A2540E" w:rsidRPr="00875BA1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75BA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045AEAA" w14:textId="77777777" w:rsidR="00A2540E" w:rsidRPr="00875BA1" w:rsidRDefault="00A2540E" w:rsidP="00A2540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75BA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75BA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75BA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2540E" w:rsidRPr="00875BA1" w14:paraId="4B8C9F03" w14:textId="77777777" w:rsidTr="009B1625">
        <w:tc>
          <w:tcPr>
            <w:tcW w:w="2800" w:type="dxa"/>
          </w:tcPr>
          <w:p w14:paraId="73B596EE" w14:textId="77777777" w:rsidR="00A2540E" w:rsidRPr="00875BA1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75BA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86C25BE" w14:textId="77777777" w:rsidR="00A2540E" w:rsidRPr="00875BA1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7F0B87A" w14:textId="77777777" w:rsidR="00A2540E" w:rsidRPr="00875BA1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75BA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8E1DA9E" w14:textId="77777777" w:rsidR="00A2540E" w:rsidRPr="00875BA1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75BA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75BA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75BA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CBD1818" w14:textId="77777777" w:rsidR="0057252E" w:rsidRPr="00875BA1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875BA1" w14:paraId="7D992F1C" w14:textId="77777777" w:rsidTr="0036631E">
        <w:tc>
          <w:tcPr>
            <w:tcW w:w="9104" w:type="dxa"/>
            <w:shd w:val="clear" w:color="auto" w:fill="F2F2F2"/>
          </w:tcPr>
          <w:p w14:paraId="2D52410A" w14:textId="77777777" w:rsidR="00A2540E" w:rsidRPr="00875BA1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75BA1">
              <w:rPr>
                <w:rFonts w:ascii="Arial Narrow" w:hAnsi="Arial Narrow" w:cs="Arial"/>
                <w:b/>
                <w:sz w:val="24"/>
                <w:szCs w:val="24"/>
              </w:rPr>
              <w:t>WYKAZ CZ</w:t>
            </w:r>
            <w:r w:rsidRPr="00875BA1">
              <w:rPr>
                <w:rFonts w:ascii="Arial Narrow" w:eastAsia="TimesNewRoman" w:hAnsi="Arial Narrow" w:cs="Arial"/>
                <w:b/>
                <w:sz w:val="24"/>
                <w:szCs w:val="24"/>
              </w:rPr>
              <w:t>ĘŚ</w:t>
            </w:r>
            <w:r w:rsidRPr="00875BA1">
              <w:rPr>
                <w:rFonts w:ascii="Arial Narrow" w:hAnsi="Arial Narrow" w:cs="Arial"/>
                <w:b/>
                <w:sz w:val="24"/>
                <w:szCs w:val="24"/>
              </w:rPr>
              <w:t xml:space="preserve">CI ZAMÓWIENIA, KTÓRYCH WYKONANIE </w:t>
            </w:r>
          </w:p>
          <w:p w14:paraId="4795DAE6" w14:textId="77777777" w:rsidR="0057252E" w:rsidRPr="00875BA1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75BA1">
              <w:rPr>
                <w:rFonts w:ascii="Arial Narrow" w:hAnsi="Arial Narrow" w:cs="Arial"/>
                <w:b/>
                <w:sz w:val="24"/>
                <w:szCs w:val="24"/>
              </w:rPr>
              <w:t>WYKONAWCA ZAMIERZA POWIERZY</w:t>
            </w:r>
            <w:r w:rsidRPr="00875BA1">
              <w:rPr>
                <w:rFonts w:ascii="Arial Narrow" w:eastAsia="TimesNewRoman" w:hAnsi="Arial Narrow" w:cs="Arial"/>
                <w:b/>
                <w:sz w:val="24"/>
                <w:szCs w:val="24"/>
              </w:rPr>
              <w:t xml:space="preserve">Ć </w:t>
            </w:r>
            <w:r w:rsidRPr="00875BA1">
              <w:rPr>
                <w:rFonts w:ascii="Arial Narrow" w:hAnsi="Arial Narrow" w:cs="Arial"/>
                <w:b/>
                <w:sz w:val="24"/>
                <w:szCs w:val="24"/>
              </w:rPr>
              <w:t>PODWYKONAWCOM</w:t>
            </w:r>
          </w:p>
          <w:p w14:paraId="5AFB8138" w14:textId="77777777" w:rsidR="00A2540E" w:rsidRPr="00875BA1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 Narrow" w:hAnsi="Arial Narrow" w:cs="Arial"/>
                <w:b/>
                <w:i/>
                <w:iCs/>
                <w:color w:val="0070C0"/>
                <w:sz w:val="20"/>
                <w:szCs w:val="20"/>
              </w:rPr>
            </w:pPr>
            <w:r w:rsidRPr="00875BA1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>UWAGA!</w:t>
            </w:r>
            <w:r w:rsidR="008B745A" w:rsidRPr="00875BA1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 xml:space="preserve"> </w:t>
            </w:r>
            <w:r w:rsidRPr="00875BA1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Wykonawca jest zobowiązany do wypełnienia i dołączenia niniejszego </w:t>
            </w:r>
            <w:r w:rsidR="008B745A" w:rsidRPr="00875BA1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>dokumentu</w:t>
            </w:r>
            <w:r w:rsidRPr="00875BA1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 do składanej oferty tylko w przypadku, gdy powierzy wykonanie części zamówienia Podwykonawcom</w:t>
            </w:r>
          </w:p>
        </w:tc>
      </w:tr>
    </w:tbl>
    <w:p w14:paraId="78B14958" w14:textId="77777777" w:rsidR="00A2540E" w:rsidRPr="00875BA1" w:rsidRDefault="00A2540E" w:rsidP="00A2540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75BA1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2540E" w:rsidRPr="00875BA1" w14:paraId="0CC61119" w14:textId="77777777" w:rsidTr="009B1625">
        <w:tc>
          <w:tcPr>
            <w:tcW w:w="2269" w:type="dxa"/>
          </w:tcPr>
          <w:p w14:paraId="44579EB1" w14:textId="77777777" w:rsidR="00A2540E" w:rsidRPr="00875BA1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75BA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06FD187" w14:textId="4FEF0742" w:rsidR="00A2540E" w:rsidRPr="00875BA1" w:rsidRDefault="00807AF0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75BA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Wykonanie dokumentacji projektowo-kosztorysowej wraz z ekspertyzą dla zadania pn.: Przebudowa pomieszczeń piwnicznych w budynku nr 6 wraz z autonomicznym wyjściem w celu dostosowania ich do wymagań dla Miejsca Doraźnego Schronienia (MDS)</w:t>
            </w:r>
            <w:r w:rsidR="00A2540E" w:rsidRPr="00875BA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07AF0" w:rsidRPr="00875BA1" w14:paraId="0DF4CD2E" w14:textId="77777777" w:rsidTr="008168D9">
        <w:tc>
          <w:tcPr>
            <w:tcW w:w="2269" w:type="dxa"/>
          </w:tcPr>
          <w:p w14:paraId="0DC8D86E" w14:textId="77777777" w:rsidR="00807AF0" w:rsidRPr="00875BA1" w:rsidRDefault="00807AF0" w:rsidP="008168D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75BA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D23B572" w14:textId="592536C7" w:rsidR="00807AF0" w:rsidRPr="00875BA1" w:rsidRDefault="00807AF0" w:rsidP="008168D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75BA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107/2026</w:t>
            </w:r>
          </w:p>
        </w:tc>
      </w:tr>
    </w:tbl>
    <w:p w14:paraId="5E212E84" w14:textId="49B2A4CD" w:rsidR="008F2498" w:rsidRPr="00875BA1" w:rsidRDefault="00807AF0" w:rsidP="00A2540E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75BA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A2540E" w:rsidRPr="00875BA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875BA1">
        <w:rPr>
          <w:rFonts w:ascii="Arial Narrow" w:eastAsia="Times New Roman" w:hAnsi="Arial Narrow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A2540E" w:rsidRPr="00875BA1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A2540E" w:rsidRPr="00875BA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oświadczam(y)</w:t>
      </w:r>
      <w:r w:rsidR="00A2540E" w:rsidRPr="00875BA1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, iż </w:t>
      </w:r>
      <w:r w:rsidR="00A56A6F" w:rsidRPr="00875BA1">
        <w:rPr>
          <w:rFonts w:ascii="Arial Narrow" w:hAnsi="Arial Narrow" w:cs="Arial"/>
          <w:sz w:val="24"/>
          <w:szCs w:val="24"/>
        </w:rPr>
        <w:t>w przedmiot</w:t>
      </w:r>
      <w:r w:rsidR="00E631B6" w:rsidRPr="00875BA1">
        <w:rPr>
          <w:rFonts w:ascii="Arial Narrow" w:hAnsi="Arial Narrow" w:cs="Arial"/>
          <w:sz w:val="24"/>
          <w:szCs w:val="24"/>
        </w:rPr>
        <w:t xml:space="preserve">owym postępowaniu </w:t>
      </w:r>
      <w:r w:rsidR="005A0158" w:rsidRPr="00875BA1">
        <w:rPr>
          <w:rFonts w:ascii="Arial Narrow" w:hAnsi="Arial Narrow" w:cs="Arial"/>
          <w:sz w:val="24"/>
          <w:szCs w:val="24"/>
        </w:rPr>
        <w:t>zamierzamy powierzyć Podwykonawcom wykonanie następujących</w:t>
      </w:r>
      <w:r w:rsidR="00A56A6F" w:rsidRPr="00875BA1">
        <w:rPr>
          <w:rFonts w:ascii="Arial Narrow" w:hAnsi="Arial Narrow" w:cs="Arial"/>
          <w:sz w:val="24"/>
          <w:szCs w:val="24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3260"/>
      </w:tblGrid>
      <w:tr w:rsidR="00A2540E" w:rsidRPr="00875BA1" w14:paraId="7584365C" w14:textId="77777777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A0267FA" w14:textId="77777777" w:rsidR="00A2540E" w:rsidRPr="00875BA1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75BA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95BBC7D" w14:textId="77777777" w:rsidR="00A2540E" w:rsidRPr="00875BA1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75BA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F5AB2A5" w14:textId="77777777" w:rsidR="00A2540E" w:rsidRPr="00875BA1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75BA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Podwykonawcy</w:t>
            </w:r>
          </w:p>
        </w:tc>
      </w:tr>
      <w:tr w:rsidR="00A2540E" w:rsidRPr="00875BA1" w14:paraId="013C3737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66021" w14:textId="77777777" w:rsidR="00A2540E" w:rsidRPr="00875BA1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2C3CF" w14:textId="77777777" w:rsidR="00A2540E" w:rsidRPr="00875BA1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E8C60" w14:textId="77777777" w:rsidR="00A2540E" w:rsidRPr="00875BA1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A2540E" w:rsidRPr="00875BA1" w14:paraId="7CBFD0C5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EE1AA" w14:textId="77777777" w:rsidR="00A2540E" w:rsidRPr="00875BA1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428CE" w14:textId="77777777" w:rsidR="00A2540E" w:rsidRPr="00875BA1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E1105" w14:textId="77777777" w:rsidR="00A2540E" w:rsidRPr="00875BA1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65B9123F" w14:textId="77777777" w:rsidR="008B745A" w:rsidRPr="00875BA1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B745A" w:rsidRPr="00875BA1" w14:paraId="7778E21F" w14:textId="77777777" w:rsidTr="009B1625">
        <w:tc>
          <w:tcPr>
            <w:tcW w:w="2660" w:type="dxa"/>
          </w:tcPr>
          <w:p w14:paraId="07FDDE52" w14:textId="77777777" w:rsidR="008B745A" w:rsidRPr="00875BA1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146A4B1" w14:textId="77777777" w:rsidR="008B745A" w:rsidRPr="00875BA1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75BA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E28D6EA" w14:textId="77777777" w:rsidR="008B745A" w:rsidRPr="00875BA1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75BA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FC9CD2F" w14:textId="77777777" w:rsidR="008B745A" w:rsidRPr="00875BA1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BD17FC7" w14:textId="77777777" w:rsidR="008B745A" w:rsidRPr="00875BA1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75BA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F1FF14D" w14:textId="3F65D00D" w:rsidR="008B745A" w:rsidRPr="00875BA1" w:rsidRDefault="008B745A" w:rsidP="008B74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75BA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807AF0" w:rsidRPr="00875BA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75BA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387C694" w14:textId="77777777" w:rsidR="00025386" w:rsidRPr="00875BA1" w:rsidRDefault="00025386" w:rsidP="008B745A">
      <w:pPr>
        <w:spacing w:after="0"/>
        <w:rPr>
          <w:rFonts w:ascii="Arial Narrow" w:hAnsi="Arial Narrow" w:cs="Arial"/>
          <w:sz w:val="18"/>
          <w:szCs w:val="18"/>
        </w:rPr>
      </w:pPr>
    </w:p>
    <w:sectPr w:rsidR="00025386" w:rsidRPr="00875BA1" w:rsidSect="00A254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44F20" w14:textId="77777777" w:rsidR="00FD4E42" w:rsidRDefault="00FD4E42" w:rsidP="00025386">
      <w:pPr>
        <w:spacing w:after="0" w:line="240" w:lineRule="auto"/>
      </w:pPr>
      <w:r>
        <w:separator/>
      </w:r>
    </w:p>
  </w:endnote>
  <w:endnote w:type="continuationSeparator" w:id="0">
    <w:p w14:paraId="7224578A" w14:textId="77777777" w:rsidR="00FD4E42" w:rsidRDefault="00FD4E4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B4A7B" w14:textId="77777777" w:rsidR="00807AF0" w:rsidRDefault="00807A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94DFA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9DDA1C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C91502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DBDBED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72B2C" w14:textId="77777777" w:rsidR="00807AF0" w:rsidRDefault="00807A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E5086" w14:textId="77777777" w:rsidR="00FD4E42" w:rsidRDefault="00FD4E42" w:rsidP="00025386">
      <w:pPr>
        <w:spacing w:after="0" w:line="240" w:lineRule="auto"/>
      </w:pPr>
      <w:r>
        <w:separator/>
      </w:r>
    </w:p>
  </w:footnote>
  <w:footnote w:type="continuationSeparator" w:id="0">
    <w:p w14:paraId="2340A15A" w14:textId="77777777" w:rsidR="00FD4E42" w:rsidRDefault="00FD4E4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0EC84" w14:textId="77777777" w:rsidR="00807AF0" w:rsidRDefault="00807A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B426D" w14:textId="77777777" w:rsidR="00807AF0" w:rsidRDefault="00807A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AB05A" w14:textId="77777777" w:rsidR="00807AF0" w:rsidRDefault="00807A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71A0"/>
    <w:rsid w:val="00025386"/>
    <w:rsid w:val="00101B40"/>
    <w:rsid w:val="001C2314"/>
    <w:rsid w:val="001D71A0"/>
    <w:rsid w:val="0036631E"/>
    <w:rsid w:val="003C30EF"/>
    <w:rsid w:val="005428E4"/>
    <w:rsid w:val="005624D8"/>
    <w:rsid w:val="005657EB"/>
    <w:rsid w:val="0057252E"/>
    <w:rsid w:val="005A0158"/>
    <w:rsid w:val="0069796D"/>
    <w:rsid w:val="00807AF0"/>
    <w:rsid w:val="00875BA1"/>
    <w:rsid w:val="008B745A"/>
    <w:rsid w:val="008E405A"/>
    <w:rsid w:val="008F2498"/>
    <w:rsid w:val="009B1625"/>
    <w:rsid w:val="00A2540E"/>
    <w:rsid w:val="00A56A6F"/>
    <w:rsid w:val="00D55FC4"/>
    <w:rsid w:val="00E631B6"/>
    <w:rsid w:val="00F16E93"/>
    <w:rsid w:val="00F96483"/>
    <w:rsid w:val="00FB7BA7"/>
    <w:rsid w:val="00FD4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E3C81E"/>
  <w15:chartTrackingRefBased/>
  <w15:docId w15:val="{BF94D529-86D7-4629-B6E1-CB321D18C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2026-09-06T08:56:00Z</dcterms:created>
  <dcterms:modified xsi:type="dcterms:W3CDTF">2026-09-06T08:56:00Z</dcterms:modified>
</cp:coreProperties>
</file>