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277CF" w14:textId="152BF3C1" w:rsidR="00025386" w:rsidRPr="00D73F29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D73F2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D720F" w:rsidRPr="00D73F29">
        <w:rPr>
          <w:rFonts w:ascii="Arial Narrow" w:hAnsi="Arial Narrow" w:cs="Arial"/>
          <w:bCs/>
          <w:i w:val="0"/>
          <w:szCs w:val="24"/>
        </w:rPr>
        <w:t>3</w:t>
      </w:r>
      <w:r w:rsidR="007666D6" w:rsidRPr="00D73F29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D73F29" w14:paraId="57B1C07B" w14:textId="77777777" w:rsidTr="00467CA2">
        <w:tc>
          <w:tcPr>
            <w:tcW w:w="2800" w:type="dxa"/>
          </w:tcPr>
          <w:p w14:paraId="0AEB2CD9" w14:textId="77777777" w:rsidR="00D520D3" w:rsidRPr="00D73F29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73F29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D73F2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B2442D7" w14:textId="77777777" w:rsidR="00D520D3" w:rsidRPr="00D73F2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9253348" w14:textId="77777777" w:rsidR="00D520D3" w:rsidRPr="00D73F2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73F2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32D30B0" w14:textId="77777777" w:rsidR="00D520D3" w:rsidRPr="00D73F29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73F2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73F2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73F2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D73F29" w14:paraId="22D256C2" w14:textId="77777777" w:rsidTr="00467CA2">
        <w:tc>
          <w:tcPr>
            <w:tcW w:w="2800" w:type="dxa"/>
          </w:tcPr>
          <w:p w14:paraId="593201C7" w14:textId="77777777" w:rsidR="00D520D3" w:rsidRPr="00D73F29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73F2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E7B19FD" w14:textId="77777777" w:rsidR="00D520D3" w:rsidRPr="00D73F2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3A0F1EE" w14:textId="77777777" w:rsidR="00D520D3" w:rsidRPr="00D73F2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73F2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06DE40B" w14:textId="77777777" w:rsidR="00D520D3" w:rsidRPr="00D73F29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73F2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73F29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D73F2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A57255E" w14:textId="77777777" w:rsidR="00B62AD0" w:rsidRPr="00D73F29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73F29" w14:paraId="2606A9E0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C417FA1" w14:textId="77777777" w:rsidR="00053927" w:rsidRPr="00D73F29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D73F29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77CA46AF" w14:textId="77777777" w:rsidR="00053927" w:rsidRPr="00D73F29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D73F29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D73F29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D73F29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8AFCB6B" w14:textId="08ECBC31" w:rsidR="0071340C" w:rsidRPr="00D73F29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73F2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D73F2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73F29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D73F2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D73F29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D73F29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5D720F" w:rsidRPr="00D73F29">
        <w:rPr>
          <w:rFonts w:ascii="Arial Narrow" w:hAnsi="Arial Narrow" w:cs="Arial"/>
          <w:sz w:val="24"/>
          <w:szCs w:val="24"/>
        </w:rPr>
        <w:t>(t.j. Dz. U. z 2026 r. poz. 793)</w:t>
      </w:r>
      <w:r w:rsidR="00E27ABB" w:rsidRPr="00D73F2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73F2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D73F2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D73F2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D73F2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D73F29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D73F29" w14:paraId="1A8837B3" w14:textId="77777777" w:rsidTr="00467CA2">
        <w:tc>
          <w:tcPr>
            <w:tcW w:w="2269" w:type="dxa"/>
          </w:tcPr>
          <w:p w14:paraId="3B1BA7EE" w14:textId="77777777" w:rsidR="00D520D3" w:rsidRPr="00D73F29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73F2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F062A0E" w14:textId="768ABD86" w:rsidR="00D520D3" w:rsidRPr="00D73F29" w:rsidRDefault="005D720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73F2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Wykonanie dokumentacji projektowo-kosztorysowej wraz z ekspertyzą dla zadania pn.: Przebudowa pomieszczeń piwnicznych w budynku nr 6 wraz z autonomicznym wyjściem w celu dostosowania ich do wymagań dla Miejsca Doraźnego Schronienia (MDS)</w:t>
            </w:r>
            <w:r w:rsidR="00D520D3" w:rsidRPr="00D73F2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D720F" w:rsidRPr="00D73F29" w14:paraId="7CAF7D59" w14:textId="77777777" w:rsidTr="007F1256">
        <w:tc>
          <w:tcPr>
            <w:tcW w:w="2269" w:type="dxa"/>
          </w:tcPr>
          <w:p w14:paraId="101D8A37" w14:textId="77777777" w:rsidR="005D720F" w:rsidRPr="00D73F29" w:rsidRDefault="005D720F" w:rsidP="007F125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73F2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84C2836" w14:textId="1F730D3F" w:rsidR="005D720F" w:rsidRPr="00D73F29" w:rsidRDefault="005D720F" w:rsidP="007F125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73F2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107/2026</w:t>
            </w:r>
          </w:p>
        </w:tc>
      </w:tr>
    </w:tbl>
    <w:p w14:paraId="5837BF94" w14:textId="7368C873" w:rsidR="00DC652A" w:rsidRPr="00D73F29" w:rsidRDefault="005D720F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73F2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D73F29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6DBD7FE2" w14:textId="77777777" w:rsidR="00DC652A" w:rsidRPr="00D73F2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73F2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9DFE941" w14:textId="77777777" w:rsidR="0071340C" w:rsidRPr="00D73F2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D73F29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D73F29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D73F29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3E0428AC" w14:textId="77777777" w:rsidR="0071340C" w:rsidRPr="00D73F2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409921F4" w14:textId="77777777" w:rsidR="0071340C" w:rsidRPr="00D73F29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73F29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4DB874D1" w14:textId="77777777" w:rsidR="0071340C" w:rsidRPr="00D73F2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73F2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38665456" w14:textId="77777777" w:rsidR="0071340C" w:rsidRPr="00D73F2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D73F29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D73F29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D73F29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48BE3BFC" w14:textId="77777777" w:rsidR="0071340C" w:rsidRPr="00D73F2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45101D18" w14:textId="77777777" w:rsidR="0071340C" w:rsidRPr="00D73F2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163906CD" w14:textId="77777777" w:rsidR="00DC652A" w:rsidRPr="00D73F2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73F2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D73F2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D73F29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24C69B39" w14:textId="77777777" w:rsidR="00DC652A" w:rsidRPr="00D73F2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73F29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D73F29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D73F29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D73F29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D73F29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D73F2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D73F29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723DAEBF" w14:textId="77777777" w:rsidR="0093388F" w:rsidRPr="00D73F2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D73F2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4365DBCF" w14:textId="77777777" w:rsidR="0093388F" w:rsidRPr="00D73F2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73F29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35AE68F2" w14:textId="77777777" w:rsidR="0093388F" w:rsidRPr="00D73F2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D73F29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bookmarkEnd w:id="1"/>
    <w:p w14:paraId="7EFCD018" w14:textId="77777777" w:rsidR="00CB29AC" w:rsidRPr="00D73F29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73F29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43C83429" w14:textId="77777777" w:rsidR="00CB29AC" w:rsidRPr="00D73F2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73F2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7285E414" w14:textId="77777777" w:rsidR="00830970" w:rsidRPr="00D73F2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73F2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D73F2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D73F2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D73F29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158BD5A5" w14:textId="77777777" w:rsidR="00E27ABB" w:rsidRPr="00D73F29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73F2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D73F29" w14:paraId="39712505" w14:textId="77777777" w:rsidTr="00467CA2">
        <w:tc>
          <w:tcPr>
            <w:tcW w:w="2660" w:type="dxa"/>
          </w:tcPr>
          <w:p w14:paraId="308FD084" w14:textId="77777777" w:rsidR="00D520D3" w:rsidRPr="00D73F2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83F2CED" w14:textId="77777777" w:rsidR="00D520D3" w:rsidRPr="00D73F2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73F2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AAB32D3" w14:textId="77777777" w:rsidR="00D520D3" w:rsidRPr="00D73F29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73F2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4C9A15F" w14:textId="77777777" w:rsidR="00D520D3" w:rsidRPr="00D73F2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6406F62" w14:textId="77777777" w:rsidR="00D520D3" w:rsidRPr="00D73F2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73F2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0FDF371" w14:textId="6DB376B3" w:rsidR="00D520D3" w:rsidRPr="00D73F29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73F2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D720F" w:rsidRPr="00D73F2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D73F2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D73F2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D73F2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44A60B08" w14:textId="77777777" w:rsidR="00E27ABB" w:rsidRPr="00D73F29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D73F29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A9B1D4" w14:textId="77777777" w:rsidR="002230DE" w:rsidRDefault="002230DE" w:rsidP="00025386">
      <w:pPr>
        <w:spacing w:after="0" w:line="240" w:lineRule="auto"/>
      </w:pPr>
      <w:r>
        <w:separator/>
      </w:r>
    </w:p>
  </w:endnote>
  <w:endnote w:type="continuationSeparator" w:id="0">
    <w:p w14:paraId="253FAD1D" w14:textId="77777777" w:rsidR="002230DE" w:rsidRDefault="002230D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A2046" w14:textId="77777777" w:rsidR="005D720F" w:rsidRDefault="005D72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BDEC6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201759B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6BE2C39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8B3357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5A2D8" w14:textId="77777777" w:rsidR="005D720F" w:rsidRDefault="005D72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62BBF3" w14:textId="77777777" w:rsidR="002230DE" w:rsidRDefault="002230DE" w:rsidP="00025386">
      <w:pPr>
        <w:spacing w:after="0" w:line="240" w:lineRule="auto"/>
      </w:pPr>
      <w:r>
        <w:separator/>
      </w:r>
    </w:p>
  </w:footnote>
  <w:footnote w:type="continuationSeparator" w:id="0">
    <w:p w14:paraId="778B2A90" w14:textId="77777777" w:rsidR="002230DE" w:rsidRDefault="002230D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6A374" w14:textId="77777777" w:rsidR="005D720F" w:rsidRDefault="005D72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D3A48" w14:textId="77777777" w:rsidR="005D720F" w:rsidRDefault="005D72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0DB68" w14:textId="77777777" w:rsidR="005D720F" w:rsidRDefault="005D72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2100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3A1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230DE"/>
    <w:rsid w:val="004374F2"/>
    <w:rsid w:val="00460705"/>
    <w:rsid w:val="00467CA2"/>
    <w:rsid w:val="00485239"/>
    <w:rsid w:val="004E27D7"/>
    <w:rsid w:val="0055145C"/>
    <w:rsid w:val="005624D8"/>
    <w:rsid w:val="005D720F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73F29"/>
    <w:rsid w:val="00D9320D"/>
    <w:rsid w:val="00DC4842"/>
    <w:rsid w:val="00DC587A"/>
    <w:rsid w:val="00DC652A"/>
    <w:rsid w:val="00DE3B21"/>
    <w:rsid w:val="00DE73DD"/>
    <w:rsid w:val="00E03A11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893662"/>
  <w15:chartTrackingRefBased/>
  <w15:docId w15:val="{3F873D5E-D673-4E24-8AB6-E70846577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308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2026-09-06T08:17:00Z</dcterms:created>
  <dcterms:modified xsi:type="dcterms:W3CDTF">2026-09-06T08:18:00Z</dcterms:modified>
</cp:coreProperties>
</file>