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A40AC" w14:textId="7EA23DBA" w:rsidR="00906D1A" w:rsidRPr="00271B39" w:rsidRDefault="00D26A0B" w:rsidP="00906D1A">
      <w:pPr>
        <w:spacing w:after="600"/>
        <w:jc w:val="right"/>
      </w:pPr>
      <w:bookmarkStart w:id="0" w:name="_Hlk53520193"/>
      <w:r w:rsidRPr="00271B39">
        <w:t>Rawicz</w:t>
      </w:r>
      <w:r w:rsidR="00271B39">
        <w:t>,</w:t>
      </w:r>
      <w:r w:rsidR="00906D1A" w:rsidRPr="00271B39">
        <w:t xml:space="preserve"> dnia</w:t>
      </w:r>
      <w:r w:rsidR="00271B39">
        <w:t xml:space="preserve"> 04.09.2026 r.</w:t>
      </w:r>
    </w:p>
    <w:p w14:paraId="248FD277" w14:textId="544A8D36" w:rsidR="00906D1A" w:rsidRPr="00271B39" w:rsidRDefault="00D26A0B" w:rsidP="00271B39">
      <w:pPr>
        <w:spacing w:line="276" w:lineRule="auto"/>
        <w:ind w:right="4410"/>
        <w:rPr>
          <w:b/>
          <w:bCs/>
        </w:rPr>
      </w:pPr>
      <w:r w:rsidRPr="00271B39">
        <w:rPr>
          <w:b/>
          <w:bCs/>
        </w:rPr>
        <w:t>Powiatowe Centrum Usług Wspólnych w Rawiczu</w:t>
      </w:r>
    </w:p>
    <w:p w14:paraId="3C89D9C0" w14:textId="20B724F5" w:rsidR="00906D1A" w:rsidRPr="00271B39" w:rsidRDefault="00D26A0B" w:rsidP="00271B39">
      <w:pPr>
        <w:spacing w:line="276" w:lineRule="auto"/>
        <w:ind w:right="4410"/>
      </w:pPr>
      <w:r w:rsidRPr="00271B39">
        <w:t>ul. Mikołaja Kopernika</w:t>
      </w:r>
      <w:r w:rsidR="00906D1A" w:rsidRPr="00271B39">
        <w:t xml:space="preserve"> </w:t>
      </w:r>
      <w:r w:rsidRPr="00271B39">
        <w:t>4</w:t>
      </w:r>
    </w:p>
    <w:p w14:paraId="0F736F46" w14:textId="1F078F45" w:rsidR="00906D1A" w:rsidRDefault="00D26A0B" w:rsidP="00271B39">
      <w:pPr>
        <w:tabs>
          <w:tab w:val="left" w:pos="5670"/>
        </w:tabs>
        <w:spacing w:line="276" w:lineRule="auto"/>
        <w:ind w:right="4410"/>
      </w:pPr>
      <w:r w:rsidRPr="00271B39">
        <w:t>63-900</w:t>
      </w:r>
      <w:r w:rsidR="00906D1A" w:rsidRPr="00271B39">
        <w:t xml:space="preserve"> </w:t>
      </w:r>
      <w:r w:rsidRPr="00271B39">
        <w:t>Rawicz</w:t>
      </w:r>
    </w:p>
    <w:p w14:paraId="19DD884C" w14:textId="77777777" w:rsidR="00271B39" w:rsidRDefault="00271B39" w:rsidP="00271B39">
      <w:pPr>
        <w:tabs>
          <w:tab w:val="left" w:pos="5670"/>
        </w:tabs>
        <w:spacing w:line="276" w:lineRule="auto"/>
        <w:ind w:right="4410"/>
      </w:pPr>
    </w:p>
    <w:p w14:paraId="5E43F61D" w14:textId="37AC3C22" w:rsidR="00271B39" w:rsidRPr="00271B39" w:rsidRDefault="00271B39" w:rsidP="00271B39">
      <w:pPr>
        <w:tabs>
          <w:tab w:val="left" w:pos="5670"/>
        </w:tabs>
        <w:spacing w:line="276" w:lineRule="auto"/>
        <w:ind w:right="4410"/>
      </w:pPr>
      <w:r>
        <w:t xml:space="preserve">Znak sprawy: </w:t>
      </w:r>
      <w:r w:rsidRPr="00271B39">
        <w:rPr>
          <w:b/>
          <w:bCs/>
        </w:rPr>
        <w:t>PCUW.261.31.2026</w:t>
      </w:r>
    </w:p>
    <w:p w14:paraId="614383C6" w14:textId="65CE9E33" w:rsidR="00906D1A" w:rsidRPr="00271B39" w:rsidRDefault="00906D1A" w:rsidP="00271B39">
      <w:pPr>
        <w:tabs>
          <w:tab w:val="right" w:pos="9072"/>
        </w:tabs>
        <w:spacing w:line="276" w:lineRule="auto"/>
        <w:ind w:left="567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271B39" w14:paraId="688A6166" w14:textId="77777777" w:rsidTr="00EF318B">
        <w:tc>
          <w:tcPr>
            <w:tcW w:w="10065" w:type="dxa"/>
            <w:shd w:val="clear" w:color="auto" w:fill="F2F2F2"/>
            <w:hideMark/>
          </w:tcPr>
          <w:p w14:paraId="76233A70" w14:textId="77777777" w:rsidR="00906D1A" w:rsidRPr="00271B39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271B39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085D007" w14:textId="77777777" w:rsidR="00906D1A" w:rsidRPr="00271B39" w:rsidRDefault="00906D1A" w:rsidP="00EF318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71B39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FC7837D" w14:textId="77777777" w:rsidR="00906D1A" w:rsidRPr="00271B39" w:rsidRDefault="00906D1A" w:rsidP="00906D1A">
      <w:pPr>
        <w:keepNext/>
        <w:spacing w:after="240"/>
        <w:outlineLvl w:val="0"/>
        <w:rPr>
          <w:b/>
        </w:rPr>
      </w:pPr>
    </w:p>
    <w:p w14:paraId="440C086F" w14:textId="3D5516CF" w:rsidR="00906D1A" w:rsidRPr="00271B39" w:rsidRDefault="00906D1A" w:rsidP="00271B39">
      <w:pPr>
        <w:spacing w:after="120" w:line="276" w:lineRule="auto"/>
        <w:ind w:left="993" w:hanging="993"/>
        <w:jc w:val="both"/>
        <w:rPr>
          <w:rFonts w:eastAsia="Calibri"/>
          <w:b/>
          <w:lang w:eastAsia="en-US"/>
        </w:rPr>
      </w:pPr>
      <w:r w:rsidRPr="00271B39">
        <w:rPr>
          <w:rFonts w:eastAsia="Calibri"/>
          <w:lang w:eastAsia="en-US"/>
        </w:rPr>
        <w:t>Dotyczy</w:t>
      </w:r>
      <w:r w:rsidR="00271B39">
        <w:rPr>
          <w:rFonts w:eastAsia="Calibri"/>
          <w:lang w:eastAsia="en-US"/>
        </w:rPr>
        <w:t xml:space="preserve">: </w:t>
      </w:r>
      <w:r w:rsidRPr="00271B39">
        <w:rPr>
          <w:rFonts w:eastAsia="Calibri"/>
          <w:lang w:eastAsia="en-US"/>
        </w:rPr>
        <w:t xml:space="preserve"> </w:t>
      </w:r>
      <w:r w:rsidR="00271B39" w:rsidRPr="005B35DD">
        <w:rPr>
          <w:rFonts w:eastAsia="Calibri"/>
          <w:lang w:eastAsia="en-US"/>
        </w:rPr>
        <w:t>postępowania o udzielenie zamówienia publicznego</w:t>
      </w:r>
      <w:r w:rsidR="00271B39" w:rsidRPr="005B35DD">
        <w:rPr>
          <w:rFonts w:eastAsia="Calibri"/>
          <w:bCs/>
          <w:lang w:eastAsia="en-US"/>
        </w:rPr>
        <w:t xml:space="preserve"> w trybie podstawowym bez negocjacji – art. 275 pkt 1 ustawy </w:t>
      </w:r>
      <w:proofErr w:type="spellStart"/>
      <w:r w:rsidR="00271B39" w:rsidRPr="005B35DD">
        <w:rPr>
          <w:rFonts w:eastAsia="Calibri"/>
          <w:bCs/>
          <w:lang w:eastAsia="en-US"/>
        </w:rPr>
        <w:t>Pzp</w:t>
      </w:r>
      <w:proofErr w:type="spellEnd"/>
      <w:r w:rsidR="00271B39" w:rsidRPr="005B35DD">
        <w:rPr>
          <w:rFonts w:eastAsia="Calibri"/>
          <w:bCs/>
          <w:lang w:eastAsia="en-US"/>
        </w:rPr>
        <w:t xml:space="preserve"> na zadanie pn.:</w:t>
      </w:r>
      <w:r w:rsidR="00271B39">
        <w:rPr>
          <w:rFonts w:eastAsia="Calibri"/>
          <w:bCs/>
          <w:lang w:eastAsia="en-US"/>
        </w:rPr>
        <w:t xml:space="preserve"> </w:t>
      </w:r>
      <w:r w:rsidR="00271B39" w:rsidRPr="00271B39">
        <w:rPr>
          <w:rFonts w:eastAsia="Calibri"/>
          <w:b/>
          <w:lang w:eastAsia="en-US"/>
        </w:rPr>
        <w:t>,,</w:t>
      </w:r>
      <w:r w:rsidR="00271B39" w:rsidRPr="00271B39">
        <w:rPr>
          <w:b/>
        </w:rPr>
        <w:t>Modernizacja chodnika przy drodze powiatowej nr 4909P Gostkowo- Miejska Górka w miejscowości Gostkowo.’’</w:t>
      </w:r>
    </w:p>
    <w:p w14:paraId="5799174D" w14:textId="77777777" w:rsidR="00906D1A" w:rsidRPr="00271B39" w:rsidRDefault="00906D1A" w:rsidP="00906D1A">
      <w:pPr>
        <w:tabs>
          <w:tab w:val="left" w:pos="708"/>
          <w:tab w:val="center" w:pos="4536"/>
          <w:tab w:val="right" w:pos="9072"/>
        </w:tabs>
      </w:pPr>
    </w:p>
    <w:p w14:paraId="271FD584" w14:textId="3603179E" w:rsidR="00906D1A" w:rsidRPr="00271B39" w:rsidRDefault="00271B39" w:rsidP="00906D1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>
        <w:t xml:space="preserve">1. </w:t>
      </w:r>
      <w:r w:rsidR="00906D1A" w:rsidRPr="00271B39">
        <w:t xml:space="preserve">Zamawiający, </w:t>
      </w:r>
      <w:r w:rsidR="00D26A0B" w:rsidRPr="00271B39">
        <w:rPr>
          <w:b/>
        </w:rPr>
        <w:t>Powiatowe Centrum Usług Wspólnych w Rawiczu</w:t>
      </w:r>
      <w:r w:rsidR="00906D1A" w:rsidRPr="00271B39">
        <w:t xml:space="preserve">, działając na podstawie art. 253 ust. 1 ustawy z dnia 11 września 2019r. Prawo zamówień publicznych </w:t>
      </w:r>
      <w:r w:rsidR="00D26A0B" w:rsidRPr="00271B39">
        <w:t>(</w:t>
      </w:r>
      <w:proofErr w:type="spellStart"/>
      <w:r w:rsidR="00D26A0B" w:rsidRPr="00271B39">
        <w:t>t.j</w:t>
      </w:r>
      <w:proofErr w:type="spellEnd"/>
      <w:r w:rsidR="00D26A0B" w:rsidRPr="00271B39">
        <w:t>. Dz. U. z 2026 r. poz. 793)</w:t>
      </w:r>
      <w:r w:rsidR="00906D1A" w:rsidRPr="00271B39">
        <w:t xml:space="preserve">, zwanej dalej „ustawą Pzp”, informuje, że w toczącym się postępowaniu o udzielenie zamówienia publicznego, jako najkorzystniejsza wybrana została oferta złożona przez </w:t>
      </w:r>
      <w:r>
        <w:t>W</w:t>
      </w:r>
      <w:r w:rsidR="00906D1A" w:rsidRPr="00271B39">
        <w:t>ykonawcę</w:t>
      </w:r>
      <w:r w:rsidR="00906D1A" w:rsidRPr="00271B39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26A0B" w:rsidRPr="00271B39" w14:paraId="7281477F" w14:textId="77777777" w:rsidTr="00271B39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C592" w14:textId="3A55A7ED" w:rsidR="00D26A0B" w:rsidRPr="00271B39" w:rsidRDefault="00D26A0B" w:rsidP="00271B39">
            <w:pPr>
              <w:spacing w:before="80" w:line="360" w:lineRule="auto"/>
              <w:ind w:left="-75"/>
              <w:jc w:val="center"/>
              <w:rPr>
                <w:b/>
              </w:rPr>
            </w:pPr>
            <w:r w:rsidRPr="00271B39">
              <w:rPr>
                <w:b/>
              </w:rPr>
              <w:t xml:space="preserve">SKM DRÓG SPÓŁKA </w:t>
            </w:r>
            <w:r w:rsidR="00271B39">
              <w:rPr>
                <w:b/>
              </w:rPr>
              <w:t>Sp. z o.o.</w:t>
            </w:r>
          </w:p>
          <w:p w14:paraId="76AC4E1F" w14:textId="21FD4AF7" w:rsidR="00D26A0B" w:rsidRPr="00271B39" w:rsidRDefault="00271B39" w:rsidP="00271B39">
            <w:pPr>
              <w:spacing w:line="360" w:lineRule="auto"/>
              <w:ind w:left="-75"/>
              <w:jc w:val="center"/>
              <w:rPr>
                <w:b/>
              </w:rPr>
            </w:pPr>
            <w:r>
              <w:rPr>
                <w:bCs/>
              </w:rPr>
              <w:t xml:space="preserve">ul. </w:t>
            </w:r>
            <w:r w:rsidR="00D26A0B" w:rsidRPr="00271B39">
              <w:rPr>
                <w:bCs/>
              </w:rPr>
              <w:t>Lazurowa 44</w:t>
            </w:r>
          </w:p>
          <w:p w14:paraId="4B3E0488" w14:textId="78464023" w:rsidR="00D26A0B" w:rsidRPr="00271B39" w:rsidRDefault="00D26A0B" w:rsidP="00271B39">
            <w:pPr>
              <w:ind w:left="-75"/>
              <w:jc w:val="center"/>
              <w:rPr>
                <w:bCs/>
              </w:rPr>
            </w:pPr>
            <w:r w:rsidRPr="00271B39">
              <w:rPr>
                <w:bCs/>
              </w:rPr>
              <w:t>63-900 Słupia Kapitulna</w:t>
            </w:r>
          </w:p>
          <w:p w14:paraId="2540A641" w14:textId="075DD3AE" w:rsidR="00D26A0B" w:rsidRPr="00271B39" w:rsidRDefault="00D26A0B" w:rsidP="00C26B97">
            <w:pPr>
              <w:spacing w:before="120" w:after="40" w:line="276" w:lineRule="auto"/>
              <w:ind w:left="-75"/>
              <w:jc w:val="both"/>
            </w:pPr>
            <w:r w:rsidRPr="00271B39">
              <w:t>za cenę</w:t>
            </w:r>
            <w:r w:rsidR="00271B39">
              <w:t xml:space="preserve">: </w:t>
            </w:r>
            <w:r w:rsidRPr="00271B39">
              <w:rPr>
                <w:b/>
              </w:rPr>
              <w:t>245</w:t>
            </w:r>
            <w:r w:rsidR="00271B39">
              <w:rPr>
                <w:b/>
              </w:rPr>
              <w:t> </w:t>
            </w:r>
            <w:r w:rsidRPr="00271B39">
              <w:rPr>
                <w:b/>
              </w:rPr>
              <w:t>687</w:t>
            </w:r>
            <w:r w:rsidR="00271B39">
              <w:rPr>
                <w:b/>
              </w:rPr>
              <w:t>,</w:t>
            </w:r>
            <w:r w:rsidRPr="00271B39">
              <w:rPr>
                <w:b/>
              </w:rPr>
              <w:t>76 zł brutto</w:t>
            </w:r>
            <w:r w:rsidRPr="00271B39">
              <w:rPr>
                <w:bCs/>
              </w:rPr>
              <w:t>.</w:t>
            </w:r>
          </w:p>
          <w:p w14:paraId="3C36E514" w14:textId="77777777" w:rsidR="00D26A0B" w:rsidRPr="00271B39" w:rsidRDefault="00D26A0B" w:rsidP="00C26B97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271B39">
              <w:rPr>
                <w:color w:val="000000"/>
              </w:rPr>
              <w:t>Uzasadnienie wyboru:</w:t>
            </w:r>
          </w:p>
          <w:p w14:paraId="20FF0576" w14:textId="60A81635" w:rsidR="00D26A0B" w:rsidRPr="00271B39" w:rsidRDefault="00D26A0B" w:rsidP="00C26B9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271B39">
              <w:t>Oferta ww. Wykonawcy jest ofertą najkorzystniejszą, spełniającą warunki udziału w postępowaniu oraz niepodlegającą odrzuceniu.</w:t>
            </w:r>
          </w:p>
        </w:tc>
      </w:tr>
    </w:tbl>
    <w:p w14:paraId="1172ED22" w14:textId="19631990" w:rsidR="00906D1A" w:rsidRPr="00271B39" w:rsidRDefault="00271B39" w:rsidP="00906D1A">
      <w:pPr>
        <w:spacing w:before="240" w:after="120"/>
        <w:jc w:val="both"/>
        <w:rPr>
          <w:color w:val="000000"/>
        </w:rPr>
      </w:pPr>
      <w:r w:rsidRPr="00271B39">
        <w:rPr>
          <w:color w:val="000000"/>
        </w:rPr>
        <w:t xml:space="preserve">2. </w:t>
      </w:r>
      <w:r w:rsidR="00906D1A" w:rsidRPr="00271B39">
        <w:rPr>
          <w:color w:val="000000"/>
        </w:rPr>
        <w:t>Punktacja przyznana ofertom w każdym kryterium oceny ofert wraz z łączną punktacją:</w:t>
      </w:r>
    </w:p>
    <w:tbl>
      <w:tblPr>
        <w:tblW w:w="100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3566"/>
        <w:gridCol w:w="1676"/>
        <w:gridCol w:w="1885"/>
        <w:gridCol w:w="1676"/>
      </w:tblGrid>
      <w:tr w:rsidR="00271B39" w:rsidRPr="00271B39" w14:paraId="25752C92" w14:textId="77777777" w:rsidTr="00271B39">
        <w:trPr>
          <w:trHeight w:val="1463"/>
        </w:trPr>
        <w:tc>
          <w:tcPr>
            <w:tcW w:w="1257" w:type="dxa"/>
            <w:shd w:val="clear" w:color="auto" w:fill="F2F2F2"/>
            <w:vAlign w:val="center"/>
          </w:tcPr>
          <w:p w14:paraId="00FFE7AE" w14:textId="77777777" w:rsidR="00271B39" w:rsidRPr="00271B39" w:rsidRDefault="00271B39" w:rsidP="00EF318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271B39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566" w:type="dxa"/>
            <w:shd w:val="clear" w:color="auto" w:fill="F2F2F2"/>
            <w:vAlign w:val="center"/>
          </w:tcPr>
          <w:p w14:paraId="7467A5C5" w14:textId="77777777" w:rsidR="00271B39" w:rsidRPr="00271B39" w:rsidRDefault="00271B39" w:rsidP="00EF318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B39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676" w:type="dxa"/>
            <w:shd w:val="clear" w:color="auto" w:fill="F2F2F2"/>
            <w:vAlign w:val="center"/>
          </w:tcPr>
          <w:p w14:paraId="474F732C" w14:textId="64DA2508" w:rsidR="00271B39" w:rsidRPr="00271B39" w:rsidRDefault="00271B39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1B39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885" w:type="dxa"/>
            <w:shd w:val="clear" w:color="auto" w:fill="F2F2F2"/>
            <w:vAlign w:val="center"/>
          </w:tcPr>
          <w:p w14:paraId="4E02470F" w14:textId="614424C6" w:rsidR="00271B39" w:rsidRPr="00271B39" w:rsidRDefault="00271B39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1B39">
              <w:rPr>
                <w:rFonts w:ascii="Times New Roman" w:hAnsi="Times New Roman" w:cs="Times New Roman"/>
                <w:bCs/>
                <w:sz w:val="24"/>
                <w:szCs w:val="24"/>
              </w:rPr>
              <w:t>Okres gwarancji</w:t>
            </w:r>
          </w:p>
        </w:tc>
        <w:tc>
          <w:tcPr>
            <w:tcW w:w="1676" w:type="dxa"/>
            <w:shd w:val="clear" w:color="auto" w:fill="F2F2F2"/>
            <w:vAlign w:val="center"/>
          </w:tcPr>
          <w:p w14:paraId="6C417011" w14:textId="77777777" w:rsidR="00271B39" w:rsidRPr="00271B39" w:rsidRDefault="00271B39" w:rsidP="00EF318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B39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271B39" w:rsidRPr="00271B39" w14:paraId="292683D2" w14:textId="77777777" w:rsidTr="00271B39">
        <w:trPr>
          <w:trHeight w:val="1548"/>
        </w:trPr>
        <w:tc>
          <w:tcPr>
            <w:tcW w:w="1257" w:type="dxa"/>
            <w:vAlign w:val="center"/>
          </w:tcPr>
          <w:p w14:paraId="4E2425CA" w14:textId="07B8FAC5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3566" w:type="dxa"/>
            <w:vAlign w:val="center"/>
          </w:tcPr>
          <w:p w14:paraId="5BCA892D" w14:textId="076D468F" w:rsidR="00271B39" w:rsidRPr="00271B39" w:rsidRDefault="00271B39" w:rsidP="00271B39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SKM DRÓG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Sp. z o.o.</w:t>
            </w:r>
          </w:p>
          <w:p w14:paraId="03FD788A" w14:textId="3A2D4335" w:rsidR="00271B39" w:rsidRPr="00271B39" w:rsidRDefault="00271B39" w:rsidP="00271B3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271B39">
              <w:rPr>
                <w:rFonts w:ascii="Times New Roman" w:hAnsi="Times New Roman" w:cs="Times New Roman"/>
                <w:bCs/>
                <w:sz w:val="22"/>
                <w:szCs w:val="22"/>
              </w:rPr>
              <w:t>Lazurowa 44</w:t>
            </w:r>
          </w:p>
          <w:p w14:paraId="2E05FCE8" w14:textId="03ADDBAE" w:rsidR="00271B39" w:rsidRPr="00271B39" w:rsidRDefault="00271B39" w:rsidP="00271B3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bCs/>
                <w:sz w:val="22"/>
                <w:szCs w:val="22"/>
              </w:rPr>
              <w:t>63-900 Słupia Kapitulna</w:t>
            </w:r>
          </w:p>
        </w:tc>
        <w:tc>
          <w:tcPr>
            <w:tcW w:w="1676" w:type="dxa"/>
            <w:vAlign w:val="center"/>
          </w:tcPr>
          <w:p w14:paraId="36C421A7" w14:textId="5F5D9540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885" w:type="dxa"/>
            <w:vAlign w:val="center"/>
          </w:tcPr>
          <w:p w14:paraId="1D4BE78D" w14:textId="6CF08610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76" w:type="dxa"/>
            <w:vAlign w:val="center"/>
          </w:tcPr>
          <w:p w14:paraId="2AD42F47" w14:textId="6C268C9F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271B39" w:rsidRPr="00271B39" w14:paraId="5405ECA2" w14:textId="77777777" w:rsidTr="00271B39">
        <w:trPr>
          <w:trHeight w:val="412"/>
        </w:trPr>
        <w:tc>
          <w:tcPr>
            <w:tcW w:w="1257" w:type="dxa"/>
            <w:vAlign w:val="center"/>
          </w:tcPr>
          <w:p w14:paraId="1DEDAA46" w14:textId="685A0C0C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566" w:type="dxa"/>
            <w:vAlign w:val="center"/>
          </w:tcPr>
          <w:p w14:paraId="41A9F24E" w14:textId="7A43DF92" w:rsidR="00271B39" w:rsidRPr="00271B39" w:rsidRDefault="00271B39" w:rsidP="00271B39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b/>
                <w:sz w:val="22"/>
                <w:szCs w:val="22"/>
              </w:rPr>
              <w:t>Adrian Siecla AS-KOP</w:t>
            </w:r>
          </w:p>
          <w:p w14:paraId="2FC180FD" w14:textId="7B5CF7BE" w:rsidR="00271B39" w:rsidRPr="00271B39" w:rsidRDefault="00271B39" w:rsidP="00271B3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271B39">
              <w:rPr>
                <w:rFonts w:ascii="Times New Roman" w:hAnsi="Times New Roman" w:cs="Times New Roman"/>
                <w:bCs/>
                <w:sz w:val="22"/>
                <w:szCs w:val="22"/>
              </w:rPr>
              <w:t>Garncarska 43</w:t>
            </w:r>
          </w:p>
          <w:p w14:paraId="2D7E3DE8" w14:textId="505300FE" w:rsidR="00271B39" w:rsidRPr="00271B39" w:rsidRDefault="00271B39" w:rsidP="00271B39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bCs/>
                <w:sz w:val="22"/>
                <w:szCs w:val="22"/>
              </w:rPr>
              <w:t>63-930 Jutrosin</w:t>
            </w:r>
          </w:p>
        </w:tc>
        <w:tc>
          <w:tcPr>
            <w:tcW w:w="1676" w:type="dxa"/>
            <w:vAlign w:val="center"/>
          </w:tcPr>
          <w:p w14:paraId="5F19B882" w14:textId="61AB40E6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 xml:space="preserve">  55,65</w:t>
            </w:r>
          </w:p>
        </w:tc>
        <w:tc>
          <w:tcPr>
            <w:tcW w:w="1885" w:type="dxa"/>
            <w:vAlign w:val="center"/>
          </w:tcPr>
          <w:p w14:paraId="78C83B26" w14:textId="600A55B9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76" w:type="dxa"/>
            <w:vAlign w:val="center"/>
          </w:tcPr>
          <w:p w14:paraId="432DEDBB" w14:textId="20A90743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 xml:space="preserve">  95,65</w:t>
            </w:r>
          </w:p>
        </w:tc>
      </w:tr>
      <w:tr w:rsidR="00271B39" w:rsidRPr="00271B39" w14:paraId="1EEB47A7" w14:textId="77777777" w:rsidTr="00271B39">
        <w:trPr>
          <w:trHeight w:val="412"/>
        </w:trPr>
        <w:tc>
          <w:tcPr>
            <w:tcW w:w="1257" w:type="dxa"/>
            <w:vAlign w:val="center"/>
          </w:tcPr>
          <w:p w14:paraId="0F88570E" w14:textId="05A8212F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566" w:type="dxa"/>
            <w:vAlign w:val="center"/>
          </w:tcPr>
          <w:p w14:paraId="7C807306" w14:textId="62292B99" w:rsidR="00271B39" w:rsidRPr="00271B39" w:rsidRDefault="00271B39" w:rsidP="00271B39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b/>
                <w:sz w:val="22"/>
                <w:szCs w:val="22"/>
              </w:rPr>
              <w:t>Marek Żurek- Zakład Usług Ogólnobudowlanych ,,MAŻUR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’’</w:t>
            </w:r>
          </w:p>
          <w:p w14:paraId="66C99D32" w14:textId="174AAC27" w:rsidR="00271B39" w:rsidRPr="00271B39" w:rsidRDefault="00271B39" w:rsidP="00271B3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271B39">
              <w:rPr>
                <w:rFonts w:ascii="Times New Roman" w:hAnsi="Times New Roman" w:cs="Times New Roman"/>
                <w:bCs/>
                <w:sz w:val="22"/>
                <w:szCs w:val="22"/>
              </w:rPr>
              <w:t>Gajowa 1</w:t>
            </w:r>
          </w:p>
          <w:p w14:paraId="5FA07648" w14:textId="73B02059" w:rsidR="00271B39" w:rsidRPr="00271B39" w:rsidRDefault="00271B39" w:rsidP="00271B39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bCs/>
                <w:sz w:val="22"/>
                <w:szCs w:val="22"/>
              </w:rPr>
              <w:t>63-900 Rawicz</w:t>
            </w:r>
          </w:p>
        </w:tc>
        <w:tc>
          <w:tcPr>
            <w:tcW w:w="1676" w:type="dxa"/>
            <w:vAlign w:val="center"/>
          </w:tcPr>
          <w:p w14:paraId="29E6904F" w14:textId="1560658F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 xml:space="preserve">  41,16</w:t>
            </w:r>
          </w:p>
        </w:tc>
        <w:tc>
          <w:tcPr>
            <w:tcW w:w="1885" w:type="dxa"/>
            <w:vAlign w:val="center"/>
          </w:tcPr>
          <w:p w14:paraId="0D3AEC9C" w14:textId="5807F5FB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76" w:type="dxa"/>
            <w:vAlign w:val="center"/>
          </w:tcPr>
          <w:p w14:paraId="0DD77D36" w14:textId="391F857B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 xml:space="preserve">  81,16</w:t>
            </w:r>
          </w:p>
        </w:tc>
      </w:tr>
      <w:tr w:rsidR="00271B39" w:rsidRPr="00271B39" w14:paraId="14ED53AA" w14:textId="77777777" w:rsidTr="00271B39">
        <w:trPr>
          <w:trHeight w:val="100"/>
        </w:trPr>
        <w:tc>
          <w:tcPr>
            <w:tcW w:w="1257" w:type="dxa"/>
            <w:vAlign w:val="center"/>
          </w:tcPr>
          <w:p w14:paraId="09509A20" w14:textId="348CEFFA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566" w:type="dxa"/>
            <w:vAlign w:val="center"/>
          </w:tcPr>
          <w:p w14:paraId="74357A50" w14:textId="14EC161F" w:rsidR="00271B39" w:rsidRPr="00271B39" w:rsidRDefault="00271B39" w:rsidP="00271B39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b/>
                <w:sz w:val="22"/>
                <w:szCs w:val="22"/>
              </w:rPr>
              <w:t>BDS MACIEJ GAJOWY</w:t>
            </w:r>
          </w:p>
          <w:p w14:paraId="42A25436" w14:textId="1A99141B" w:rsidR="00271B39" w:rsidRPr="00271B39" w:rsidRDefault="00271B39" w:rsidP="00271B3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ul. Podgórze</w:t>
            </w:r>
            <w:r w:rsidRPr="00271B3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10</w:t>
            </w:r>
          </w:p>
          <w:p w14:paraId="68856CEA" w14:textId="06D68CED" w:rsidR="00271B39" w:rsidRPr="00271B39" w:rsidRDefault="00271B39" w:rsidP="00271B39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bCs/>
                <w:sz w:val="22"/>
                <w:szCs w:val="22"/>
              </w:rPr>
              <w:t>63-920 P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akosław</w:t>
            </w:r>
          </w:p>
        </w:tc>
        <w:tc>
          <w:tcPr>
            <w:tcW w:w="1676" w:type="dxa"/>
            <w:vAlign w:val="center"/>
          </w:tcPr>
          <w:p w14:paraId="61B029EB" w14:textId="7C659DA6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885" w:type="dxa"/>
            <w:vAlign w:val="center"/>
          </w:tcPr>
          <w:p w14:paraId="3E44FF34" w14:textId="6C41019F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676" w:type="dxa"/>
            <w:vAlign w:val="center"/>
          </w:tcPr>
          <w:p w14:paraId="42D8DEEF" w14:textId="0AF2EFC7" w:rsidR="00271B39" w:rsidRPr="00271B39" w:rsidRDefault="00271B39" w:rsidP="00C26B9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1B39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</w:tr>
    </w:tbl>
    <w:p w14:paraId="51D7F90B" w14:textId="77777777" w:rsidR="00906D1A" w:rsidRPr="00271B39" w:rsidRDefault="00906D1A" w:rsidP="00906D1A">
      <w:pPr>
        <w:spacing w:before="120"/>
        <w:jc w:val="both"/>
        <w:rPr>
          <w:color w:val="000000"/>
        </w:rPr>
      </w:pPr>
    </w:p>
    <w:p w14:paraId="09E9CC83" w14:textId="77777777" w:rsidR="00271B39" w:rsidRDefault="00271B39" w:rsidP="00271B39">
      <w:pPr>
        <w:spacing w:after="120" w:line="276" w:lineRule="auto"/>
        <w:jc w:val="both"/>
      </w:pPr>
    </w:p>
    <w:p w14:paraId="73DF31D5" w14:textId="77777777" w:rsidR="00271B39" w:rsidRPr="00271B39" w:rsidRDefault="00271B39" w:rsidP="00271B39">
      <w:pPr>
        <w:spacing w:after="120" w:line="276" w:lineRule="auto"/>
        <w:jc w:val="both"/>
      </w:pPr>
    </w:p>
    <w:bookmarkEnd w:id="0"/>
    <w:p w14:paraId="18A654F2" w14:textId="77777777" w:rsidR="00271B39" w:rsidRDefault="00271B39" w:rsidP="00271B39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40158AD3" w14:textId="77777777" w:rsidR="00271B39" w:rsidRDefault="00271B39" w:rsidP="00271B39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157BA25D" w14:textId="77777777" w:rsidR="00271B39" w:rsidRDefault="00271B39" w:rsidP="00271B39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431077DE" w14:textId="77777777" w:rsidR="00271B39" w:rsidRDefault="00271B39" w:rsidP="00271B39">
      <w:pPr>
        <w:ind w:left="3540"/>
        <w:jc w:val="center"/>
        <w:rPr>
          <w:sz w:val="18"/>
          <w:szCs w:val="18"/>
        </w:rPr>
      </w:pPr>
    </w:p>
    <w:p w14:paraId="1A90A0CD" w14:textId="1855CC81" w:rsidR="008642B3" w:rsidRDefault="00271B39" w:rsidP="00271B39">
      <w:pPr>
        <w:ind w:left="3540"/>
        <w:jc w:val="center"/>
      </w:pPr>
      <w:r>
        <w:rPr>
          <w:sz w:val="18"/>
          <w:szCs w:val="18"/>
        </w:rPr>
        <w:t>(-) Urszula Stefaniak</w:t>
      </w:r>
    </w:p>
    <w:p w14:paraId="0F0B3295" w14:textId="77777777" w:rsidR="00271B39" w:rsidRPr="00271B39" w:rsidRDefault="00271B39" w:rsidP="00271B39">
      <w:pPr>
        <w:ind w:left="3540"/>
        <w:jc w:val="center"/>
      </w:pPr>
    </w:p>
    <w:sectPr w:rsidR="00271B39" w:rsidRPr="00271B39" w:rsidSect="00271B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134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94BEB" w14:textId="77777777" w:rsidR="008A797D" w:rsidRDefault="008A797D">
      <w:r>
        <w:separator/>
      </w:r>
    </w:p>
  </w:endnote>
  <w:endnote w:type="continuationSeparator" w:id="0">
    <w:p w14:paraId="24FB304B" w14:textId="77777777" w:rsidR="008A797D" w:rsidRDefault="008A7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B7405" w14:textId="77777777" w:rsidR="00D26A0B" w:rsidRDefault="00D26A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7D4FB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292995F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DFE50" w14:textId="77777777" w:rsidR="00D26A0B" w:rsidRDefault="00D26A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F7F63" w14:textId="77777777" w:rsidR="008A797D" w:rsidRDefault="008A797D">
      <w:r>
        <w:separator/>
      </w:r>
    </w:p>
  </w:footnote>
  <w:footnote w:type="continuationSeparator" w:id="0">
    <w:p w14:paraId="5A674232" w14:textId="77777777" w:rsidR="008A797D" w:rsidRDefault="008A7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D25B4" w14:textId="77777777" w:rsidR="00D26A0B" w:rsidRDefault="00D26A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3E8F2" w14:textId="77777777" w:rsidR="00D26A0B" w:rsidRDefault="00D26A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1DA58" w14:textId="77777777" w:rsidR="00D26A0B" w:rsidRDefault="00D26A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EBA"/>
    <w:rsid w:val="000022D0"/>
    <w:rsid w:val="00022322"/>
    <w:rsid w:val="00042497"/>
    <w:rsid w:val="000660E2"/>
    <w:rsid w:val="000703F6"/>
    <w:rsid w:val="00074D88"/>
    <w:rsid w:val="000C1E6F"/>
    <w:rsid w:val="000E4E56"/>
    <w:rsid w:val="0013291B"/>
    <w:rsid w:val="001A1468"/>
    <w:rsid w:val="001B7815"/>
    <w:rsid w:val="00271B3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0229"/>
    <w:rsid w:val="00596FD7"/>
    <w:rsid w:val="005E5BFF"/>
    <w:rsid w:val="00607F9B"/>
    <w:rsid w:val="00644DCB"/>
    <w:rsid w:val="006459E0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A797D"/>
    <w:rsid w:val="008E1986"/>
    <w:rsid w:val="008E5102"/>
    <w:rsid w:val="00906D1A"/>
    <w:rsid w:val="00915B9E"/>
    <w:rsid w:val="00952256"/>
    <w:rsid w:val="0095562E"/>
    <w:rsid w:val="0097748A"/>
    <w:rsid w:val="009902AA"/>
    <w:rsid w:val="009E3EBA"/>
    <w:rsid w:val="009F0E5C"/>
    <w:rsid w:val="009F18DC"/>
    <w:rsid w:val="00A02579"/>
    <w:rsid w:val="00A029B8"/>
    <w:rsid w:val="00A151B5"/>
    <w:rsid w:val="00AA02AC"/>
    <w:rsid w:val="00AA29C5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CF4EEE"/>
    <w:rsid w:val="00D01E5B"/>
    <w:rsid w:val="00D04203"/>
    <w:rsid w:val="00D26A0B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E6F4AE"/>
  <w15:chartTrackingRefBased/>
  <w15:docId w15:val="{B647CBDA-3732-4C22-A3FB-38A4982A3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3</cp:revision>
  <cp:lastPrinted>2026-09-04T06:58:00Z</cp:lastPrinted>
  <dcterms:created xsi:type="dcterms:W3CDTF">2026-09-04T07:00:00Z</dcterms:created>
  <dcterms:modified xsi:type="dcterms:W3CDTF">2026-09-04T07:01:00Z</dcterms:modified>
</cp:coreProperties>
</file>