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7CEFB" w14:textId="64CFC2B5" w:rsidR="00FB7F50" w:rsidRPr="00624153" w:rsidRDefault="0026649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24153">
        <w:rPr>
          <w:rFonts w:ascii="Verdana" w:hAnsi="Verdana"/>
          <w:sz w:val="18"/>
          <w:szCs w:val="18"/>
        </w:rPr>
        <w:t>Kraków</w:t>
      </w:r>
      <w:r w:rsidR="00FB7F50" w:rsidRPr="00624153">
        <w:rPr>
          <w:rFonts w:ascii="Verdana" w:hAnsi="Verdana"/>
          <w:sz w:val="18"/>
          <w:szCs w:val="18"/>
        </w:rPr>
        <w:t xml:space="preserve"> dnia: </w:t>
      </w:r>
      <w:r w:rsidRPr="00624153">
        <w:rPr>
          <w:rFonts w:ascii="Verdana" w:hAnsi="Verdana"/>
          <w:sz w:val="18"/>
          <w:szCs w:val="18"/>
        </w:rPr>
        <w:t>2026-09-04</w:t>
      </w:r>
    </w:p>
    <w:p w14:paraId="536C4C46" w14:textId="77777777" w:rsidR="00FB7F50" w:rsidRPr="0062415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2C5B21E7" w14:textId="77777777" w:rsidR="0026649D" w:rsidRPr="00624153" w:rsidRDefault="0026649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2415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02191FA" w14:textId="77777777" w:rsidR="0026649D" w:rsidRPr="00624153" w:rsidRDefault="0026649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2415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CB6F224" w14:textId="62EA0380" w:rsidR="00FB7F50" w:rsidRPr="00624153" w:rsidRDefault="0026649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2415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7451AE" w14:textId="274A492A" w:rsidR="00FB7F50" w:rsidRPr="00624153" w:rsidRDefault="0026649D" w:rsidP="00FB7F50">
      <w:pPr>
        <w:rPr>
          <w:rFonts w:ascii="Verdana" w:hAnsi="Verdana"/>
          <w:sz w:val="18"/>
          <w:szCs w:val="18"/>
        </w:rPr>
      </w:pPr>
      <w:r w:rsidRPr="00624153">
        <w:rPr>
          <w:rFonts w:ascii="Verdana" w:hAnsi="Verdana"/>
          <w:sz w:val="18"/>
          <w:szCs w:val="18"/>
        </w:rPr>
        <w:t>Al. Mickiewicza</w:t>
      </w:r>
      <w:r w:rsidR="00FB7F50" w:rsidRPr="00624153">
        <w:rPr>
          <w:rFonts w:ascii="Verdana" w:hAnsi="Verdana"/>
          <w:sz w:val="18"/>
          <w:szCs w:val="18"/>
        </w:rPr>
        <w:t xml:space="preserve"> </w:t>
      </w:r>
      <w:r w:rsidRPr="00624153">
        <w:rPr>
          <w:rFonts w:ascii="Verdana" w:hAnsi="Verdana"/>
          <w:sz w:val="18"/>
          <w:szCs w:val="18"/>
        </w:rPr>
        <w:t>30</w:t>
      </w:r>
    </w:p>
    <w:p w14:paraId="366E4AC4" w14:textId="1BF6D55B" w:rsidR="00FB7F50" w:rsidRPr="00624153" w:rsidRDefault="0026649D" w:rsidP="00FB7F50">
      <w:pPr>
        <w:rPr>
          <w:rFonts w:ascii="Verdana" w:hAnsi="Verdana"/>
          <w:sz w:val="18"/>
          <w:szCs w:val="18"/>
        </w:rPr>
      </w:pPr>
      <w:r w:rsidRPr="00624153">
        <w:rPr>
          <w:rFonts w:ascii="Verdana" w:hAnsi="Verdana"/>
          <w:sz w:val="18"/>
          <w:szCs w:val="18"/>
        </w:rPr>
        <w:t>30-059</w:t>
      </w:r>
      <w:r w:rsidR="00FB7F50" w:rsidRPr="00624153">
        <w:rPr>
          <w:rFonts w:ascii="Verdana" w:hAnsi="Verdana"/>
          <w:sz w:val="18"/>
          <w:szCs w:val="18"/>
        </w:rPr>
        <w:t xml:space="preserve"> </w:t>
      </w:r>
      <w:r w:rsidRPr="00624153">
        <w:rPr>
          <w:rFonts w:ascii="Verdana" w:hAnsi="Verdana"/>
          <w:sz w:val="18"/>
          <w:szCs w:val="18"/>
        </w:rPr>
        <w:t>Kraków</w:t>
      </w:r>
    </w:p>
    <w:p w14:paraId="403710C7" w14:textId="77777777" w:rsidR="008642B3" w:rsidRPr="0062415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24153">
        <w:rPr>
          <w:rFonts w:ascii="Verdana" w:hAnsi="Verdana"/>
          <w:sz w:val="18"/>
          <w:szCs w:val="18"/>
        </w:rPr>
        <w:t>OGŁOSZENIE</w:t>
      </w:r>
    </w:p>
    <w:p w14:paraId="1B8B7863" w14:textId="77777777" w:rsidR="008642B3" w:rsidRPr="0062415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24153">
        <w:rPr>
          <w:rFonts w:ascii="Verdana" w:hAnsi="Verdana"/>
          <w:b/>
          <w:sz w:val="18"/>
          <w:szCs w:val="18"/>
        </w:rPr>
        <w:t xml:space="preserve">o </w:t>
      </w:r>
      <w:r w:rsidR="0054734E" w:rsidRPr="0062415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6649D" w:rsidRPr="00624153" w14:paraId="4CA6445D" w14:textId="77777777" w:rsidTr="002B2415">
        <w:trPr>
          <w:trHeight w:val="638"/>
        </w:trPr>
        <w:tc>
          <w:tcPr>
            <w:tcW w:w="959" w:type="dxa"/>
          </w:tcPr>
          <w:p w14:paraId="3030D71D" w14:textId="77777777" w:rsidR="0026649D" w:rsidRPr="00624153" w:rsidRDefault="0026649D" w:rsidP="002B24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CB952B1" w14:textId="055D1BD3" w:rsidR="0026649D" w:rsidRPr="00624153" w:rsidRDefault="0026649D" w:rsidP="002B241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624153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24153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24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/>
                <w:sz w:val="18"/>
                <w:szCs w:val="18"/>
              </w:rPr>
              <w:t>pn.</w:t>
            </w:r>
            <w:r w:rsidRPr="00624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 xml:space="preserve">Modernizacja </w:t>
            </w:r>
            <w:proofErr w:type="spellStart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>sal</w:t>
            </w:r>
            <w:proofErr w:type="spellEnd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 xml:space="preserve"> 1.19 i 1.20 w pawilonie D-17 AGH w Krakowie - KC-DE-zp.25.347.2026</w:t>
            </w:r>
            <w:r w:rsidRPr="0062415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24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241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/>
                <w:b/>
                <w:sz w:val="18"/>
                <w:szCs w:val="18"/>
              </w:rPr>
              <w:t>KC-DE-zp.25.347.2026</w:t>
            </w:r>
            <w:r w:rsidRPr="0062415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5FC4402" w14:textId="77777777" w:rsidR="008642B3" w:rsidRPr="006241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24153">
        <w:rPr>
          <w:rFonts w:ascii="Verdana" w:hAnsi="Verdana"/>
          <w:sz w:val="18"/>
          <w:szCs w:val="18"/>
        </w:rPr>
        <w:t xml:space="preserve">Zamawiający, </w:t>
      </w:r>
      <w:r w:rsidR="00CC324B" w:rsidRPr="0062415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2415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24153">
        <w:rPr>
          <w:rFonts w:ascii="Verdana" w:hAnsi="Verdana"/>
          <w:sz w:val="18"/>
          <w:szCs w:val="18"/>
        </w:rPr>
        <w:t xml:space="preserve">ust. 1 pkt. 1 i </w:t>
      </w:r>
      <w:r w:rsidRPr="00624153">
        <w:rPr>
          <w:rFonts w:ascii="Verdana" w:hAnsi="Verdana"/>
          <w:sz w:val="18"/>
          <w:szCs w:val="18"/>
        </w:rPr>
        <w:t xml:space="preserve">ust. </w:t>
      </w:r>
      <w:r w:rsidR="00A17CDB" w:rsidRPr="00624153">
        <w:rPr>
          <w:rFonts w:ascii="Verdana" w:hAnsi="Verdana"/>
          <w:sz w:val="18"/>
          <w:szCs w:val="18"/>
        </w:rPr>
        <w:t>2</w:t>
      </w:r>
      <w:r w:rsidRPr="0062415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24153">
        <w:rPr>
          <w:rFonts w:ascii="Verdana" w:hAnsi="Verdana"/>
          <w:sz w:val="18"/>
          <w:szCs w:val="18"/>
        </w:rPr>
        <w:t xml:space="preserve"> </w:t>
      </w:r>
      <w:r w:rsidR="00CC1A8E" w:rsidRPr="00624153">
        <w:rPr>
          <w:rFonts w:ascii="Verdana" w:hAnsi="Verdana"/>
          <w:sz w:val="18"/>
          <w:szCs w:val="18"/>
        </w:rPr>
        <w:t>(</w:t>
      </w:r>
      <w:r w:rsidR="004D796A" w:rsidRPr="00624153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624153">
        <w:rPr>
          <w:rFonts w:ascii="Verdana" w:hAnsi="Verdana"/>
          <w:sz w:val="18"/>
          <w:szCs w:val="18"/>
        </w:rPr>
        <w:t>t.j</w:t>
      </w:r>
      <w:proofErr w:type="spellEnd"/>
      <w:r w:rsidR="00CC1A8E" w:rsidRPr="00624153">
        <w:rPr>
          <w:rFonts w:ascii="Verdana" w:hAnsi="Verdana"/>
          <w:sz w:val="18"/>
          <w:szCs w:val="18"/>
        </w:rPr>
        <w:t xml:space="preserve">. ze zm.) </w:t>
      </w:r>
      <w:r w:rsidRPr="0062415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24153">
        <w:rPr>
          <w:rFonts w:ascii="Verdana" w:hAnsi="Verdana"/>
          <w:sz w:val="18"/>
          <w:szCs w:val="18"/>
        </w:rPr>
        <w:t>Pzp</w:t>
      </w:r>
      <w:proofErr w:type="spellEnd"/>
      <w:r w:rsidRPr="00624153">
        <w:rPr>
          <w:rFonts w:ascii="Verdana" w:hAnsi="Verdana"/>
          <w:sz w:val="18"/>
          <w:szCs w:val="18"/>
        </w:rPr>
        <w:t>”</w:t>
      </w:r>
      <w:r w:rsidR="00D26ED6" w:rsidRPr="00624153">
        <w:rPr>
          <w:rFonts w:ascii="Verdana" w:hAnsi="Verdana"/>
          <w:sz w:val="18"/>
          <w:szCs w:val="18"/>
        </w:rPr>
        <w:t xml:space="preserve">, </w:t>
      </w:r>
      <w:r w:rsidRPr="00624153">
        <w:rPr>
          <w:rFonts w:ascii="Verdana" w:hAnsi="Verdana"/>
          <w:sz w:val="18"/>
          <w:szCs w:val="18"/>
        </w:rPr>
        <w:t>informuje</w:t>
      </w:r>
      <w:r w:rsidR="00D26ED6" w:rsidRPr="0062415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24153">
        <w:rPr>
          <w:rFonts w:ascii="Verdana" w:hAnsi="Verdana"/>
          <w:sz w:val="18"/>
          <w:szCs w:val="18"/>
        </w:rPr>
        <w:t>najkorzystniejsz</w:t>
      </w:r>
      <w:r w:rsidR="00D26ED6" w:rsidRPr="00624153">
        <w:rPr>
          <w:rFonts w:ascii="Verdana" w:hAnsi="Verdana"/>
          <w:sz w:val="18"/>
          <w:szCs w:val="18"/>
        </w:rPr>
        <w:t xml:space="preserve">a wybrana została </w:t>
      </w:r>
      <w:r w:rsidR="00756CDA" w:rsidRPr="00624153">
        <w:rPr>
          <w:rFonts w:ascii="Verdana" w:hAnsi="Verdana"/>
          <w:sz w:val="18"/>
          <w:szCs w:val="18"/>
        </w:rPr>
        <w:t>ofer</w:t>
      </w:r>
      <w:r w:rsidR="00D26ED6" w:rsidRPr="00624153">
        <w:rPr>
          <w:rFonts w:ascii="Verdana" w:hAnsi="Verdana"/>
          <w:sz w:val="18"/>
          <w:szCs w:val="18"/>
        </w:rPr>
        <w:t>t</w:t>
      </w:r>
      <w:r w:rsidR="009F0E5C" w:rsidRPr="00624153">
        <w:rPr>
          <w:rFonts w:ascii="Verdana" w:hAnsi="Verdana"/>
          <w:sz w:val="18"/>
          <w:szCs w:val="18"/>
        </w:rPr>
        <w:t>a</w:t>
      </w:r>
      <w:r w:rsidR="00D26ED6" w:rsidRPr="0062415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649D" w:rsidRPr="00624153" w14:paraId="06F14384" w14:textId="77777777" w:rsidTr="002B241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249EE55" w14:textId="77777777" w:rsidR="00624153" w:rsidRPr="00624153" w:rsidRDefault="00624153" w:rsidP="0062415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19491ABB" w14:textId="77777777" w:rsidR="00624153" w:rsidRPr="00624153" w:rsidRDefault="00624153" w:rsidP="00624153">
            <w:pPr>
              <w:spacing w:before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Lider - </w:t>
            </w:r>
            <w:proofErr w:type="spellStart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>Stambud</w:t>
            </w:r>
            <w:proofErr w:type="spellEnd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2493487C" w14:textId="77777777" w:rsidR="00624153" w:rsidRPr="00624153" w:rsidRDefault="00624153" w:rsidP="00624153">
            <w:pPr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14:paraId="41507AA3" w14:textId="77777777" w:rsidR="00624153" w:rsidRPr="00624153" w:rsidRDefault="00624153" w:rsidP="0062415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32-085 Modlnica</w:t>
            </w:r>
          </w:p>
          <w:p w14:paraId="477DA4E4" w14:textId="77777777" w:rsidR="00624153" w:rsidRPr="00624153" w:rsidRDefault="00624153" w:rsidP="0062415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Partner – </w:t>
            </w:r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>2K-Budownictwo sp. z o.o.</w:t>
            </w:r>
          </w:p>
          <w:p w14:paraId="3A2BAB53" w14:textId="77777777" w:rsidR="00624153" w:rsidRPr="00624153" w:rsidRDefault="00624153" w:rsidP="0062415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38586997" w14:textId="77777777" w:rsidR="00624153" w:rsidRPr="00624153" w:rsidRDefault="00624153" w:rsidP="0062415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32D7A8E9" w14:textId="77777777" w:rsidR="00624153" w:rsidRPr="00624153" w:rsidRDefault="00624153" w:rsidP="0062415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na:</w:t>
            </w:r>
          </w:p>
          <w:p w14:paraId="41098A21" w14:textId="77777777" w:rsidR="00624153" w:rsidRDefault="00624153" w:rsidP="0062415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Modernizacja </w:t>
            </w:r>
            <w:proofErr w:type="spellStart"/>
            <w:r w:rsidRPr="00624153">
              <w:rPr>
                <w:rFonts w:ascii="Verdana" w:hAnsi="Verdana"/>
                <w:sz w:val="18"/>
                <w:szCs w:val="18"/>
              </w:rPr>
              <w:t>sal</w:t>
            </w:r>
            <w:proofErr w:type="spellEnd"/>
            <w:r w:rsidRPr="00624153">
              <w:rPr>
                <w:rFonts w:ascii="Verdana" w:hAnsi="Verdana"/>
                <w:sz w:val="18"/>
                <w:szCs w:val="18"/>
              </w:rPr>
              <w:t xml:space="preserve"> 1.19 i 1.20 w pawilonie D-17 AGH w Krakowie - KC-DE-zp.25.347.2026 za cenę brutto </w:t>
            </w:r>
          </w:p>
          <w:p w14:paraId="1677D16F" w14:textId="32F02007" w:rsidR="00624153" w:rsidRPr="00624153" w:rsidRDefault="00624153" w:rsidP="0062415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24153">
              <w:rPr>
                <w:rFonts w:ascii="Verdana" w:hAnsi="Verdana"/>
                <w:b/>
                <w:sz w:val="18"/>
                <w:szCs w:val="18"/>
              </w:rPr>
              <w:t>1 936 730.31 zł</w:t>
            </w:r>
            <w:r w:rsidRPr="0062415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7FA4335" w14:textId="0DAA3A30" w:rsidR="0026649D" w:rsidRPr="00624153" w:rsidRDefault="00624153" w:rsidP="0062415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2415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5602BD18" w14:textId="77777777" w:rsidR="003A0AFC" w:rsidRPr="0062415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2415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843"/>
        <w:gridCol w:w="1843"/>
        <w:gridCol w:w="1701"/>
      </w:tblGrid>
      <w:tr w:rsidR="00624153" w:rsidRPr="00624153" w14:paraId="378ADA8E" w14:textId="77777777" w:rsidTr="00624153">
        <w:trPr>
          <w:trHeight w:val="510"/>
        </w:trPr>
        <w:tc>
          <w:tcPr>
            <w:tcW w:w="851" w:type="dxa"/>
            <w:vAlign w:val="center"/>
          </w:tcPr>
          <w:p w14:paraId="421D2573" w14:textId="77777777" w:rsidR="00624153" w:rsidRPr="00624153" w:rsidRDefault="0062415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2415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14:paraId="73327D8C" w14:textId="77777777" w:rsidR="00624153" w:rsidRPr="00624153" w:rsidRDefault="0062415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73075CB7" w14:textId="78902869" w:rsidR="00624153" w:rsidRPr="00624153" w:rsidRDefault="0062415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7C7CD83B" w14:textId="2726FC49" w:rsidR="00624153" w:rsidRPr="00624153" w:rsidRDefault="0062415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Okres gwarancji podstawowej</w:t>
            </w:r>
          </w:p>
        </w:tc>
        <w:tc>
          <w:tcPr>
            <w:tcW w:w="1701" w:type="dxa"/>
            <w:vAlign w:val="center"/>
          </w:tcPr>
          <w:p w14:paraId="598AA939" w14:textId="77777777" w:rsidR="00624153" w:rsidRPr="00624153" w:rsidRDefault="0062415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24153" w:rsidRPr="00624153" w14:paraId="1B69B604" w14:textId="77777777" w:rsidTr="00624153">
        <w:tc>
          <w:tcPr>
            <w:tcW w:w="851" w:type="dxa"/>
            <w:vAlign w:val="center"/>
          </w:tcPr>
          <w:p w14:paraId="64EF542C" w14:textId="77777777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14:paraId="3B583394" w14:textId="77777777" w:rsidR="00624153" w:rsidRPr="00624153" w:rsidRDefault="00624153" w:rsidP="00624153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Konsorcjum firm:</w:t>
            </w:r>
          </w:p>
          <w:p w14:paraId="41BF96FF" w14:textId="77777777" w:rsidR="00624153" w:rsidRPr="00624153" w:rsidRDefault="00624153" w:rsidP="00624153">
            <w:pPr>
              <w:spacing w:before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Lider - </w:t>
            </w:r>
            <w:proofErr w:type="spellStart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>Stambud</w:t>
            </w:r>
            <w:proofErr w:type="spellEnd"/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6E10937E" w14:textId="77777777" w:rsidR="00624153" w:rsidRPr="00624153" w:rsidRDefault="00624153" w:rsidP="00624153">
            <w:pPr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Św. Wojciecha 89 </w:t>
            </w:r>
          </w:p>
          <w:p w14:paraId="0CF74755" w14:textId="77777777" w:rsidR="00624153" w:rsidRPr="00624153" w:rsidRDefault="00624153" w:rsidP="00624153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>32-085 Modlnica</w:t>
            </w:r>
          </w:p>
          <w:p w14:paraId="0578336B" w14:textId="77777777" w:rsidR="00624153" w:rsidRPr="00624153" w:rsidRDefault="00624153" w:rsidP="0062415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24153">
              <w:rPr>
                <w:rFonts w:ascii="Verdana" w:hAnsi="Verdana"/>
                <w:sz w:val="18"/>
                <w:szCs w:val="18"/>
              </w:rPr>
              <w:t xml:space="preserve">Partner – </w:t>
            </w:r>
            <w:r w:rsidRPr="00624153">
              <w:rPr>
                <w:rFonts w:ascii="Verdana" w:hAnsi="Verdana"/>
                <w:b/>
                <w:bCs/>
                <w:sz w:val="18"/>
                <w:szCs w:val="18"/>
              </w:rPr>
              <w:t>2K-Budownictwo sp. z o.o.</w:t>
            </w:r>
          </w:p>
          <w:p w14:paraId="6F593170" w14:textId="77777777" w:rsidR="00624153" w:rsidRPr="00624153" w:rsidRDefault="00624153" w:rsidP="0062415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4BCA7DEA" w14:textId="77777777" w:rsidR="00624153" w:rsidRPr="00624153" w:rsidRDefault="00624153" w:rsidP="0062415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24153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47D926C2" w14:textId="75E7092E" w:rsidR="00624153" w:rsidRPr="00624153" w:rsidRDefault="00624153" w:rsidP="002B24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0B0AF86" w14:textId="77777777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454A99B8" w14:textId="77777777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6E21A2A6" w14:textId="77777777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90,00</w:t>
            </w:r>
          </w:p>
        </w:tc>
      </w:tr>
      <w:tr w:rsidR="00624153" w:rsidRPr="00624153" w14:paraId="1A68D7CC" w14:textId="77777777" w:rsidTr="00624153">
        <w:tc>
          <w:tcPr>
            <w:tcW w:w="851" w:type="dxa"/>
            <w:vAlign w:val="center"/>
          </w:tcPr>
          <w:p w14:paraId="53629918" w14:textId="516A1036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14:paraId="0AA7DA26" w14:textId="77777777" w:rsidR="00624153" w:rsidRPr="00624153" w:rsidRDefault="00624153" w:rsidP="0062415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/>
                <w:sz w:val="18"/>
                <w:szCs w:val="18"/>
              </w:rPr>
              <w:t xml:space="preserve">Kapibara Mateusz </w:t>
            </w:r>
            <w:proofErr w:type="spellStart"/>
            <w:r w:rsidRPr="00624153">
              <w:rPr>
                <w:rFonts w:ascii="Verdana" w:hAnsi="Verdana" w:cs="Times New Roman"/>
                <w:b/>
                <w:sz w:val="18"/>
                <w:szCs w:val="18"/>
              </w:rPr>
              <w:t>Małyjurek</w:t>
            </w:r>
            <w:proofErr w:type="spellEnd"/>
          </w:p>
          <w:p w14:paraId="64689016" w14:textId="77777777" w:rsidR="00624153" w:rsidRPr="00624153" w:rsidRDefault="00624153" w:rsidP="0062415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/>
                <w:sz w:val="18"/>
                <w:szCs w:val="18"/>
              </w:rPr>
              <w:t>spółka komandytowa</w:t>
            </w:r>
          </w:p>
          <w:p w14:paraId="1A6C833F" w14:textId="77777777" w:rsidR="00624153" w:rsidRPr="00624153" w:rsidRDefault="00624153" w:rsidP="0062415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Floriana 7 </w:t>
            </w:r>
          </w:p>
          <w:p w14:paraId="4FF3C6E7" w14:textId="77777777" w:rsidR="00624153" w:rsidRPr="00624153" w:rsidRDefault="00624153" w:rsidP="0062415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44-190 Knurów</w:t>
            </w:r>
          </w:p>
          <w:p w14:paraId="14635182" w14:textId="7649DCC8" w:rsidR="00624153" w:rsidRPr="00624153" w:rsidRDefault="00624153" w:rsidP="002B24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413AB27B" w14:textId="6A83910A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57,16</w:t>
            </w:r>
          </w:p>
        </w:tc>
        <w:tc>
          <w:tcPr>
            <w:tcW w:w="1843" w:type="dxa"/>
            <w:vAlign w:val="center"/>
          </w:tcPr>
          <w:p w14:paraId="03DDF2C0" w14:textId="07548E8D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2636ABC8" w14:textId="567FDCF5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87,16</w:t>
            </w:r>
          </w:p>
        </w:tc>
      </w:tr>
      <w:tr w:rsidR="00624153" w:rsidRPr="00624153" w14:paraId="65DA4787" w14:textId="77777777" w:rsidTr="00624153">
        <w:tc>
          <w:tcPr>
            <w:tcW w:w="851" w:type="dxa"/>
            <w:vAlign w:val="center"/>
          </w:tcPr>
          <w:p w14:paraId="024C80AB" w14:textId="46909F70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14:paraId="4BF0D58B" w14:textId="28F7BCAF" w:rsidR="00624153" w:rsidRPr="00624153" w:rsidRDefault="00624153" w:rsidP="002B24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713D22E4" w14:textId="219F91DE" w:rsidR="00624153" w:rsidRPr="00624153" w:rsidRDefault="00624153" w:rsidP="002B24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Tyniecka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118K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/2</w:t>
            </w:r>
          </w:p>
          <w:p w14:paraId="51707D2A" w14:textId="3EE9B667" w:rsidR="00624153" w:rsidRPr="00624153" w:rsidRDefault="00624153" w:rsidP="002B24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30-376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637E834E" w14:textId="63CEAC9A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54,38</w:t>
            </w:r>
          </w:p>
        </w:tc>
        <w:tc>
          <w:tcPr>
            <w:tcW w:w="1843" w:type="dxa"/>
            <w:vAlign w:val="center"/>
          </w:tcPr>
          <w:p w14:paraId="07803961" w14:textId="14985F52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39F42272" w14:textId="6B75BDBD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84,38</w:t>
            </w:r>
          </w:p>
        </w:tc>
      </w:tr>
      <w:tr w:rsidR="00624153" w:rsidRPr="00624153" w14:paraId="02EDB713" w14:textId="77777777" w:rsidTr="00624153">
        <w:tc>
          <w:tcPr>
            <w:tcW w:w="851" w:type="dxa"/>
            <w:vAlign w:val="center"/>
          </w:tcPr>
          <w:p w14:paraId="1EFCEE9A" w14:textId="733D4DEE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14:paraId="685A55FF" w14:textId="64E24450" w:rsidR="00624153" w:rsidRPr="00624153" w:rsidRDefault="00624153" w:rsidP="002B241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/>
                <w:sz w:val="18"/>
                <w:szCs w:val="18"/>
              </w:rPr>
              <w:t>DIGITEC Grzegorz Kowalik</w:t>
            </w:r>
          </w:p>
          <w:p w14:paraId="6CA1FF7C" w14:textId="6C9DE497" w:rsidR="00624153" w:rsidRPr="00624153" w:rsidRDefault="00624153" w:rsidP="002B241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ul. Mrozowa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DD32ED0" w14:textId="679F303A" w:rsidR="00624153" w:rsidRPr="00624153" w:rsidRDefault="00624153" w:rsidP="002B241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31-752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24153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49B7914B" w14:textId="5B1BBE14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35,44</w:t>
            </w:r>
          </w:p>
        </w:tc>
        <w:tc>
          <w:tcPr>
            <w:tcW w:w="1843" w:type="dxa"/>
            <w:vAlign w:val="center"/>
          </w:tcPr>
          <w:p w14:paraId="224DB8C6" w14:textId="0FA105C9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63FD2E7F" w14:textId="13FC1DC7" w:rsidR="00624153" w:rsidRPr="00624153" w:rsidRDefault="00624153" w:rsidP="002B241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24153">
              <w:rPr>
                <w:rFonts w:ascii="Verdana" w:hAnsi="Verdana" w:cs="Times New Roman"/>
                <w:sz w:val="18"/>
                <w:szCs w:val="18"/>
              </w:rPr>
              <w:t xml:space="preserve">  65,44</w:t>
            </w:r>
          </w:p>
        </w:tc>
      </w:tr>
    </w:tbl>
    <w:p w14:paraId="417866BC" w14:textId="77777777" w:rsidR="00E85D70" w:rsidRPr="0062415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30A0560" w14:textId="77777777" w:rsidR="00F960D7" w:rsidRPr="0062415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27D0DDC" w14:textId="77777777" w:rsidR="00F960D7" w:rsidRPr="0062415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2415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B73EA" w14:textId="77777777" w:rsidR="0078179D" w:rsidRDefault="0078179D">
      <w:r>
        <w:separator/>
      </w:r>
    </w:p>
  </w:endnote>
  <w:endnote w:type="continuationSeparator" w:id="0">
    <w:p w14:paraId="40FA89D8" w14:textId="77777777" w:rsidR="0078179D" w:rsidRDefault="0078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3184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58BF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37C6F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3D8E71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9F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99EC0" w14:textId="77777777" w:rsidR="0078179D" w:rsidRDefault="0078179D">
      <w:r>
        <w:separator/>
      </w:r>
    </w:p>
  </w:footnote>
  <w:footnote w:type="continuationSeparator" w:id="0">
    <w:p w14:paraId="15CF13C5" w14:textId="77777777" w:rsidR="0078179D" w:rsidRDefault="0078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6A3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4969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BA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060"/>
    <w:rsid w:val="00005838"/>
    <w:rsid w:val="00012060"/>
    <w:rsid w:val="00022322"/>
    <w:rsid w:val="00042497"/>
    <w:rsid w:val="000C1E6F"/>
    <w:rsid w:val="000E4E56"/>
    <w:rsid w:val="001A1468"/>
    <w:rsid w:val="001B7815"/>
    <w:rsid w:val="001C31ED"/>
    <w:rsid w:val="0026649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24153"/>
    <w:rsid w:val="00644DCB"/>
    <w:rsid w:val="00657C1E"/>
    <w:rsid w:val="006B585D"/>
    <w:rsid w:val="006E3089"/>
    <w:rsid w:val="00712C39"/>
    <w:rsid w:val="0075025B"/>
    <w:rsid w:val="00756CDA"/>
    <w:rsid w:val="0078179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A4627A"/>
  <w15:chartTrackingRefBased/>
  <w15:docId w15:val="{D2A04411-EAF1-47EC-A04D-CF8601AEE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2026-09-04T10:55:00Z</dcterms:created>
  <dcterms:modified xsi:type="dcterms:W3CDTF">2026-09-04T10:58:00Z</dcterms:modified>
</cp:coreProperties>
</file>