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25E12" w14:textId="171C1CA6" w:rsidR="00FB7F50" w:rsidRPr="002245BE" w:rsidRDefault="00716D5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6D5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16D53">
        <w:rPr>
          <w:sz w:val="22"/>
          <w:szCs w:val="22"/>
        </w:rPr>
        <w:t>2026-09-03</w:t>
      </w:r>
    </w:p>
    <w:p w14:paraId="52CF9D6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A6869A" w14:textId="77777777" w:rsidR="00716D53" w:rsidRPr="00716D53" w:rsidRDefault="00716D53" w:rsidP="00FB7F50">
      <w:pPr>
        <w:spacing w:after="40"/>
        <w:rPr>
          <w:b/>
          <w:bCs/>
          <w:sz w:val="22"/>
          <w:szCs w:val="22"/>
        </w:rPr>
      </w:pPr>
      <w:r w:rsidRPr="00716D53">
        <w:rPr>
          <w:b/>
          <w:bCs/>
          <w:sz w:val="22"/>
          <w:szCs w:val="22"/>
        </w:rPr>
        <w:t>Akademia Górniczo - Hutnicza</w:t>
      </w:r>
    </w:p>
    <w:p w14:paraId="51D35492" w14:textId="77777777" w:rsidR="00716D53" w:rsidRPr="00716D53" w:rsidRDefault="00716D53" w:rsidP="00FB7F50">
      <w:pPr>
        <w:spacing w:after="40"/>
        <w:rPr>
          <w:b/>
          <w:bCs/>
          <w:sz w:val="22"/>
          <w:szCs w:val="22"/>
        </w:rPr>
      </w:pPr>
      <w:r w:rsidRPr="00716D53">
        <w:rPr>
          <w:b/>
          <w:bCs/>
          <w:sz w:val="22"/>
          <w:szCs w:val="22"/>
        </w:rPr>
        <w:t>im. Stanisława Staszica w Krakowie</w:t>
      </w:r>
    </w:p>
    <w:p w14:paraId="01D62920" w14:textId="33604A0B" w:rsidR="00FB7F50" w:rsidRPr="002245BE" w:rsidRDefault="00716D53" w:rsidP="00FB7F50">
      <w:pPr>
        <w:spacing w:after="40"/>
        <w:rPr>
          <w:b/>
          <w:bCs/>
          <w:sz w:val="22"/>
          <w:szCs w:val="22"/>
        </w:rPr>
      </w:pPr>
      <w:r w:rsidRPr="00716D53">
        <w:rPr>
          <w:b/>
          <w:bCs/>
          <w:sz w:val="22"/>
          <w:szCs w:val="22"/>
        </w:rPr>
        <w:t>Dział Zamówień Publicznych</w:t>
      </w:r>
    </w:p>
    <w:p w14:paraId="0FF466A7" w14:textId="1D16585E" w:rsidR="00FB7F50" w:rsidRPr="002245BE" w:rsidRDefault="00716D53" w:rsidP="00FB7F50">
      <w:pPr>
        <w:rPr>
          <w:sz w:val="22"/>
          <w:szCs w:val="22"/>
        </w:rPr>
      </w:pPr>
      <w:r w:rsidRPr="00716D5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16D53">
        <w:rPr>
          <w:sz w:val="22"/>
          <w:szCs w:val="22"/>
        </w:rPr>
        <w:t>30</w:t>
      </w:r>
    </w:p>
    <w:p w14:paraId="2E12C6B9" w14:textId="3DCE8352" w:rsidR="00FB7F50" w:rsidRPr="002245BE" w:rsidRDefault="00716D53" w:rsidP="00FB7F50">
      <w:pPr>
        <w:rPr>
          <w:sz w:val="22"/>
          <w:szCs w:val="22"/>
        </w:rPr>
      </w:pPr>
      <w:r w:rsidRPr="00716D5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16D53">
        <w:rPr>
          <w:sz w:val="22"/>
          <w:szCs w:val="22"/>
        </w:rPr>
        <w:t>Kraków</w:t>
      </w:r>
    </w:p>
    <w:p w14:paraId="215E7E9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2A9F4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6D53" w:rsidRPr="00607F9B" w14:paraId="19496C89" w14:textId="77777777" w:rsidTr="004121EF">
        <w:trPr>
          <w:trHeight w:val="638"/>
        </w:trPr>
        <w:tc>
          <w:tcPr>
            <w:tcW w:w="959" w:type="dxa"/>
          </w:tcPr>
          <w:p w14:paraId="10C2A672" w14:textId="77777777" w:rsidR="00716D53" w:rsidRPr="00607F9B" w:rsidRDefault="00716D53" w:rsidP="004121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6781EFC" w14:textId="61775DCD" w:rsidR="00716D53" w:rsidRPr="00607F9B" w:rsidRDefault="00716D53" w:rsidP="004121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6D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6D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6D53">
              <w:rPr>
                <w:b/>
                <w:bCs/>
                <w:sz w:val="22"/>
                <w:szCs w:val="22"/>
              </w:rPr>
              <w:t>Skład i opracowanie materiałów ilustrowanych do publikacji, w których stanowi on od 21 do 40% obj. tekstu, w tym przygotowanie pliku PDF do druku oraz pliku dostępnego cyfrowo - KC-DE-zp.25.319.2026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6D53">
              <w:rPr>
                <w:b/>
                <w:sz w:val="22"/>
                <w:szCs w:val="22"/>
              </w:rPr>
              <w:t>KC-DE-zp.25.319.2026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979D3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6D53" w14:paraId="753D3AA1" w14:textId="77777777" w:rsidTr="004121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014E91" w14:textId="023CD6FC" w:rsidR="00716D53" w:rsidRPr="00D26ED6" w:rsidRDefault="00716D53" w:rsidP="004121E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16D53">
              <w:rPr>
                <w:b/>
                <w:sz w:val="22"/>
                <w:szCs w:val="22"/>
              </w:rPr>
              <w:t>MarDruk</w:t>
            </w:r>
            <w:proofErr w:type="spellEnd"/>
            <w:r w:rsidRPr="00716D53">
              <w:rPr>
                <w:b/>
                <w:sz w:val="22"/>
                <w:szCs w:val="22"/>
              </w:rPr>
              <w:t xml:space="preserve"> Marcin Herzog</w:t>
            </w:r>
          </w:p>
          <w:p w14:paraId="022FF1C9" w14:textId="29BC8DA4" w:rsidR="00716D53" w:rsidRPr="009F0E5C" w:rsidRDefault="00716D53" w:rsidP="004121EF">
            <w:pPr>
              <w:jc w:val="both"/>
              <w:rPr>
                <w:bCs/>
                <w:sz w:val="22"/>
                <w:szCs w:val="22"/>
              </w:rPr>
            </w:pPr>
            <w:r w:rsidRPr="00716D53">
              <w:rPr>
                <w:bCs/>
                <w:sz w:val="22"/>
                <w:szCs w:val="22"/>
              </w:rPr>
              <w:t>Na Polach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D53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16D53">
              <w:rPr>
                <w:bCs/>
                <w:sz w:val="22"/>
                <w:szCs w:val="22"/>
              </w:rPr>
              <w:t>/12</w:t>
            </w:r>
          </w:p>
          <w:p w14:paraId="045B6F16" w14:textId="2864D94C" w:rsidR="00716D53" w:rsidRPr="009F0E5C" w:rsidRDefault="00716D53" w:rsidP="004121EF">
            <w:pPr>
              <w:jc w:val="both"/>
              <w:rPr>
                <w:bCs/>
                <w:sz w:val="22"/>
                <w:szCs w:val="22"/>
              </w:rPr>
            </w:pPr>
            <w:r w:rsidRPr="00716D53">
              <w:rPr>
                <w:bCs/>
                <w:sz w:val="22"/>
                <w:szCs w:val="22"/>
              </w:rPr>
              <w:t>31-344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D53">
              <w:rPr>
                <w:bCs/>
                <w:sz w:val="22"/>
                <w:szCs w:val="22"/>
              </w:rPr>
              <w:t>Kraków</w:t>
            </w:r>
          </w:p>
          <w:p w14:paraId="42C141E9" w14:textId="77777777" w:rsidR="00716D53" w:rsidRPr="00D26ED6" w:rsidRDefault="00716D53" w:rsidP="004121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0A6AD8" w14:textId="19055503" w:rsidR="00716D53" w:rsidRDefault="00716D53" w:rsidP="004121E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16D53">
              <w:rPr>
                <w:sz w:val="22"/>
                <w:szCs w:val="22"/>
              </w:rPr>
              <w:t>Skład i opracowanie materiałów ilustrowanych do publikacji, w których stanowi on od 0 do 20% obj. tekstu, w tym przygotowanie pliku PDF do druku oraz pliku dostępnego cyfrowo - KC-DE-zp.25.319.2026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9B1978B" w14:textId="63304F54" w:rsidR="00716D53" w:rsidRPr="00D26ED6" w:rsidRDefault="00716D53" w:rsidP="004121E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6D53">
              <w:rPr>
                <w:b/>
                <w:sz w:val="22"/>
                <w:szCs w:val="22"/>
              </w:rPr>
              <w:t>111.44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0F7661" w14:textId="77777777" w:rsidR="00716D53" w:rsidRDefault="00716D53" w:rsidP="004121E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12F49B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7A0E63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E2CA90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25D7BC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762B83B" w14:textId="6A1ADB3C" w:rsidR="002B6761" w:rsidRPr="008567C7" w:rsidRDefault="00716D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Jakość</w:t>
            </w:r>
          </w:p>
        </w:tc>
        <w:tc>
          <w:tcPr>
            <w:tcW w:w="1134" w:type="dxa"/>
            <w:vAlign w:val="center"/>
          </w:tcPr>
          <w:p w14:paraId="6142884C" w14:textId="3B1346BC" w:rsidR="002B6761" w:rsidRPr="008567C7" w:rsidRDefault="00716D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073B5C8" w14:textId="6D8D7F9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11A243" w14:textId="6865009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8A8754" w14:textId="05D4DCB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769B0D" w14:textId="5223A72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27241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6D53" w:rsidRPr="008567C7" w14:paraId="279F8203" w14:textId="77777777" w:rsidTr="004121EF">
        <w:tc>
          <w:tcPr>
            <w:tcW w:w="709" w:type="dxa"/>
            <w:vAlign w:val="center"/>
          </w:tcPr>
          <w:p w14:paraId="18EA4374" w14:textId="456D2B2B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E2A8424" w14:textId="7DD84C9F" w:rsidR="00716D53" w:rsidRPr="002B6761" w:rsidRDefault="00716D53" w:rsidP="004121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6D53">
              <w:rPr>
                <w:rFonts w:ascii="Times New Roman" w:hAnsi="Times New Roman" w:cs="Times New Roman"/>
                <w:b/>
                <w:sz w:val="18"/>
                <w:szCs w:val="18"/>
              </w:rPr>
              <w:t>MarDruk</w:t>
            </w:r>
            <w:proofErr w:type="spellEnd"/>
            <w:r w:rsidRPr="00716D5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Herzog</w:t>
            </w:r>
          </w:p>
          <w:p w14:paraId="701C5276" w14:textId="0BE54AA9" w:rsidR="00716D53" w:rsidRPr="008567C7" w:rsidRDefault="00716D53" w:rsidP="004121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Na Polach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14:paraId="09945C9A" w14:textId="27892433" w:rsidR="00716D53" w:rsidRPr="001B7815" w:rsidRDefault="00716D53" w:rsidP="004121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31-344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BB12A6F" w14:textId="1D40AE59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14:paraId="76B5976C" w14:textId="5CB6E88A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2F7F05CB" w14:textId="7003E6BF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0E0474" w14:textId="60B82DD0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CDA976" w14:textId="14C26B4B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EAED1A" w14:textId="019AD0DA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970B75" w14:textId="71E46E7C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16D53" w:rsidRPr="008567C7" w14:paraId="2428D1CD" w14:textId="77777777" w:rsidTr="004121EF">
        <w:tc>
          <w:tcPr>
            <w:tcW w:w="709" w:type="dxa"/>
            <w:vAlign w:val="center"/>
          </w:tcPr>
          <w:p w14:paraId="636F90C1" w14:textId="657C428B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A112E87" w14:textId="24EE7DCE" w:rsidR="00716D53" w:rsidRPr="002B6761" w:rsidRDefault="00716D53" w:rsidP="004121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/>
                <w:sz w:val="18"/>
                <w:szCs w:val="18"/>
              </w:rPr>
              <w:t>Wydawnictwo JAK Andrzej Choczewski</w:t>
            </w:r>
          </w:p>
          <w:p w14:paraId="1032D8E6" w14:textId="339C4F28" w:rsidR="00716D53" w:rsidRPr="008567C7" w:rsidRDefault="00716D53" w:rsidP="004121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os. Stalowe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/77</w:t>
            </w:r>
          </w:p>
          <w:p w14:paraId="09B79998" w14:textId="62011F67" w:rsidR="00716D53" w:rsidRPr="001B7815" w:rsidRDefault="00716D53" w:rsidP="004121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31-920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D5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38C0BDF" w14:textId="11EE6F82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59,50</w:t>
            </w:r>
          </w:p>
        </w:tc>
        <w:tc>
          <w:tcPr>
            <w:tcW w:w="1134" w:type="dxa"/>
            <w:vAlign w:val="center"/>
          </w:tcPr>
          <w:p w14:paraId="0EB057EF" w14:textId="2D723E6C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15,12</w:t>
            </w:r>
          </w:p>
        </w:tc>
        <w:tc>
          <w:tcPr>
            <w:tcW w:w="1134" w:type="dxa"/>
            <w:vAlign w:val="center"/>
          </w:tcPr>
          <w:p w14:paraId="1E2A3136" w14:textId="12D17800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AE9FBC" w14:textId="08F55C6A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32D532" w14:textId="47E6FBC4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29E090" w14:textId="03555CF5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98E8D4" w14:textId="183324B3" w:rsidR="00716D53" w:rsidRPr="008567C7" w:rsidRDefault="00716D53" w:rsidP="004121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D53">
              <w:rPr>
                <w:rFonts w:ascii="Times New Roman" w:hAnsi="Times New Roman" w:cs="Times New Roman"/>
                <w:sz w:val="18"/>
                <w:szCs w:val="18"/>
              </w:rPr>
              <w:t xml:space="preserve">  74,62</w:t>
            </w:r>
          </w:p>
        </w:tc>
      </w:tr>
    </w:tbl>
    <w:p w14:paraId="435087D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343467F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2ADA3" w14:textId="77777777" w:rsidR="00D342FD" w:rsidRDefault="00D342FD">
      <w:r>
        <w:separator/>
      </w:r>
    </w:p>
  </w:endnote>
  <w:endnote w:type="continuationSeparator" w:id="0">
    <w:p w14:paraId="543E5B5F" w14:textId="77777777" w:rsidR="00D342FD" w:rsidRDefault="00D3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1CD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50B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B5F4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6081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6A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F4ACD" w14:textId="77777777" w:rsidR="00D342FD" w:rsidRDefault="00D342FD">
      <w:r>
        <w:separator/>
      </w:r>
    </w:p>
  </w:footnote>
  <w:footnote w:type="continuationSeparator" w:id="0">
    <w:p w14:paraId="0A9EBDCE" w14:textId="77777777" w:rsidR="00D342FD" w:rsidRDefault="00D3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1D11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671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A66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83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11F4"/>
    <w:rsid w:val="00657C1E"/>
    <w:rsid w:val="006B585D"/>
    <w:rsid w:val="006E3089"/>
    <w:rsid w:val="00712C39"/>
    <w:rsid w:val="00716D5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5783A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42FD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2F438"/>
  <w15:chartTrackingRefBased/>
  <w15:docId w15:val="{0CC708CB-8F11-4693-A7AA-E714DB07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2026-09-03T13:07:00Z</cp:lastPrinted>
  <dcterms:created xsi:type="dcterms:W3CDTF">2026-09-03T13:07:00Z</dcterms:created>
  <dcterms:modified xsi:type="dcterms:W3CDTF">2026-09-03T13:07:00Z</dcterms:modified>
</cp:coreProperties>
</file>