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03C98" w14:textId="51E922F9" w:rsidR="00FB7F50" w:rsidRPr="002245BE" w:rsidRDefault="00182D5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2D5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2D53">
        <w:rPr>
          <w:sz w:val="22"/>
          <w:szCs w:val="22"/>
        </w:rPr>
        <w:t>2026-09-03</w:t>
      </w:r>
    </w:p>
    <w:p w14:paraId="6DF150B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9196A3" w14:textId="77777777" w:rsidR="00182D53" w:rsidRPr="00182D53" w:rsidRDefault="00182D53" w:rsidP="00FB7F50">
      <w:pPr>
        <w:spacing w:after="40"/>
        <w:rPr>
          <w:b/>
          <w:bCs/>
          <w:sz w:val="22"/>
          <w:szCs w:val="22"/>
        </w:rPr>
      </w:pPr>
      <w:r w:rsidRPr="00182D53">
        <w:rPr>
          <w:b/>
          <w:bCs/>
          <w:sz w:val="22"/>
          <w:szCs w:val="22"/>
        </w:rPr>
        <w:t>Akademia Górniczo - Hutnicza</w:t>
      </w:r>
    </w:p>
    <w:p w14:paraId="76F41E78" w14:textId="77777777" w:rsidR="00182D53" w:rsidRPr="00182D53" w:rsidRDefault="00182D53" w:rsidP="00FB7F50">
      <w:pPr>
        <w:spacing w:after="40"/>
        <w:rPr>
          <w:b/>
          <w:bCs/>
          <w:sz w:val="22"/>
          <w:szCs w:val="22"/>
        </w:rPr>
      </w:pPr>
      <w:r w:rsidRPr="00182D53">
        <w:rPr>
          <w:b/>
          <w:bCs/>
          <w:sz w:val="22"/>
          <w:szCs w:val="22"/>
        </w:rPr>
        <w:t>im. Stanisława Staszica w Krakowie</w:t>
      </w:r>
    </w:p>
    <w:p w14:paraId="5DB31B01" w14:textId="0E41EB2A" w:rsidR="00FB7F50" w:rsidRPr="002245BE" w:rsidRDefault="00182D53" w:rsidP="00FB7F50">
      <w:pPr>
        <w:spacing w:after="40"/>
        <w:rPr>
          <w:b/>
          <w:bCs/>
          <w:sz w:val="22"/>
          <w:szCs w:val="22"/>
        </w:rPr>
      </w:pPr>
      <w:r w:rsidRPr="00182D53">
        <w:rPr>
          <w:b/>
          <w:bCs/>
          <w:sz w:val="22"/>
          <w:szCs w:val="22"/>
        </w:rPr>
        <w:t>Dział Zamówień Publicznych</w:t>
      </w:r>
    </w:p>
    <w:p w14:paraId="3B1FE5FB" w14:textId="10C55A0B" w:rsidR="00FB7F50" w:rsidRPr="002245BE" w:rsidRDefault="00182D53" w:rsidP="00FB7F50">
      <w:pPr>
        <w:rPr>
          <w:sz w:val="22"/>
          <w:szCs w:val="22"/>
        </w:rPr>
      </w:pPr>
      <w:r w:rsidRPr="00182D5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2D53">
        <w:rPr>
          <w:sz w:val="22"/>
          <w:szCs w:val="22"/>
        </w:rPr>
        <w:t>30</w:t>
      </w:r>
    </w:p>
    <w:p w14:paraId="51C6A83F" w14:textId="05DD8F5D" w:rsidR="00FB7F50" w:rsidRPr="002245BE" w:rsidRDefault="00182D53" w:rsidP="00FB7F50">
      <w:pPr>
        <w:rPr>
          <w:sz w:val="22"/>
          <w:szCs w:val="22"/>
        </w:rPr>
      </w:pPr>
      <w:r w:rsidRPr="00182D5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2D53">
        <w:rPr>
          <w:sz w:val="22"/>
          <w:szCs w:val="22"/>
        </w:rPr>
        <w:t>Kraków</w:t>
      </w:r>
    </w:p>
    <w:p w14:paraId="4D315F7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28254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2D53" w:rsidRPr="00607F9B" w14:paraId="743151C7" w14:textId="77777777" w:rsidTr="00477A08">
        <w:trPr>
          <w:trHeight w:val="638"/>
        </w:trPr>
        <w:tc>
          <w:tcPr>
            <w:tcW w:w="959" w:type="dxa"/>
          </w:tcPr>
          <w:p w14:paraId="7F44948B" w14:textId="77777777" w:rsidR="00182D53" w:rsidRPr="00607F9B" w:rsidRDefault="00182D53" w:rsidP="00477A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5038C7D" w14:textId="44AC7EA1" w:rsidR="00182D53" w:rsidRPr="00607F9B" w:rsidRDefault="00182D53" w:rsidP="00477A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2D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2D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2D53">
              <w:rPr>
                <w:b/>
                <w:bCs/>
                <w:sz w:val="22"/>
                <w:szCs w:val="22"/>
              </w:rPr>
              <w:t>Skład i opracowanie materiałów ilustrowanych do publikacji, w których stanowi on od 41 do 65% obj. tekstu, w tym przygotowanie pliku PDF do druku oraz pliku dostępnego cyfrowo - KC-DE-zp.25.320.2026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363DB23" w14:textId="2882C37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2D53" w14:paraId="18A3D2CE" w14:textId="77777777" w:rsidTr="00477A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A3E7393" w14:textId="6CC69DC3" w:rsidR="00182D53" w:rsidRPr="00D26ED6" w:rsidRDefault="00182D53" w:rsidP="00477A0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2D53">
              <w:rPr>
                <w:b/>
                <w:sz w:val="22"/>
                <w:szCs w:val="22"/>
              </w:rPr>
              <w:t>Wydawnictwo JAK Andrzej Choczewski</w:t>
            </w:r>
          </w:p>
          <w:p w14:paraId="18E48780" w14:textId="6D3BF5FB" w:rsidR="00182D53" w:rsidRPr="009F0E5C" w:rsidRDefault="00182D53" w:rsidP="00477A08">
            <w:pPr>
              <w:jc w:val="both"/>
              <w:rPr>
                <w:bCs/>
                <w:sz w:val="22"/>
                <w:szCs w:val="22"/>
              </w:rPr>
            </w:pPr>
            <w:r w:rsidRPr="00182D53">
              <w:rPr>
                <w:bCs/>
                <w:sz w:val="22"/>
                <w:szCs w:val="22"/>
              </w:rPr>
              <w:t>os. Stalowe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2D5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82D53">
              <w:rPr>
                <w:bCs/>
                <w:sz w:val="22"/>
                <w:szCs w:val="22"/>
              </w:rPr>
              <w:t>/77</w:t>
            </w:r>
          </w:p>
          <w:p w14:paraId="122EFCB7" w14:textId="0B3A5494" w:rsidR="00182D53" w:rsidRPr="009F0E5C" w:rsidRDefault="00182D53" w:rsidP="00477A08">
            <w:pPr>
              <w:jc w:val="both"/>
              <w:rPr>
                <w:bCs/>
                <w:sz w:val="22"/>
                <w:szCs w:val="22"/>
              </w:rPr>
            </w:pPr>
            <w:r w:rsidRPr="00182D53">
              <w:rPr>
                <w:bCs/>
                <w:sz w:val="22"/>
                <w:szCs w:val="22"/>
              </w:rPr>
              <w:t>31-920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2D53">
              <w:rPr>
                <w:bCs/>
                <w:sz w:val="22"/>
                <w:szCs w:val="22"/>
              </w:rPr>
              <w:t>Kraków</w:t>
            </w:r>
          </w:p>
          <w:p w14:paraId="2FA1A956" w14:textId="77777777" w:rsidR="00182D53" w:rsidRPr="00D26ED6" w:rsidRDefault="00182D53" w:rsidP="00477A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EA0C33" w14:textId="33EBCB2F" w:rsidR="00182D53" w:rsidRDefault="00182D53" w:rsidP="00477A0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2D53">
              <w:rPr>
                <w:sz w:val="22"/>
                <w:szCs w:val="22"/>
              </w:rPr>
              <w:t>Skład i opracowanie materiałów ilustrowanych do publikacji, w których stanowi on od 41 do 65% obj. tekstu, w tym przygotowanie pliku PDF do druku oraz pliku dostępnego cyfrowo - KC-DE-zp.25.320.2026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8E2F711" w14:textId="31BF0B24" w:rsidR="00182D53" w:rsidRPr="00D26ED6" w:rsidRDefault="00182D53" w:rsidP="00477A0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2D53">
              <w:rPr>
                <w:b/>
                <w:sz w:val="22"/>
                <w:szCs w:val="22"/>
              </w:rPr>
              <w:t>271.96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2D084A" w14:textId="77777777" w:rsidR="00182D53" w:rsidRDefault="00182D53" w:rsidP="00477A0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0C0733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3B6028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210F8F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02C22D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840E59A" w14:textId="46561BD2" w:rsidR="002B6761" w:rsidRPr="008567C7" w:rsidRDefault="00182D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Jakość</w:t>
            </w:r>
          </w:p>
        </w:tc>
        <w:tc>
          <w:tcPr>
            <w:tcW w:w="1134" w:type="dxa"/>
            <w:vAlign w:val="center"/>
          </w:tcPr>
          <w:p w14:paraId="0CB51379" w14:textId="01B62013" w:rsidR="002B6761" w:rsidRPr="008567C7" w:rsidRDefault="00182D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9B8CA39" w14:textId="42F9296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132A833" w14:textId="6BB55C1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6B8EE8" w14:textId="279A8D6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564715" w14:textId="6F2FD1A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4F19A3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2D53" w:rsidRPr="008567C7" w14:paraId="0F79FB95" w14:textId="77777777" w:rsidTr="00477A08">
        <w:tc>
          <w:tcPr>
            <w:tcW w:w="709" w:type="dxa"/>
            <w:vAlign w:val="center"/>
          </w:tcPr>
          <w:p w14:paraId="39BA5CFF" w14:textId="2566D9B0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D8E6D57" w14:textId="7AB0DE2C" w:rsidR="00182D53" w:rsidRPr="002B6761" w:rsidRDefault="00182D53" w:rsidP="0047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b/>
                <w:sz w:val="18"/>
                <w:szCs w:val="18"/>
              </w:rPr>
              <w:t>Wydawnictwo JAK Andrzej Choczewski</w:t>
            </w:r>
          </w:p>
          <w:p w14:paraId="1C05801E" w14:textId="30D757A6" w:rsidR="00182D53" w:rsidRPr="008567C7" w:rsidRDefault="00182D53" w:rsidP="0047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os. Stalowe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/77</w:t>
            </w:r>
          </w:p>
          <w:p w14:paraId="1A10CCC0" w14:textId="5AB685F3" w:rsidR="00182D53" w:rsidRPr="001B7815" w:rsidRDefault="00182D53" w:rsidP="0047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31-920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D5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18BB107" w14:textId="003DF532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sz w:val="18"/>
                <w:szCs w:val="18"/>
              </w:rPr>
              <w:t xml:space="preserve">  66,50</w:t>
            </w:r>
          </w:p>
        </w:tc>
        <w:tc>
          <w:tcPr>
            <w:tcW w:w="1134" w:type="dxa"/>
            <w:vAlign w:val="center"/>
          </w:tcPr>
          <w:p w14:paraId="371313C3" w14:textId="2A41CF83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71E9FED9" w14:textId="39C29E3F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E2B0F6" w14:textId="7A3D9F90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AB9705" w14:textId="291F5EDC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CD89DD" w14:textId="3386E807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2E9E41" w14:textId="23722EF1" w:rsidR="00182D53" w:rsidRPr="008567C7" w:rsidRDefault="00182D53" w:rsidP="0047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D53">
              <w:rPr>
                <w:rFonts w:ascii="Times New Roman" w:hAnsi="Times New Roman" w:cs="Times New Roman"/>
                <w:sz w:val="18"/>
                <w:szCs w:val="18"/>
              </w:rPr>
              <w:t xml:space="preserve">  96,50</w:t>
            </w:r>
          </w:p>
        </w:tc>
      </w:tr>
    </w:tbl>
    <w:p w14:paraId="38EA89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89C0EB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5ED0D6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736DE" w14:textId="77777777" w:rsidR="006112BC" w:rsidRDefault="006112BC">
      <w:r>
        <w:separator/>
      </w:r>
    </w:p>
  </w:endnote>
  <w:endnote w:type="continuationSeparator" w:id="0">
    <w:p w14:paraId="0C8A7481" w14:textId="77777777" w:rsidR="006112BC" w:rsidRDefault="0061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778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F9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BD4D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4F26E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CB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FE02" w14:textId="77777777" w:rsidR="006112BC" w:rsidRDefault="006112BC">
      <w:r>
        <w:separator/>
      </w:r>
    </w:p>
  </w:footnote>
  <w:footnote w:type="continuationSeparator" w:id="0">
    <w:p w14:paraId="1F0E1325" w14:textId="77777777" w:rsidR="006112BC" w:rsidRDefault="0061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AE31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7DE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8AA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80C"/>
    <w:rsid w:val="00005838"/>
    <w:rsid w:val="00022322"/>
    <w:rsid w:val="00042497"/>
    <w:rsid w:val="000C1E6F"/>
    <w:rsid w:val="000E4E56"/>
    <w:rsid w:val="00182D53"/>
    <w:rsid w:val="001A1468"/>
    <w:rsid w:val="001B7815"/>
    <w:rsid w:val="001C31ED"/>
    <w:rsid w:val="00243851"/>
    <w:rsid w:val="002B1E4F"/>
    <w:rsid w:val="002B480C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112B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7AD80"/>
  <w15:chartTrackingRefBased/>
  <w15:docId w15:val="{C5C9032E-D74B-49F3-BD57-0DE9F3DD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2026-09-03T12:51:00Z</cp:lastPrinted>
  <dcterms:created xsi:type="dcterms:W3CDTF">2026-09-03T12:51:00Z</dcterms:created>
  <dcterms:modified xsi:type="dcterms:W3CDTF">2026-09-03T12:51:00Z</dcterms:modified>
</cp:coreProperties>
</file>