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A8022" w14:textId="37CBA2EE" w:rsidR="00FB7F50" w:rsidRPr="002245BE" w:rsidRDefault="00CF4F1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4F1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F4F13">
        <w:rPr>
          <w:sz w:val="22"/>
          <w:szCs w:val="22"/>
        </w:rPr>
        <w:t>2026-09-03</w:t>
      </w:r>
    </w:p>
    <w:p w14:paraId="4D32415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80B40B5" w14:textId="77777777" w:rsidR="00CF4F13" w:rsidRPr="00CF4F13" w:rsidRDefault="00CF4F13" w:rsidP="00FB7F50">
      <w:pPr>
        <w:spacing w:after="40"/>
        <w:rPr>
          <w:b/>
          <w:bCs/>
          <w:sz w:val="22"/>
          <w:szCs w:val="22"/>
        </w:rPr>
      </w:pPr>
      <w:r w:rsidRPr="00CF4F13">
        <w:rPr>
          <w:b/>
          <w:bCs/>
          <w:sz w:val="22"/>
          <w:szCs w:val="22"/>
        </w:rPr>
        <w:t>Akademia Górniczo - Hutnicza</w:t>
      </w:r>
    </w:p>
    <w:p w14:paraId="7840FC0A" w14:textId="77777777" w:rsidR="00CF4F13" w:rsidRPr="00CF4F13" w:rsidRDefault="00CF4F13" w:rsidP="00FB7F50">
      <w:pPr>
        <w:spacing w:after="40"/>
        <w:rPr>
          <w:b/>
          <w:bCs/>
          <w:sz w:val="22"/>
          <w:szCs w:val="22"/>
        </w:rPr>
      </w:pPr>
      <w:r w:rsidRPr="00CF4F13">
        <w:rPr>
          <w:b/>
          <w:bCs/>
          <w:sz w:val="22"/>
          <w:szCs w:val="22"/>
        </w:rPr>
        <w:t>im. Stanisława Staszica w Krakowie</w:t>
      </w:r>
    </w:p>
    <w:p w14:paraId="1C0167CC" w14:textId="70121220" w:rsidR="00FB7F50" w:rsidRPr="002245BE" w:rsidRDefault="00CF4F13" w:rsidP="00FB7F50">
      <w:pPr>
        <w:spacing w:after="40"/>
        <w:rPr>
          <w:b/>
          <w:bCs/>
          <w:sz w:val="22"/>
          <w:szCs w:val="22"/>
        </w:rPr>
      </w:pPr>
      <w:r w:rsidRPr="00CF4F13">
        <w:rPr>
          <w:b/>
          <w:bCs/>
          <w:sz w:val="22"/>
          <w:szCs w:val="22"/>
        </w:rPr>
        <w:t>Dział Zamówień Publicznych</w:t>
      </w:r>
    </w:p>
    <w:p w14:paraId="7CF7B1A1" w14:textId="0DD91515" w:rsidR="00FB7F50" w:rsidRPr="002245BE" w:rsidRDefault="00CF4F13" w:rsidP="00FB7F50">
      <w:pPr>
        <w:rPr>
          <w:sz w:val="22"/>
          <w:szCs w:val="22"/>
        </w:rPr>
      </w:pPr>
      <w:r w:rsidRPr="00CF4F1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F4F13">
        <w:rPr>
          <w:sz w:val="22"/>
          <w:szCs w:val="22"/>
        </w:rPr>
        <w:t>30</w:t>
      </w:r>
    </w:p>
    <w:p w14:paraId="45667A5A" w14:textId="24D22C6F" w:rsidR="00FB7F50" w:rsidRPr="002245BE" w:rsidRDefault="00CF4F13" w:rsidP="00FB7F50">
      <w:pPr>
        <w:rPr>
          <w:sz w:val="22"/>
          <w:szCs w:val="22"/>
        </w:rPr>
      </w:pPr>
      <w:r w:rsidRPr="00CF4F1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F4F13">
        <w:rPr>
          <w:sz w:val="22"/>
          <w:szCs w:val="22"/>
        </w:rPr>
        <w:t>Kraków</w:t>
      </w:r>
    </w:p>
    <w:p w14:paraId="0770BB1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C7415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F4F13" w:rsidRPr="00607F9B" w14:paraId="56D20873" w14:textId="77777777" w:rsidTr="00F36238">
        <w:trPr>
          <w:trHeight w:val="638"/>
        </w:trPr>
        <w:tc>
          <w:tcPr>
            <w:tcW w:w="959" w:type="dxa"/>
          </w:tcPr>
          <w:p w14:paraId="388B0190" w14:textId="77777777" w:rsidR="00CF4F13" w:rsidRPr="00607F9B" w:rsidRDefault="00CF4F13" w:rsidP="00F362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7C7CB60" w14:textId="18B3E761" w:rsidR="00CF4F13" w:rsidRPr="00607F9B" w:rsidRDefault="00CF4F13" w:rsidP="00F362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F4F1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F4F1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4F13">
              <w:rPr>
                <w:b/>
                <w:bCs/>
                <w:sz w:val="22"/>
                <w:szCs w:val="22"/>
              </w:rPr>
              <w:t xml:space="preserve">Dostawa laboratoryjnego pieca rurowego z wbudowanym regulatorem temperatury dla </w:t>
            </w:r>
            <w:proofErr w:type="spellStart"/>
            <w:r w:rsidRPr="00CF4F13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CF4F13">
              <w:rPr>
                <w:b/>
                <w:bCs/>
                <w:sz w:val="22"/>
                <w:szCs w:val="22"/>
              </w:rPr>
              <w:t xml:space="preserve"> - KC-DE-zp.25.387.2026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4F13">
              <w:rPr>
                <w:b/>
                <w:sz w:val="22"/>
                <w:szCs w:val="22"/>
              </w:rPr>
              <w:t>KC-DE-zp.25.387.2026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59B68A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F4F13" w14:paraId="3B8BDF34" w14:textId="77777777" w:rsidTr="00F362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6AE65B6" w14:textId="65CC15BE" w:rsidR="00CF4F13" w:rsidRPr="00D26ED6" w:rsidRDefault="00CF4F13" w:rsidP="00F3623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F4F13">
              <w:rPr>
                <w:b/>
                <w:sz w:val="22"/>
                <w:szCs w:val="22"/>
              </w:rPr>
              <w:t>PANLAB Jacek Marzec</w:t>
            </w:r>
          </w:p>
          <w:p w14:paraId="5B80D826" w14:textId="2162F163" w:rsidR="00CF4F13" w:rsidRPr="009F0E5C" w:rsidRDefault="00CF4F13" w:rsidP="00F36238">
            <w:pPr>
              <w:jc w:val="both"/>
              <w:rPr>
                <w:bCs/>
                <w:sz w:val="22"/>
                <w:szCs w:val="22"/>
              </w:rPr>
            </w:pPr>
            <w:r w:rsidRPr="00CF4F13">
              <w:rPr>
                <w:bCs/>
                <w:sz w:val="22"/>
                <w:szCs w:val="22"/>
              </w:rPr>
              <w:t>Kuźnicy Kołłątajowskiej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4F13">
              <w:rPr>
                <w:bCs/>
                <w:sz w:val="22"/>
                <w:szCs w:val="22"/>
              </w:rPr>
              <w:t>12B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F10C42" w14:textId="6061CE17" w:rsidR="00CF4F13" w:rsidRPr="009F0E5C" w:rsidRDefault="00CF4F13" w:rsidP="00F36238">
            <w:pPr>
              <w:jc w:val="both"/>
              <w:rPr>
                <w:bCs/>
                <w:sz w:val="22"/>
                <w:szCs w:val="22"/>
              </w:rPr>
            </w:pPr>
            <w:r w:rsidRPr="00CF4F13">
              <w:rPr>
                <w:bCs/>
                <w:sz w:val="22"/>
                <w:szCs w:val="22"/>
              </w:rPr>
              <w:t>31-234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4F13">
              <w:rPr>
                <w:bCs/>
                <w:sz w:val="22"/>
                <w:szCs w:val="22"/>
              </w:rPr>
              <w:t>Kraków</w:t>
            </w:r>
          </w:p>
          <w:p w14:paraId="527033BD" w14:textId="77777777" w:rsidR="00CF4F13" w:rsidRPr="00D26ED6" w:rsidRDefault="00CF4F13" w:rsidP="00F362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7DCBED" w14:textId="73F6F27B" w:rsidR="00CF4F13" w:rsidRDefault="00CF4F13" w:rsidP="00F3623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F13">
              <w:rPr>
                <w:sz w:val="22"/>
                <w:szCs w:val="22"/>
              </w:rPr>
              <w:t xml:space="preserve">Dostawa laboratoryjnego pieca rurowego z wbudowanym regulatorem temperatury dla </w:t>
            </w:r>
            <w:proofErr w:type="spellStart"/>
            <w:r w:rsidRPr="00CF4F13">
              <w:rPr>
                <w:sz w:val="22"/>
                <w:szCs w:val="22"/>
              </w:rPr>
              <w:t>WEiP</w:t>
            </w:r>
            <w:proofErr w:type="spellEnd"/>
            <w:r w:rsidRPr="00CF4F13">
              <w:rPr>
                <w:sz w:val="22"/>
                <w:szCs w:val="22"/>
              </w:rPr>
              <w:t xml:space="preserve"> - KC-DE-zp.25.387.2026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6051D03" w14:textId="0B8D0D70" w:rsidR="00CF4F13" w:rsidRPr="00D26ED6" w:rsidRDefault="00CF4F13" w:rsidP="00F3623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F4F13">
              <w:rPr>
                <w:b/>
                <w:sz w:val="22"/>
                <w:szCs w:val="22"/>
              </w:rPr>
              <w:t>30 000.00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36D4BA" w14:textId="77777777" w:rsidR="00CF4F13" w:rsidRDefault="00CF4F13" w:rsidP="00F362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3439DB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3064"/>
        <w:gridCol w:w="1633"/>
        <w:gridCol w:w="1633"/>
        <w:gridCol w:w="1633"/>
        <w:gridCol w:w="1225"/>
      </w:tblGrid>
      <w:tr w:rsidR="00165899" w:rsidRPr="008567C7" w14:paraId="2BFE3CC6" w14:textId="77777777" w:rsidTr="00165899">
        <w:trPr>
          <w:trHeight w:val="560"/>
        </w:trPr>
        <w:tc>
          <w:tcPr>
            <w:tcW w:w="1021" w:type="dxa"/>
            <w:vAlign w:val="center"/>
          </w:tcPr>
          <w:p w14:paraId="34060332" w14:textId="77777777" w:rsidR="00165899" w:rsidRPr="008567C7" w:rsidRDefault="001658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64" w:type="dxa"/>
            <w:vAlign w:val="center"/>
          </w:tcPr>
          <w:p w14:paraId="65B551DB" w14:textId="77777777" w:rsidR="00165899" w:rsidRPr="008567C7" w:rsidRDefault="001658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33" w:type="dxa"/>
            <w:vAlign w:val="center"/>
          </w:tcPr>
          <w:p w14:paraId="78121D57" w14:textId="3A0593B6" w:rsidR="00165899" w:rsidRPr="008567C7" w:rsidRDefault="0016589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33" w:type="dxa"/>
            <w:vAlign w:val="center"/>
          </w:tcPr>
          <w:p w14:paraId="69FC8A30" w14:textId="43B6D42A" w:rsidR="00165899" w:rsidRPr="008567C7" w:rsidRDefault="0016589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633" w:type="dxa"/>
            <w:vAlign w:val="center"/>
          </w:tcPr>
          <w:p w14:paraId="184E4FBF" w14:textId="1696EF29" w:rsidR="00165899" w:rsidRPr="008567C7" w:rsidRDefault="0016589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25" w:type="dxa"/>
            <w:vAlign w:val="center"/>
          </w:tcPr>
          <w:p w14:paraId="49C1D467" w14:textId="77777777" w:rsidR="00165899" w:rsidRPr="008567C7" w:rsidRDefault="0016589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65899" w:rsidRPr="008567C7" w14:paraId="555CDB6E" w14:textId="77777777" w:rsidTr="00165899">
        <w:trPr>
          <w:trHeight w:val="1038"/>
        </w:trPr>
        <w:tc>
          <w:tcPr>
            <w:tcW w:w="1021" w:type="dxa"/>
            <w:vAlign w:val="center"/>
          </w:tcPr>
          <w:p w14:paraId="1EA34EE4" w14:textId="495E6EC1" w:rsidR="00165899" w:rsidRPr="008567C7" w:rsidRDefault="00165899" w:rsidP="00F36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64" w:type="dxa"/>
            <w:vAlign w:val="center"/>
          </w:tcPr>
          <w:p w14:paraId="7A163BA5" w14:textId="122423BD" w:rsidR="00165899" w:rsidRPr="002B6761" w:rsidRDefault="00165899" w:rsidP="00F3623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b/>
                <w:sz w:val="18"/>
                <w:szCs w:val="18"/>
              </w:rPr>
              <w:t>PANLAB Jacek Marzec</w:t>
            </w:r>
          </w:p>
          <w:p w14:paraId="41FB1956" w14:textId="2FB5735E" w:rsidR="00165899" w:rsidRPr="008567C7" w:rsidRDefault="00165899" w:rsidP="00F362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bCs/>
                <w:sz w:val="18"/>
                <w:szCs w:val="18"/>
              </w:rPr>
              <w:t>Kuźnicy Kołłątajowskiej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F13">
              <w:rPr>
                <w:rFonts w:ascii="Times New Roman" w:hAnsi="Times New Roman" w:cs="Times New Roman"/>
                <w:bCs/>
                <w:sz w:val="18"/>
                <w:szCs w:val="18"/>
              </w:rPr>
              <w:t>12B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907BD66" w14:textId="6C78A721" w:rsidR="00165899" w:rsidRPr="001B7815" w:rsidRDefault="00165899" w:rsidP="00F3623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bCs/>
                <w:sz w:val="18"/>
                <w:szCs w:val="18"/>
              </w:rPr>
              <w:t>31-234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F1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633" w:type="dxa"/>
            <w:vAlign w:val="center"/>
          </w:tcPr>
          <w:p w14:paraId="18F9E4FF" w14:textId="7C60F440" w:rsidR="00165899" w:rsidRPr="008567C7" w:rsidRDefault="00165899" w:rsidP="00F36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33" w:type="dxa"/>
            <w:vAlign w:val="center"/>
          </w:tcPr>
          <w:p w14:paraId="45D2D68A" w14:textId="11858AFB" w:rsidR="00165899" w:rsidRPr="008567C7" w:rsidRDefault="00165899" w:rsidP="00F36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633" w:type="dxa"/>
            <w:vAlign w:val="center"/>
          </w:tcPr>
          <w:p w14:paraId="447D460C" w14:textId="45BD4FE6" w:rsidR="00165899" w:rsidRPr="008567C7" w:rsidRDefault="00165899" w:rsidP="00F36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25" w:type="dxa"/>
            <w:vAlign w:val="center"/>
          </w:tcPr>
          <w:p w14:paraId="0C02755B" w14:textId="4D266FF9" w:rsidR="00165899" w:rsidRPr="008567C7" w:rsidRDefault="00165899" w:rsidP="00F36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F1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7234F5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0A807E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943614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69002" w14:textId="77777777" w:rsidR="00F708A8" w:rsidRDefault="00F708A8">
      <w:r>
        <w:separator/>
      </w:r>
    </w:p>
  </w:endnote>
  <w:endnote w:type="continuationSeparator" w:id="0">
    <w:p w14:paraId="5E632B1F" w14:textId="77777777" w:rsidR="00F708A8" w:rsidRDefault="00F7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DBE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FA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3732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87EFB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BFB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02801" w14:textId="77777777" w:rsidR="00F708A8" w:rsidRDefault="00F708A8">
      <w:r>
        <w:separator/>
      </w:r>
    </w:p>
  </w:footnote>
  <w:footnote w:type="continuationSeparator" w:id="0">
    <w:p w14:paraId="515C28E3" w14:textId="77777777" w:rsidR="00F708A8" w:rsidRDefault="00F70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9298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0E4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5CFE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BE9"/>
    <w:rsid w:val="00005838"/>
    <w:rsid w:val="00022322"/>
    <w:rsid w:val="00042497"/>
    <w:rsid w:val="000C1E6F"/>
    <w:rsid w:val="000E4E56"/>
    <w:rsid w:val="00165899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F4F13"/>
    <w:rsid w:val="00D01E5B"/>
    <w:rsid w:val="00D04203"/>
    <w:rsid w:val="00D26ED6"/>
    <w:rsid w:val="00D42C90"/>
    <w:rsid w:val="00D8427E"/>
    <w:rsid w:val="00DB6BE9"/>
    <w:rsid w:val="00DE4BF6"/>
    <w:rsid w:val="00E30B2D"/>
    <w:rsid w:val="00E62859"/>
    <w:rsid w:val="00E85D70"/>
    <w:rsid w:val="00F33C66"/>
    <w:rsid w:val="00F708A8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1786A"/>
  <w15:chartTrackingRefBased/>
  <w15:docId w15:val="{1EBDC863-2007-452E-901C-B3474ABD3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2026-09-03T07:04:00Z</cp:lastPrinted>
  <dcterms:created xsi:type="dcterms:W3CDTF">2026-09-03T07:04:00Z</dcterms:created>
  <dcterms:modified xsi:type="dcterms:W3CDTF">2026-09-03T07:04:00Z</dcterms:modified>
</cp:coreProperties>
</file>