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4A442" w14:textId="30899B2B" w:rsidR="00FB7F50" w:rsidRPr="002245BE" w:rsidRDefault="005054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54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0542B">
        <w:rPr>
          <w:sz w:val="22"/>
          <w:szCs w:val="22"/>
        </w:rPr>
        <w:t>2026-09-03</w:t>
      </w:r>
    </w:p>
    <w:p w14:paraId="2DAE500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FCAA8B" w14:textId="77777777" w:rsidR="0050542B" w:rsidRPr="0050542B" w:rsidRDefault="0050542B" w:rsidP="00FB7F50">
      <w:pPr>
        <w:spacing w:after="40"/>
        <w:rPr>
          <w:b/>
          <w:bCs/>
          <w:sz w:val="22"/>
          <w:szCs w:val="22"/>
        </w:rPr>
      </w:pPr>
      <w:r w:rsidRPr="0050542B">
        <w:rPr>
          <w:b/>
          <w:bCs/>
          <w:sz w:val="22"/>
          <w:szCs w:val="22"/>
        </w:rPr>
        <w:t>Akademia Górniczo - Hutnicza</w:t>
      </w:r>
    </w:p>
    <w:p w14:paraId="4B11755B" w14:textId="77777777" w:rsidR="0050542B" w:rsidRPr="0050542B" w:rsidRDefault="0050542B" w:rsidP="00FB7F50">
      <w:pPr>
        <w:spacing w:after="40"/>
        <w:rPr>
          <w:b/>
          <w:bCs/>
          <w:sz w:val="22"/>
          <w:szCs w:val="22"/>
        </w:rPr>
      </w:pPr>
      <w:r w:rsidRPr="0050542B">
        <w:rPr>
          <w:b/>
          <w:bCs/>
          <w:sz w:val="22"/>
          <w:szCs w:val="22"/>
        </w:rPr>
        <w:t>im. Stanisława Staszica w Krakowie</w:t>
      </w:r>
    </w:p>
    <w:p w14:paraId="134093B4" w14:textId="77CFF667" w:rsidR="00FB7F50" w:rsidRPr="002245BE" w:rsidRDefault="0050542B" w:rsidP="00FB7F50">
      <w:pPr>
        <w:spacing w:after="40"/>
        <w:rPr>
          <w:b/>
          <w:bCs/>
          <w:sz w:val="22"/>
          <w:szCs w:val="22"/>
        </w:rPr>
      </w:pPr>
      <w:r w:rsidRPr="0050542B">
        <w:rPr>
          <w:b/>
          <w:bCs/>
          <w:sz w:val="22"/>
          <w:szCs w:val="22"/>
        </w:rPr>
        <w:t>Dział Zamówień Publicznych</w:t>
      </w:r>
    </w:p>
    <w:p w14:paraId="2F6F2999" w14:textId="40814FF1" w:rsidR="00FB7F50" w:rsidRPr="002245BE" w:rsidRDefault="0050542B" w:rsidP="00FB7F50">
      <w:pPr>
        <w:rPr>
          <w:sz w:val="22"/>
          <w:szCs w:val="22"/>
        </w:rPr>
      </w:pPr>
      <w:r w:rsidRPr="0050542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0542B">
        <w:rPr>
          <w:sz w:val="22"/>
          <w:szCs w:val="22"/>
        </w:rPr>
        <w:t>30</w:t>
      </w:r>
    </w:p>
    <w:p w14:paraId="569B97D1" w14:textId="20665DB2" w:rsidR="00FB7F50" w:rsidRPr="002245BE" w:rsidRDefault="0050542B" w:rsidP="00FB7F50">
      <w:pPr>
        <w:rPr>
          <w:sz w:val="22"/>
          <w:szCs w:val="22"/>
        </w:rPr>
      </w:pPr>
      <w:r w:rsidRPr="0050542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0542B">
        <w:rPr>
          <w:sz w:val="22"/>
          <w:szCs w:val="22"/>
        </w:rPr>
        <w:t>Kraków</w:t>
      </w:r>
    </w:p>
    <w:p w14:paraId="2A1C007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F4AE9B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542B" w:rsidRPr="00607F9B" w14:paraId="2F35A953" w14:textId="77777777" w:rsidTr="00232759">
        <w:trPr>
          <w:trHeight w:val="638"/>
        </w:trPr>
        <w:tc>
          <w:tcPr>
            <w:tcW w:w="959" w:type="dxa"/>
          </w:tcPr>
          <w:p w14:paraId="573866A1" w14:textId="77777777" w:rsidR="0050542B" w:rsidRPr="00607F9B" w:rsidRDefault="0050542B" w:rsidP="002327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C6158E" w14:textId="32CB8B0A" w:rsidR="0050542B" w:rsidRPr="00607F9B" w:rsidRDefault="0050542B" w:rsidP="002327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054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054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542B">
              <w:rPr>
                <w:b/>
                <w:bCs/>
                <w:sz w:val="22"/>
                <w:szCs w:val="22"/>
              </w:rPr>
              <w:t xml:space="preserve">oprogramowanie dla istniejącego systemu </w:t>
            </w:r>
            <w:proofErr w:type="spellStart"/>
            <w:r w:rsidRPr="0050542B">
              <w:rPr>
                <w:b/>
                <w:bCs/>
                <w:sz w:val="22"/>
                <w:szCs w:val="22"/>
              </w:rPr>
              <w:t>Gom</w:t>
            </w:r>
            <w:proofErr w:type="spellEnd"/>
            <w:r w:rsidRPr="0050542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542B">
              <w:rPr>
                <w:b/>
                <w:bCs/>
                <w:sz w:val="22"/>
                <w:szCs w:val="22"/>
              </w:rPr>
              <w:t>Core</w:t>
            </w:r>
            <w:proofErr w:type="spellEnd"/>
            <w:r w:rsidRPr="0050542B">
              <w:rPr>
                <w:b/>
                <w:bCs/>
                <w:sz w:val="22"/>
                <w:szCs w:val="22"/>
              </w:rPr>
              <w:t xml:space="preserve"> dla WMN-  KC-DE-zp.25.376.2026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542B">
              <w:rPr>
                <w:b/>
                <w:sz w:val="22"/>
                <w:szCs w:val="22"/>
              </w:rPr>
              <w:t>KC-DE-zp.25.376.2026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F0345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542B" w14:paraId="2AABED66" w14:textId="77777777" w:rsidTr="002327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3D63C57" w14:textId="39C11DB7" w:rsidR="0050542B" w:rsidRPr="00D26ED6" w:rsidRDefault="0050542B" w:rsidP="002327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542B">
              <w:rPr>
                <w:b/>
                <w:sz w:val="22"/>
                <w:szCs w:val="22"/>
              </w:rPr>
              <w:t>Reversesolutions</w:t>
            </w:r>
            <w:proofErr w:type="spellEnd"/>
            <w:r w:rsidR="00C47E00">
              <w:rPr>
                <w:b/>
                <w:sz w:val="22"/>
                <w:szCs w:val="22"/>
              </w:rPr>
              <w:t xml:space="preserve"> sp. z o.o.</w:t>
            </w:r>
          </w:p>
          <w:p w14:paraId="1CD58257" w14:textId="7EC4B01E" w:rsidR="0050542B" w:rsidRPr="009F0E5C" w:rsidRDefault="0050542B" w:rsidP="00232759">
            <w:pPr>
              <w:jc w:val="both"/>
              <w:rPr>
                <w:bCs/>
                <w:sz w:val="22"/>
                <w:szCs w:val="22"/>
              </w:rPr>
            </w:pPr>
            <w:r w:rsidRPr="0050542B">
              <w:rPr>
                <w:bCs/>
                <w:sz w:val="22"/>
                <w:szCs w:val="22"/>
              </w:rPr>
              <w:t>Ostrowska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542B">
              <w:rPr>
                <w:bCs/>
                <w:sz w:val="22"/>
                <w:szCs w:val="22"/>
              </w:rPr>
              <w:t xml:space="preserve"> 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F607F1" w14:textId="26D9D029" w:rsidR="0050542B" w:rsidRPr="009F0E5C" w:rsidRDefault="0050542B" w:rsidP="00232759">
            <w:pPr>
              <w:jc w:val="both"/>
              <w:rPr>
                <w:bCs/>
                <w:sz w:val="22"/>
                <w:szCs w:val="22"/>
              </w:rPr>
            </w:pPr>
            <w:r w:rsidRPr="0050542B">
              <w:rPr>
                <w:bCs/>
                <w:sz w:val="22"/>
                <w:szCs w:val="22"/>
              </w:rPr>
              <w:t>62-420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542B">
              <w:rPr>
                <w:bCs/>
                <w:sz w:val="22"/>
                <w:szCs w:val="22"/>
              </w:rPr>
              <w:t>Strzałkowo</w:t>
            </w:r>
          </w:p>
          <w:p w14:paraId="0A9B7535" w14:textId="77777777" w:rsidR="0050542B" w:rsidRPr="00D26ED6" w:rsidRDefault="0050542B" w:rsidP="002327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EC1EC4" w14:textId="3F86146E" w:rsidR="0050542B" w:rsidRDefault="0050542B" w:rsidP="002327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0542B">
              <w:rPr>
                <w:sz w:val="22"/>
                <w:szCs w:val="22"/>
              </w:rPr>
              <w:t xml:space="preserve">oprogramowanie dla istniejącego systemu </w:t>
            </w:r>
            <w:proofErr w:type="spellStart"/>
            <w:r w:rsidRPr="0050542B">
              <w:rPr>
                <w:sz w:val="22"/>
                <w:szCs w:val="22"/>
              </w:rPr>
              <w:t>Gom</w:t>
            </w:r>
            <w:proofErr w:type="spellEnd"/>
            <w:r w:rsidRPr="0050542B">
              <w:rPr>
                <w:sz w:val="22"/>
                <w:szCs w:val="22"/>
              </w:rPr>
              <w:t xml:space="preserve"> </w:t>
            </w:r>
            <w:proofErr w:type="spellStart"/>
            <w:r w:rsidRPr="0050542B">
              <w:rPr>
                <w:sz w:val="22"/>
                <w:szCs w:val="22"/>
              </w:rPr>
              <w:t>Core</w:t>
            </w:r>
            <w:proofErr w:type="spellEnd"/>
            <w:r w:rsidRPr="0050542B">
              <w:rPr>
                <w:sz w:val="22"/>
                <w:szCs w:val="22"/>
              </w:rPr>
              <w:t xml:space="preserve"> dla WMN-  KC-DE-zp.25.376.2026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564F4A1" w14:textId="18334261" w:rsidR="0050542B" w:rsidRPr="00D26ED6" w:rsidRDefault="0050542B" w:rsidP="002327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0542B">
              <w:rPr>
                <w:b/>
                <w:sz w:val="22"/>
                <w:szCs w:val="22"/>
              </w:rPr>
              <w:t>367 770.00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D09C3DD" w14:textId="77777777" w:rsidR="0050542B" w:rsidRDefault="0050542B" w:rsidP="0023275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89AC2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3"/>
        <w:gridCol w:w="4511"/>
        <w:gridCol w:w="2405"/>
        <w:gridCol w:w="1805"/>
      </w:tblGrid>
      <w:tr w:rsidR="00C47E00" w:rsidRPr="008567C7" w14:paraId="0476C0F7" w14:textId="77777777" w:rsidTr="00C47E00">
        <w:trPr>
          <w:trHeight w:val="543"/>
        </w:trPr>
        <w:tc>
          <w:tcPr>
            <w:tcW w:w="1503" w:type="dxa"/>
            <w:vAlign w:val="center"/>
          </w:tcPr>
          <w:p w14:paraId="759E86F2" w14:textId="77777777" w:rsidR="00C47E00" w:rsidRPr="008567C7" w:rsidRDefault="00C47E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11" w:type="dxa"/>
            <w:vAlign w:val="center"/>
          </w:tcPr>
          <w:p w14:paraId="5DABDAE3" w14:textId="77777777" w:rsidR="00C47E00" w:rsidRPr="008567C7" w:rsidRDefault="00C47E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5" w:type="dxa"/>
            <w:vAlign w:val="center"/>
          </w:tcPr>
          <w:p w14:paraId="24F922BD" w14:textId="36717E35" w:rsidR="00C47E00" w:rsidRPr="008567C7" w:rsidRDefault="00C47E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05" w:type="dxa"/>
            <w:vAlign w:val="center"/>
          </w:tcPr>
          <w:p w14:paraId="0BDBA5DD" w14:textId="77777777" w:rsidR="00C47E00" w:rsidRPr="008567C7" w:rsidRDefault="00C47E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7E00" w:rsidRPr="008567C7" w14:paraId="761F3336" w14:textId="77777777" w:rsidTr="00C47E00">
        <w:trPr>
          <w:trHeight w:val="782"/>
        </w:trPr>
        <w:tc>
          <w:tcPr>
            <w:tcW w:w="1503" w:type="dxa"/>
            <w:vAlign w:val="center"/>
          </w:tcPr>
          <w:p w14:paraId="3743C695" w14:textId="65A82401" w:rsidR="00C47E00" w:rsidRPr="008567C7" w:rsidRDefault="00C47E00" w:rsidP="002327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11" w:type="dxa"/>
            <w:vAlign w:val="center"/>
          </w:tcPr>
          <w:p w14:paraId="3E262316" w14:textId="3011D646" w:rsidR="00C47E00" w:rsidRPr="002B6761" w:rsidRDefault="00C47E00" w:rsidP="002327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0542B">
              <w:rPr>
                <w:rFonts w:ascii="Times New Roman" w:hAnsi="Times New Roman" w:cs="Times New Roman"/>
                <w:b/>
                <w:sz w:val="18"/>
                <w:szCs w:val="18"/>
              </w:rPr>
              <w:t>Reversesolutions</w:t>
            </w:r>
            <w:proofErr w:type="spellEnd"/>
          </w:p>
          <w:p w14:paraId="581CDE7A" w14:textId="63526B12" w:rsidR="00C47E00" w:rsidRPr="008567C7" w:rsidRDefault="00C47E00" w:rsidP="002327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bCs/>
                <w:sz w:val="18"/>
                <w:szCs w:val="18"/>
              </w:rPr>
              <w:t>Ostrowska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54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8FE634" w14:textId="3C1CC9E1" w:rsidR="00C47E00" w:rsidRPr="001B7815" w:rsidRDefault="00C47E00" w:rsidP="002327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bCs/>
                <w:sz w:val="18"/>
                <w:szCs w:val="18"/>
              </w:rPr>
              <w:t>62-420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542B">
              <w:rPr>
                <w:rFonts w:ascii="Times New Roman" w:hAnsi="Times New Roman" w:cs="Times New Roman"/>
                <w:bCs/>
                <w:sz w:val="18"/>
                <w:szCs w:val="18"/>
              </w:rPr>
              <w:t>Strzałkowo</w:t>
            </w:r>
          </w:p>
        </w:tc>
        <w:tc>
          <w:tcPr>
            <w:tcW w:w="2405" w:type="dxa"/>
            <w:vAlign w:val="center"/>
          </w:tcPr>
          <w:p w14:paraId="397F4AB5" w14:textId="4C1FD9A1" w:rsidR="00C47E00" w:rsidRPr="008567C7" w:rsidRDefault="00C47E00" w:rsidP="002327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05" w:type="dxa"/>
            <w:vAlign w:val="center"/>
          </w:tcPr>
          <w:p w14:paraId="5B8E1DEF" w14:textId="7C29564F" w:rsidR="00C47E00" w:rsidRPr="008567C7" w:rsidRDefault="00C47E00" w:rsidP="002327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54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A0CDA1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17D3D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F26A20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9C7A5" w14:textId="77777777" w:rsidR="00591061" w:rsidRDefault="00591061">
      <w:r>
        <w:separator/>
      </w:r>
    </w:p>
  </w:endnote>
  <w:endnote w:type="continuationSeparator" w:id="0">
    <w:p w14:paraId="10771B53" w14:textId="77777777" w:rsidR="00591061" w:rsidRDefault="0059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E4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03D1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A4E1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78D5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D9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32B79" w14:textId="77777777" w:rsidR="00591061" w:rsidRDefault="00591061">
      <w:r>
        <w:separator/>
      </w:r>
    </w:p>
  </w:footnote>
  <w:footnote w:type="continuationSeparator" w:id="0">
    <w:p w14:paraId="7B6D2F93" w14:textId="77777777" w:rsidR="00591061" w:rsidRDefault="00591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3B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5C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D45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4E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0542B"/>
    <w:rsid w:val="0054734E"/>
    <w:rsid w:val="00591061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34EA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47E00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B05CE"/>
  <w15:chartTrackingRefBased/>
  <w15:docId w15:val="{5261C8B2-B696-4D3D-BB84-C9C3DEA9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2026-09-03T06:28:00Z</cp:lastPrinted>
  <dcterms:created xsi:type="dcterms:W3CDTF">2026-09-03T06:28:00Z</dcterms:created>
  <dcterms:modified xsi:type="dcterms:W3CDTF">2026-09-03T06:28:00Z</dcterms:modified>
</cp:coreProperties>
</file>