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C31A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D3BB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D3B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D3BB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D3B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D3B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D3BB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D3B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D3B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D3BB7" w:rsidRPr="007B107C" w:rsidTr="0001150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3BB7" w:rsidRPr="007B107C" w:rsidRDefault="00FD3BB7" w:rsidP="0001150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D3BB7" w:rsidRPr="007B107C" w:rsidRDefault="00FD3BB7" w:rsidP="0001150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D3B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D3B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D3B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D3BB7" w:rsidRPr="007B107C" w:rsidRDefault="00FD3BB7" w:rsidP="0001150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D3BB7" w:rsidRPr="007B107C" w:rsidRDefault="00FD3BB7" w:rsidP="0001150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D3BB7" w:rsidRPr="007B107C" w:rsidRDefault="00FD3BB7" w:rsidP="0001150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D3BB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D3B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Kalendarze książkowe i biurkowe dla UMG na rok 2027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D3BB7" w:rsidRPr="00FD3B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CRZP/175/2026/AZP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D3BB7" w:rsidRPr="00FD3B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BB7" w:rsidRDefault="00FD3BB7" w:rsidP="00FD3BB7">
      <w:pPr>
        <w:spacing w:after="0" w:line="240" w:lineRule="auto"/>
      </w:pPr>
      <w:r>
        <w:separator/>
      </w:r>
    </w:p>
  </w:endnote>
  <w:endnote w:type="continuationSeparator" w:id="0">
    <w:p w:rsidR="00FD3BB7" w:rsidRDefault="00FD3BB7" w:rsidP="00FD3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BB7" w:rsidRDefault="00FD3B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BB7" w:rsidRDefault="00FD3BB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BB7" w:rsidRDefault="00FD3B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BB7" w:rsidRDefault="00FD3BB7" w:rsidP="00FD3BB7">
      <w:pPr>
        <w:spacing w:after="0" w:line="240" w:lineRule="auto"/>
      </w:pPr>
      <w:r>
        <w:separator/>
      </w:r>
    </w:p>
  </w:footnote>
  <w:footnote w:type="continuationSeparator" w:id="0">
    <w:p w:rsidR="00FD3BB7" w:rsidRDefault="00FD3BB7" w:rsidP="00FD3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BB7" w:rsidRDefault="00FD3B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BB7" w:rsidRDefault="00FD3B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BB7" w:rsidRDefault="00FD3B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94"/>
    <w:rsid w:val="002621C4"/>
    <w:rsid w:val="002C31AA"/>
    <w:rsid w:val="00490694"/>
    <w:rsid w:val="007B107C"/>
    <w:rsid w:val="007C7D43"/>
    <w:rsid w:val="00843802"/>
    <w:rsid w:val="008750B3"/>
    <w:rsid w:val="00C31816"/>
    <w:rsid w:val="00F1541B"/>
    <w:rsid w:val="00FD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8AE06"/>
  <w15:chartTrackingRefBased/>
  <w15:docId w15:val="{AB461E4E-DC60-4A67-A8AA-7A9ADB548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3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3BB7"/>
  </w:style>
  <w:style w:type="paragraph" w:styleId="Stopka">
    <w:name w:val="footer"/>
    <w:basedOn w:val="Normalny"/>
    <w:link w:val="StopkaZnak"/>
    <w:uiPriority w:val="99"/>
    <w:unhideWhenUsed/>
    <w:rsid w:val="00FD3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3BB7"/>
  </w:style>
  <w:style w:type="paragraph" w:styleId="Tekstdymka">
    <w:name w:val="Balloon Text"/>
    <w:basedOn w:val="Normalny"/>
    <w:link w:val="TekstdymkaZnak"/>
    <w:uiPriority w:val="99"/>
    <w:semiHidden/>
    <w:unhideWhenUsed/>
    <w:rsid w:val="002C3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1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Kolesińska Anna</cp:lastModifiedBy>
  <cp:revision>2</cp:revision>
  <cp:lastPrinted>2026-09-02T08:03:00Z</cp:lastPrinted>
  <dcterms:created xsi:type="dcterms:W3CDTF">2026-09-02T08:03:00Z</dcterms:created>
  <dcterms:modified xsi:type="dcterms:W3CDTF">2026-09-02T08:03:00Z</dcterms:modified>
</cp:coreProperties>
</file>