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25BDA" w14:textId="1D94561E" w:rsidR="00D62E6E" w:rsidRPr="0047664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7664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F0A77">
        <w:rPr>
          <w:rFonts w:ascii="Arial Narrow" w:eastAsia="Times New Roman" w:hAnsi="Arial Narrow" w:cs="Arial"/>
          <w:bCs/>
          <w:sz w:val="24"/>
          <w:szCs w:val="20"/>
          <w:lang w:eastAsia="pl-PL"/>
        </w:rPr>
        <w:t>2</w:t>
      </w:r>
      <w:r w:rsidRPr="0047664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7664A" w14:paraId="57BBA83F" w14:textId="77777777" w:rsidTr="00D62E6E">
        <w:tc>
          <w:tcPr>
            <w:tcW w:w="2800" w:type="dxa"/>
          </w:tcPr>
          <w:p w14:paraId="3A1AB754" w14:textId="77777777" w:rsidR="00D62E6E" w:rsidRPr="0047664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7664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7664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DF7D22E" w14:textId="77777777" w:rsidR="00D62E6E" w:rsidRPr="0047664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746FF30" w14:textId="77777777" w:rsidR="00D62E6E" w:rsidRPr="0047664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B88B10" w14:textId="77777777" w:rsidR="00D62E6E" w:rsidRPr="0047664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766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7664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766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7664A" w14:paraId="633FF495" w14:textId="77777777" w:rsidTr="00D62E6E">
        <w:tc>
          <w:tcPr>
            <w:tcW w:w="2800" w:type="dxa"/>
          </w:tcPr>
          <w:p w14:paraId="55326502" w14:textId="77777777" w:rsidR="00D62E6E" w:rsidRPr="0047664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7664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959DBB1" w14:textId="77777777" w:rsidR="00D62E6E" w:rsidRPr="0047664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74DC03C" w14:textId="77777777" w:rsidR="00D62E6E" w:rsidRPr="0047664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D49AB5" w14:textId="77777777" w:rsidR="00D62E6E" w:rsidRPr="0047664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766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7664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766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796E860" w14:textId="77777777" w:rsidR="00BC121E" w:rsidRPr="0047664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C3508" w:rsidRPr="0047664A" w14:paraId="46E89B1A" w14:textId="77777777" w:rsidTr="00787AB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F56D41" w14:textId="77777777" w:rsidR="00EC3508" w:rsidRPr="0047664A" w:rsidRDefault="00EC3508" w:rsidP="00787AB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C6D2F7A" w14:textId="6CB218EF" w:rsidR="00EC3508" w:rsidRPr="0047664A" w:rsidRDefault="00EC3508" w:rsidP="00787AB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2026 r. poz. 793) (dalej jako: ustawa Pzp), dotyczące:</w:t>
            </w:r>
          </w:p>
          <w:p w14:paraId="03C3457F" w14:textId="77777777" w:rsidR="00EC3508" w:rsidRPr="0047664A" w:rsidRDefault="00EC3508" w:rsidP="00787AB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54DDB72" w14:textId="77777777" w:rsidR="00EC3508" w:rsidRPr="0047664A" w:rsidRDefault="00EC3508" w:rsidP="00787AB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B413764" w14:textId="6493037E" w:rsidR="00BC121E" w:rsidRPr="0047664A" w:rsidRDefault="00EC3508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76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7664A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7664A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7664A" w14:paraId="360F9BA8" w14:textId="77777777" w:rsidTr="00D62E6E">
        <w:tc>
          <w:tcPr>
            <w:tcW w:w="2269" w:type="dxa"/>
          </w:tcPr>
          <w:p w14:paraId="5FF6BA8A" w14:textId="77777777" w:rsidR="00D62E6E" w:rsidRPr="0047664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75F175A" w14:textId="479E613A" w:rsidR="00D62E6E" w:rsidRPr="0047664A" w:rsidRDefault="00EC350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oraz naprawy maszyn i urządzeń pralniczych wraz z wymianą filcu, oleju oraz analizą palnika w maglu gazowym Girbau PC 120/30G</w:t>
            </w:r>
            <w:r w:rsidR="00D62E6E" w:rsidRPr="004766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C3508" w:rsidRPr="0047664A" w14:paraId="306FC662" w14:textId="77777777" w:rsidTr="00787AB9">
        <w:tc>
          <w:tcPr>
            <w:tcW w:w="2269" w:type="dxa"/>
          </w:tcPr>
          <w:p w14:paraId="474E32C1" w14:textId="77777777" w:rsidR="00EC3508" w:rsidRPr="0047664A" w:rsidRDefault="00EC3508" w:rsidP="00787A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DFDE610" w14:textId="35C15432" w:rsidR="00EC3508" w:rsidRPr="0047664A" w:rsidRDefault="00EC3508" w:rsidP="00787A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106/2026</w:t>
            </w:r>
          </w:p>
        </w:tc>
      </w:tr>
    </w:tbl>
    <w:p w14:paraId="51BCB6CC" w14:textId="2BBE0F98" w:rsidR="00BC121E" w:rsidRPr="0047664A" w:rsidRDefault="00EC3508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76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76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7664A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47664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76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7664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FBD9C28" w14:textId="77777777" w:rsidR="00BC121E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7664A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47664A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47664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476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7664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47664A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47664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7664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BAE65A9" w14:textId="77777777" w:rsidR="0047664A" w:rsidRPr="0047664A" w:rsidRDefault="0047664A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</w:p>
    <w:p w14:paraId="381C8186" w14:textId="77777777" w:rsidR="00BF69A4" w:rsidRPr="0047664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7664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4766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47664A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47664A" w14:paraId="105EA13D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1C719" w14:textId="77777777" w:rsidR="00BC121E" w:rsidRPr="0047664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FE69F" w14:textId="77777777" w:rsidR="00BC121E" w:rsidRPr="0047664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F21C0" w14:textId="77777777" w:rsidR="00BC121E" w:rsidRPr="0047664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7664A" w14:paraId="2FE70FD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C5683" w14:textId="77777777" w:rsidR="00BC121E" w:rsidRPr="0047664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9FA8" w14:textId="77777777" w:rsidR="00BC121E" w:rsidRPr="0047664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AF20" w14:textId="77777777" w:rsidR="00BC121E" w:rsidRPr="0047664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7664A" w14:paraId="6C1A4B4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80500" w14:textId="77777777" w:rsidR="00BC121E" w:rsidRPr="0047664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4A393" w14:textId="77777777" w:rsidR="00BC121E" w:rsidRPr="0047664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F853" w14:textId="77777777" w:rsidR="00BC121E" w:rsidRPr="0047664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255AF7A" w14:textId="77777777" w:rsidR="0047664A" w:rsidRDefault="0047664A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</w:p>
    <w:p w14:paraId="47C72622" w14:textId="16652C00" w:rsidR="00BC121E" w:rsidRPr="0047664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7664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3E0EAE82" w14:textId="77777777" w:rsidR="00BC121E" w:rsidRPr="0047664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7664A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544987FE" w14:textId="77777777" w:rsidR="00067B62" w:rsidRPr="0047664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47664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7664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47664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47664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23F30227" w14:textId="77777777" w:rsidR="00CF03EF" w:rsidRPr="0047664A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7664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47664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</w:t>
      </w:r>
      <w:proofErr w:type="gramStart"/>
      <w:r w:rsidRPr="0047664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Wypełnić</w:t>
      </w:r>
      <w:proofErr w:type="gramEnd"/>
      <w:r w:rsidRPr="0047664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jeżeli dotyczy</w:t>
      </w:r>
    </w:p>
    <w:p w14:paraId="3CA654B4" w14:textId="77777777" w:rsidR="00067B62" w:rsidRPr="0047664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7664A" w14:paraId="552CE4B0" w14:textId="77777777" w:rsidTr="00620E37">
        <w:tc>
          <w:tcPr>
            <w:tcW w:w="2660" w:type="dxa"/>
          </w:tcPr>
          <w:p w14:paraId="540C629E" w14:textId="77777777" w:rsidR="00BC121E" w:rsidRPr="0047664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A303072" w14:textId="77777777" w:rsidR="00BC121E" w:rsidRPr="0047664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5BF7895" w14:textId="77777777" w:rsidR="00BC121E" w:rsidRPr="0047664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766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766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D81A6A6" w14:textId="77777777" w:rsidR="00BC121E" w:rsidRPr="0047664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1E302D3" w14:textId="77777777" w:rsidR="00BC121E" w:rsidRPr="0047664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CF02E4B" w14:textId="1C77B75B" w:rsidR="00BC121E" w:rsidRPr="0047664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766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C3508" w:rsidRPr="004766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4766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766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64E0E14" w14:textId="77777777" w:rsidR="00106AC7" w:rsidRPr="0047664A" w:rsidRDefault="00106AC7" w:rsidP="001E4022">
      <w:pPr>
        <w:rPr>
          <w:rFonts w:ascii="Arial Narrow" w:hAnsi="Arial Narrow"/>
        </w:rPr>
      </w:pPr>
    </w:p>
    <w:sectPr w:rsidR="00106AC7" w:rsidRPr="0047664A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B80CB" w14:textId="77777777" w:rsidR="0086775F" w:rsidRDefault="0086775F">
      <w:r>
        <w:separator/>
      </w:r>
    </w:p>
  </w:endnote>
  <w:endnote w:type="continuationSeparator" w:id="0">
    <w:p w14:paraId="1FD6A936" w14:textId="77777777" w:rsidR="0086775F" w:rsidRDefault="00867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17B5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C59E8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94AD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969786B" w14:textId="77777777" w:rsidR="009A4CD3" w:rsidRDefault="0086775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73C1986">
        <v:line id="_x0000_s1025" style="position:absolute;left:0;text-align:left;z-index:251657728" from="-3.85pt,8.7pt" to="455.15pt,8.7pt"/>
      </w:pict>
    </w:r>
  </w:p>
  <w:p w14:paraId="6E3D77E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ECB6D" w14:textId="77777777" w:rsidR="00EC3508" w:rsidRDefault="00EC35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76FA5" w14:textId="77777777" w:rsidR="0086775F" w:rsidRDefault="0086775F">
      <w:r>
        <w:separator/>
      </w:r>
    </w:p>
  </w:footnote>
  <w:footnote w:type="continuationSeparator" w:id="0">
    <w:p w14:paraId="74942AB1" w14:textId="77777777" w:rsidR="0086775F" w:rsidRDefault="00867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1E2D" w14:textId="77777777" w:rsidR="00EC3508" w:rsidRDefault="00EC35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569B3" w14:textId="77777777" w:rsidR="00EC3508" w:rsidRDefault="00EC35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FF2F" w14:textId="77777777" w:rsidR="00EC3508" w:rsidRDefault="00EC35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9105856">
    <w:abstractNumId w:val="13"/>
  </w:num>
  <w:num w:numId="2" w16cid:durableId="740250037">
    <w:abstractNumId w:val="0"/>
  </w:num>
  <w:num w:numId="3" w16cid:durableId="1087385672">
    <w:abstractNumId w:val="11"/>
  </w:num>
  <w:num w:numId="4" w16cid:durableId="2019040054">
    <w:abstractNumId w:val="8"/>
  </w:num>
  <w:num w:numId="5" w16cid:durableId="354158577">
    <w:abstractNumId w:val="7"/>
  </w:num>
  <w:num w:numId="6" w16cid:durableId="1569807546">
    <w:abstractNumId w:val="1"/>
  </w:num>
  <w:num w:numId="7" w16cid:durableId="463893687">
    <w:abstractNumId w:val="6"/>
  </w:num>
  <w:num w:numId="8" w16cid:durableId="1580170412">
    <w:abstractNumId w:val="3"/>
  </w:num>
  <w:num w:numId="9" w16cid:durableId="460928821">
    <w:abstractNumId w:val="2"/>
  </w:num>
  <w:num w:numId="10" w16cid:durableId="662700853">
    <w:abstractNumId w:val="5"/>
  </w:num>
  <w:num w:numId="11" w16cid:durableId="1187596284">
    <w:abstractNumId w:val="10"/>
  </w:num>
  <w:num w:numId="12" w16cid:durableId="1557936402">
    <w:abstractNumId w:val="4"/>
  </w:num>
  <w:num w:numId="13" w16cid:durableId="373233748">
    <w:abstractNumId w:val="9"/>
  </w:num>
  <w:num w:numId="14" w16cid:durableId="19364037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0E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0F0A7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664A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6775F"/>
    <w:rsid w:val="00880626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20EA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3508"/>
    <w:rsid w:val="00EC667E"/>
    <w:rsid w:val="00F34F00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FBAD16"/>
  <w15:chartTrackingRefBased/>
  <w15:docId w15:val="{6E6D53D2-F144-4FD2-9706-6562991C5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2026-08-25T06:26:00Z</dcterms:created>
  <dcterms:modified xsi:type="dcterms:W3CDTF">2026-08-26T05:20:00Z</dcterms:modified>
</cp:coreProperties>
</file>