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DC7E4" w14:textId="1FFAE426" w:rsidR="005103B9" w:rsidRPr="00C62E5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62E5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E052C" w:rsidRPr="00C62E5D">
        <w:rPr>
          <w:rFonts w:ascii="Arial Narrow" w:hAnsi="Arial Narrow" w:cs="Arial"/>
          <w:bCs/>
          <w:i w:val="0"/>
          <w:szCs w:val="24"/>
        </w:rPr>
        <w:t>1</w:t>
      </w:r>
      <w:r w:rsidR="00B36ABD" w:rsidRPr="00C62E5D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19A4CAC" w14:textId="77777777" w:rsidR="00C4103F" w:rsidRPr="00C62E5D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62E5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62E5D">
        <w:rPr>
          <w:rFonts w:ascii="Arial Narrow" w:hAnsi="Arial Narrow" w:cs="Arial"/>
          <w:b/>
          <w:sz w:val="24"/>
          <w:szCs w:val="24"/>
        </w:rPr>
        <w:t>:</w:t>
      </w:r>
    </w:p>
    <w:p w14:paraId="377C29F8" w14:textId="1F1AE510" w:rsidR="006676AE" w:rsidRPr="00C62E5D" w:rsidRDefault="003E052C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62E5D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3162CD83" w14:textId="144345B4" w:rsidR="006676AE" w:rsidRPr="00C62E5D" w:rsidRDefault="003E052C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62E5D">
        <w:rPr>
          <w:rFonts w:ascii="Arial Narrow" w:hAnsi="Arial Narrow" w:cs="Arial"/>
        </w:rPr>
        <w:t>ul. Powstańców Warszawy</w:t>
      </w:r>
      <w:r w:rsidR="006676AE" w:rsidRPr="00C62E5D">
        <w:rPr>
          <w:rFonts w:ascii="Arial Narrow" w:hAnsi="Arial Narrow" w:cs="Arial"/>
        </w:rPr>
        <w:t xml:space="preserve"> </w:t>
      </w:r>
      <w:r w:rsidRPr="00C62E5D">
        <w:rPr>
          <w:rFonts w:ascii="Arial Narrow" w:hAnsi="Arial Narrow" w:cs="Arial"/>
        </w:rPr>
        <w:t>5</w:t>
      </w:r>
      <w:r w:rsidR="006676AE" w:rsidRPr="00C62E5D">
        <w:rPr>
          <w:rFonts w:ascii="Arial Narrow" w:hAnsi="Arial Narrow" w:cs="Arial"/>
        </w:rPr>
        <w:t xml:space="preserve"> </w:t>
      </w:r>
    </w:p>
    <w:p w14:paraId="3672D9D5" w14:textId="27A18AAC" w:rsidR="00F90CD1" w:rsidRPr="00C62E5D" w:rsidRDefault="003E052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62E5D">
        <w:rPr>
          <w:rFonts w:ascii="Arial Narrow" w:hAnsi="Arial Narrow" w:cs="Arial"/>
        </w:rPr>
        <w:t>85-681</w:t>
      </w:r>
      <w:r w:rsidR="006676AE" w:rsidRPr="00C62E5D">
        <w:rPr>
          <w:rFonts w:ascii="Arial Narrow" w:hAnsi="Arial Narrow" w:cs="Arial"/>
        </w:rPr>
        <w:t xml:space="preserve"> </w:t>
      </w:r>
      <w:r w:rsidRPr="00C62E5D">
        <w:rPr>
          <w:rFonts w:ascii="Arial Narrow" w:hAnsi="Arial Narrow" w:cs="Arial"/>
        </w:rPr>
        <w:t>Bydgoszcz</w:t>
      </w:r>
    </w:p>
    <w:p w14:paraId="6F1B7F8A" w14:textId="77777777" w:rsidR="009169D4" w:rsidRPr="00C62E5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62E5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CF8D60F" w14:textId="77777777" w:rsidR="00C4103F" w:rsidRPr="00C62E5D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C62E5D">
        <w:rPr>
          <w:rFonts w:ascii="Arial Narrow" w:hAnsi="Arial Narrow" w:cs="Arial"/>
          <w:iCs/>
          <w:sz w:val="16"/>
          <w:szCs w:val="16"/>
        </w:rPr>
        <w:t>[</w:t>
      </w:r>
      <w:r w:rsidR="009169D4" w:rsidRPr="00C62E5D">
        <w:rPr>
          <w:rFonts w:ascii="Arial Narrow" w:hAnsi="Arial Narrow" w:cs="Arial"/>
          <w:iCs/>
          <w:sz w:val="16"/>
          <w:szCs w:val="16"/>
        </w:rPr>
        <w:t>pełna nazwa, adres</w:t>
      </w:r>
      <w:r w:rsidRPr="00C62E5D">
        <w:rPr>
          <w:rFonts w:ascii="Arial Narrow" w:hAnsi="Arial Narrow" w:cs="Arial"/>
          <w:iCs/>
          <w:sz w:val="16"/>
          <w:szCs w:val="16"/>
        </w:rPr>
        <w:t>]</w:t>
      </w:r>
    </w:p>
    <w:p w14:paraId="4138B9EB" w14:textId="77777777" w:rsidR="002578E4" w:rsidRPr="00C62E5D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62E5D" w14:paraId="3ECB2930" w14:textId="77777777" w:rsidTr="0018769E">
        <w:tc>
          <w:tcPr>
            <w:tcW w:w="2800" w:type="dxa"/>
          </w:tcPr>
          <w:p w14:paraId="38413640" w14:textId="77777777" w:rsidR="002578E4" w:rsidRPr="00C62E5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62E5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62E5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8CB12D6" w14:textId="77777777" w:rsidR="002578E4" w:rsidRPr="00C62E5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19E708F" w14:textId="77777777" w:rsidR="002578E4" w:rsidRPr="00C62E5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62E5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510F78" w14:textId="77777777" w:rsidR="002578E4" w:rsidRPr="00C62E5D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62E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62E5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62E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C62E5D" w14:paraId="449E8BC8" w14:textId="77777777" w:rsidTr="0018769E">
        <w:tc>
          <w:tcPr>
            <w:tcW w:w="2800" w:type="dxa"/>
          </w:tcPr>
          <w:p w14:paraId="12F7F1EE" w14:textId="77777777" w:rsidR="002578E4" w:rsidRPr="00C62E5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62E5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D08E29F" w14:textId="77777777" w:rsidR="002578E4" w:rsidRPr="00C62E5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8EAB936" w14:textId="77777777" w:rsidR="002578E4" w:rsidRPr="00C62E5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62E5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D04973" w14:textId="77777777" w:rsidR="002578E4" w:rsidRPr="00C62E5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62E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62E5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62E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1654AAE" w14:textId="77777777" w:rsidR="002578E4" w:rsidRPr="00C62E5D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E052C" w:rsidRPr="00C62E5D" w14:paraId="510D7696" w14:textId="77777777" w:rsidTr="00E669EF">
        <w:tc>
          <w:tcPr>
            <w:tcW w:w="9104" w:type="dxa"/>
            <w:shd w:val="clear" w:color="auto" w:fill="D9D9D9"/>
          </w:tcPr>
          <w:p w14:paraId="6701EB9D" w14:textId="77777777" w:rsidR="003E052C" w:rsidRPr="00C62E5D" w:rsidRDefault="003E052C" w:rsidP="00E669EF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62E5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FB8E39D" w14:textId="543ECB3B" w:rsidR="003E052C" w:rsidRPr="00C62E5D" w:rsidRDefault="003E052C" w:rsidP="00E669EF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62E5D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62E5D">
              <w:rPr>
                <w:rFonts w:ascii="Arial Narrow" w:hAnsi="Arial Narrow" w:cs="Arial"/>
                <w:sz w:val="24"/>
                <w:szCs w:val="24"/>
              </w:rPr>
              <w:t>(t.j. Dz. U. z 2026 r. poz. 793)</w:t>
            </w:r>
            <w:r w:rsidRPr="00C62E5D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0300E85D" w14:textId="77777777" w:rsidR="003E052C" w:rsidRPr="00C62E5D" w:rsidRDefault="003E052C" w:rsidP="00E669EF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2E5D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54DEE198" w14:textId="77777777" w:rsidR="003E052C" w:rsidRPr="00C62E5D" w:rsidRDefault="003E052C" w:rsidP="00E669EF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2E5D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05816BB3" w14:textId="77777777" w:rsidR="003E052C" w:rsidRPr="00C62E5D" w:rsidRDefault="003E052C" w:rsidP="00E669EF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C62E5D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0954490" w14:textId="77777777" w:rsidR="00E50194" w:rsidRPr="00C62E5D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Na potrzeby postę</w:t>
      </w:r>
      <w:r w:rsidR="008D0487" w:rsidRPr="00C62E5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62E5D">
        <w:rPr>
          <w:rFonts w:ascii="Arial Narrow" w:hAnsi="Arial Narrow" w:cs="Arial"/>
          <w:sz w:val="24"/>
          <w:szCs w:val="24"/>
        </w:rPr>
        <w:t>zamówienia publicznego</w:t>
      </w:r>
      <w:r w:rsidR="00E50194" w:rsidRPr="00C62E5D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62E5D" w14:paraId="02463A1F" w14:textId="77777777" w:rsidTr="0018769E">
        <w:tc>
          <w:tcPr>
            <w:tcW w:w="2269" w:type="dxa"/>
          </w:tcPr>
          <w:p w14:paraId="79740381" w14:textId="77777777" w:rsidR="002578E4" w:rsidRPr="00C62E5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2E5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2B76FBA" w14:textId="2C8DBFD9" w:rsidR="002578E4" w:rsidRPr="00C62E5D" w:rsidRDefault="003E052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62E5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Przeglądy oraz naprawy maszyn i urządzeń pralniczych wraz z wymianą filcu, oleju oraz analizą palnika w maglu gazowym </w:t>
            </w:r>
            <w:proofErr w:type="spellStart"/>
            <w:r w:rsidRPr="00C62E5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Girbau</w:t>
            </w:r>
            <w:proofErr w:type="spellEnd"/>
            <w:r w:rsidRPr="00C62E5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PC 120/30G</w:t>
            </w:r>
            <w:r w:rsidR="002578E4" w:rsidRPr="00C62E5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E052C" w:rsidRPr="00C62E5D" w14:paraId="306054E6" w14:textId="77777777" w:rsidTr="00E669EF">
        <w:tc>
          <w:tcPr>
            <w:tcW w:w="2269" w:type="dxa"/>
          </w:tcPr>
          <w:p w14:paraId="5ECC6C3F" w14:textId="77777777" w:rsidR="003E052C" w:rsidRPr="00C62E5D" w:rsidRDefault="003E052C" w:rsidP="00E669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62E5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3618CB8" w14:textId="437D3D74" w:rsidR="003E052C" w:rsidRPr="00C62E5D" w:rsidRDefault="003E052C" w:rsidP="00E669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62E5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106/2026</w:t>
            </w:r>
          </w:p>
        </w:tc>
      </w:tr>
    </w:tbl>
    <w:p w14:paraId="1622A703" w14:textId="77777777" w:rsidR="002578E4" w:rsidRPr="00C62E5D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4A6DCEF1" w14:textId="07FAF9F6" w:rsidR="00F90CD1" w:rsidRPr="00C62E5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 xml:space="preserve">prowadzonego przez </w:t>
      </w:r>
      <w:r w:rsidR="003E052C" w:rsidRPr="00C62E5D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C62E5D">
        <w:rPr>
          <w:rFonts w:ascii="Arial Narrow" w:hAnsi="Arial Narrow" w:cs="Arial"/>
          <w:b/>
          <w:sz w:val="24"/>
          <w:szCs w:val="24"/>
        </w:rPr>
        <w:t>,</w:t>
      </w:r>
      <w:r w:rsidR="002B2AD9" w:rsidRPr="00C62E5D">
        <w:rPr>
          <w:rFonts w:ascii="Arial Narrow" w:hAnsi="Arial Narrow" w:cs="Arial"/>
          <w:sz w:val="24"/>
          <w:szCs w:val="24"/>
        </w:rPr>
        <w:t xml:space="preserve"> </w:t>
      </w:r>
      <w:r w:rsidR="00E65685" w:rsidRPr="00C62E5D">
        <w:rPr>
          <w:rFonts w:ascii="Arial Narrow" w:hAnsi="Arial Narrow" w:cs="Arial"/>
          <w:sz w:val="24"/>
          <w:szCs w:val="24"/>
        </w:rPr>
        <w:t>oświa</w:t>
      </w:r>
      <w:r w:rsidR="00825A09" w:rsidRPr="00C62E5D">
        <w:rPr>
          <w:rFonts w:ascii="Arial Narrow" w:hAnsi="Arial Narrow" w:cs="Arial"/>
          <w:sz w:val="24"/>
          <w:szCs w:val="24"/>
        </w:rPr>
        <w:t>dczam</w:t>
      </w:r>
      <w:r w:rsidR="00E65685" w:rsidRPr="00C62E5D">
        <w:rPr>
          <w:rFonts w:ascii="Arial Narrow" w:hAnsi="Arial Narrow" w:cs="Arial"/>
          <w:sz w:val="24"/>
          <w:szCs w:val="24"/>
        </w:rPr>
        <w:t>,</w:t>
      </w:r>
      <w:r w:rsidR="002B2AD9" w:rsidRPr="00C62E5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62E5D" w14:paraId="7654AA8C" w14:textId="77777777" w:rsidTr="00650D6C">
        <w:tc>
          <w:tcPr>
            <w:tcW w:w="9104" w:type="dxa"/>
            <w:shd w:val="clear" w:color="auto" w:fill="D9D9D9"/>
          </w:tcPr>
          <w:p w14:paraId="71A8DDDF" w14:textId="77777777" w:rsidR="00E50194" w:rsidRPr="00C62E5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62E5D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91FA47D" w14:textId="77777777" w:rsidR="00C113BF" w:rsidRPr="00C62E5D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C62E5D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C62E5D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C62E5D">
        <w:rPr>
          <w:rFonts w:ascii="Arial Narrow" w:hAnsi="Arial Narrow" w:cs="Arial"/>
          <w:sz w:val="24"/>
          <w:szCs w:val="24"/>
        </w:rPr>
        <w:t>108</w:t>
      </w:r>
      <w:r w:rsidR="002C4137" w:rsidRPr="00C62E5D">
        <w:rPr>
          <w:rFonts w:ascii="Arial Narrow" w:hAnsi="Arial Narrow" w:cs="Arial"/>
          <w:sz w:val="24"/>
          <w:szCs w:val="24"/>
        </w:rPr>
        <w:t xml:space="preserve"> ust 1 </w:t>
      </w:r>
      <w:r w:rsidRPr="00C62E5D">
        <w:rPr>
          <w:rFonts w:ascii="Arial Narrow" w:hAnsi="Arial Narrow" w:cs="Arial"/>
          <w:sz w:val="24"/>
          <w:szCs w:val="24"/>
        </w:rPr>
        <w:t>ustawy Pzp</w:t>
      </w:r>
      <w:r w:rsidR="00641874" w:rsidRPr="00C62E5D">
        <w:rPr>
          <w:rFonts w:ascii="Arial Narrow" w:hAnsi="Arial Narrow" w:cs="Arial"/>
          <w:sz w:val="24"/>
          <w:szCs w:val="24"/>
        </w:rPr>
        <w:t>.</w:t>
      </w:r>
    </w:p>
    <w:p w14:paraId="400E53CB" w14:textId="77777777" w:rsidR="003E052C" w:rsidRPr="00C62E5D" w:rsidRDefault="003E052C" w:rsidP="003E052C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2310022C" w14:textId="00B16146" w:rsidR="002426FF" w:rsidRPr="00C62E5D" w:rsidRDefault="003E052C" w:rsidP="003E052C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C62E5D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C62E5D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2F7677A4" w14:textId="77777777" w:rsidR="003E052C" w:rsidRPr="00C62E5D" w:rsidRDefault="003E052C" w:rsidP="003E052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ED8AB90" w14:textId="77777777" w:rsidR="003E052C" w:rsidRPr="00C62E5D" w:rsidRDefault="003E052C" w:rsidP="003E052C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62E5D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093A9D1D" w14:textId="77777777" w:rsidR="003E052C" w:rsidRPr="00C62E5D" w:rsidRDefault="003E052C" w:rsidP="003E052C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3C69E27" w14:textId="77777777" w:rsidR="003E052C" w:rsidRPr="00C62E5D" w:rsidRDefault="003E052C" w:rsidP="003E052C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25AE262C" w14:textId="77777777" w:rsidR="003E052C" w:rsidRPr="00C62E5D" w:rsidRDefault="003E052C" w:rsidP="003E052C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62E5D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24FB1DF5" w14:textId="5FCC3010" w:rsidR="003E052C" w:rsidRPr="00C62E5D" w:rsidRDefault="003E052C" w:rsidP="003E052C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C62E5D">
        <w:rPr>
          <w:rFonts w:ascii="Arial Narrow" w:hAnsi="Arial Narrow" w:cs="Arial"/>
          <w:color w:val="auto"/>
          <w:sz w:val="24"/>
          <w:szCs w:val="24"/>
        </w:rPr>
        <w:t>Wykonawca</w:t>
      </w:r>
      <w:r w:rsidR="00C62E5D" w:rsidRPr="00C62E5D">
        <w:rPr>
          <w:rFonts w:ascii="Arial Narrow" w:hAnsi="Arial Narrow" w:cs="Arial"/>
          <w:color w:val="auto"/>
          <w:sz w:val="24"/>
          <w:szCs w:val="24"/>
        </w:rPr>
        <w:t>,</w:t>
      </w:r>
      <w:r w:rsidRPr="00C62E5D">
        <w:rPr>
          <w:rFonts w:ascii="Arial Narrow" w:hAnsi="Arial Narrow" w:cs="Arial"/>
          <w:color w:val="auto"/>
          <w:sz w:val="24"/>
          <w:szCs w:val="24"/>
        </w:rPr>
        <w:t xml:space="preserve"> w </w:t>
      </w:r>
      <w:proofErr w:type="gramStart"/>
      <w:r w:rsidRPr="00C62E5D">
        <w:rPr>
          <w:rFonts w:ascii="Arial Narrow" w:hAnsi="Arial Narrow" w:cs="Arial"/>
          <w:color w:val="auto"/>
          <w:sz w:val="24"/>
          <w:szCs w:val="24"/>
        </w:rPr>
        <w:t>stosunku</w:t>
      </w:r>
      <w:proofErr w:type="gramEnd"/>
      <w:r w:rsidRPr="00C62E5D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CC112A2" w14:textId="2B4A23C8" w:rsidR="00023477" w:rsidRPr="00C62E5D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45F4CF1B" w14:textId="77777777" w:rsidR="00023477" w:rsidRPr="00C62E5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BBA1B32" w14:textId="77777777" w:rsidR="00992BD8" w:rsidRPr="00C62E5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62E5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C62E5D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C62E5D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C62E5D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C62E5D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0DB22595" w14:textId="77777777" w:rsidR="00023477" w:rsidRPr="00C62E5D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62E5D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C62E5D">
        <w:rPr>
          <w:rFonts w:ascii="Arial Narrow" w:hAnsi="Arial Narrow" w:cs="Arial"/>
          <w:i/>
          <w:sz w:val="24"/>
          <w:szCs w:val="24"/>
        </w:rPr>
        <w:t>.</w:t>
      </w:r>
      <w:r w:rsidRPr="00C62E5D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C62E5D">
        <w:rPr>
          <w:rFonts w:ascii="Arial Narrow" w:hAnsi="Arial Narrow" w:cs="Arial"/>
          <w:sz w:val="24"/>
          <w:szCs w:val="24"/>
        </w:rPr>
        <w:t>110</w:t>
      </w:r>
      <w:r w:rsidRPr="00C62E5D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C62E5D">
        <w:rPr>
          <w:rFonts w:ascii="Arial Narrow" w:hAnsi="Arial Narrow" w:cs="Arial"/>
          <w:sz w:val="24"/>
          <w:szCs w:val="24"/>
        </w:rPr>
        <w:t>2</w:t>
      </w:r>
      <w:r w:rsidRPr="00C62E5D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C62E5D">
        <w:rPr>
          <w:rFonts w:ascii="Arial Narrow" w:hAnsi="Arial Narrow" w:cs="Arial"/>
          <w:sz w:val="24"/>
          <w:szCs w:val="24"/>
        </w:rPr>
        <w:t xml:space="preserve"> i zapobiegawcze</w:t>
      </w:r>
      <w:r w:rsidRPr="00C62E5D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C62E5D">
        <w:rPr>
          <w:rFonts w:ascii="Arial Narrow" w:hAnsi="Arial Narrow" w:cs="Arial"/>
          <w:sz w:val="24"/>
          <w:szCs w:val="24"/>
        </w:rPr>
        <w:t>……</w:t>
      </w:r>
      <w:r w:rsidR="007A2BCB" w:rsidRPr="00C62E5D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C62E5D">
        <w:rPr>
          <w:rFonts w:ascii="Arial Narrow" w:hAnsi="Arial Narrow" w:cs="Arial"/>
          <w:sz w:val="24"/>
          <w:szCs w:val="24"/>
        </w:rPr>
        <w:t>.</w:t>
      </w:r>
      <w:r w:rsidRPr="00C62E5D">
        <w:rPr>
          <w:rFonts w:ascii="Arial Narrow" w:hAnsi="Arial Narrow" w:cs="Arial"/>
          <w:sz w:val="24"/>
          <w:szCs w:val="24"/>
        </w:rPr>
        <w:t>……………</w:t>
      </w:r>
      <w:r w:rsidR="00023477" w:rsidRPr="00C62E5D">
        <w:rPr>
          <w:rFonts w:ascii="Arial Narrow" w:hAnsi="Arial Narrow" w:cs="Arial"/>
          <w:sz w:val="24"/>
          <w:szCs w:val="24"/>
        </w:rPr>
        <w:t>…</w:t>
      </w:r>
      <w:r w:rsidRPr="00C62E5D">
        <w:rPr>
          <w:rFonts w:ascii="Arial Narrow" w:hAnsi="Arial Narrow" w:cs="Arial"/>
          <w:sz w:val="24"/>
          <w:szCs w:val="24"/>
        </w:rPr>
        <w:t>…………………………………………………………………………</w:t>
      </w:r>
      <w:proofErr w:type="gramStart"/>
      <w:r w:rsidRPr="00C62E5D">
        <w:rPr>
          <w:rFonts w:ascii="Arial Narrow" w:hAnsi="Arial Narrow" w:cs="Arial"/>
          <w:sz w:val="24"/>
          <w:szCs w:val="24"/>
        </w:rPr>
        <w:t>……</w:t>
      </w:r>
      <w:r w:rsidR="007A2BCB" w:rsidRPr="00C62E5D">
        <w:rPr>
          <w:rFonts w:ascii="Arial Narrow" w:hAnsi="Arial Narrow" w:cs="Arial"/>
          <w:sz w:val="24"/>
          <w:szCs w:val="24"/>
        </w:rPr>
        <w:t>.</w:t>
      </w:r>
      <w:proofErr w:type="gramEnd"/>
      <w:r w:rsidRPr="00C62E5D">
        <w:rPr>
          <w:rFonts w:ascii="Arial Narrow" w:hAnsi="Arial Narrow" w:cs="Arial"/>
          <w:sz w:val="24"/>
          <w:szCs w:val="24"/>
        </w:rPr>
        <w:t>…</w:t>
      </w:r>
      <w:r w:rsidR="007A2BCB" w:rsidRPr="00C62E5D">
        <w:rPr>
          <w:rFonts w:ascii="Arial Narrow" w:hAnsi="Arial Narrow" w:cs="Arial"/>
          <w:sz w:val="24"/>
          <w:szCs w:val="24"/>
        </w:rPr>
        <w:t>.</w:t>
      </w:r>
    </w:p>
    <w:p w14:paraId="0658857F" w14:textId="77777777" w:rsidR="007A2BCB" w:rsidRPr="00C62E5D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D060DBD" w14:textId="5C97AB46" w:rsidR="003E052C" w:rsidRPr="00C62E5D" w:rsidRDefault="007A2BCB" w:rsidP="003E052C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C62E5D">
        <w:rPr>
          <w:rFonts w:ascii="Arial Narrow" w:hAnsi="Arial Narrow" w:cs="Arial"/>
          <w:sz w:val="24"/>
          <w:szCs w:val="24"/>
        </w:rPr>
        <w:t>t.j. Dz.U. z 202</w:t>
      </w:r>
      <w:r w:rsidR="007D0C95" w:rsidRPr="00C62E5D">
        <w:rPr>
          <w:rFonts w:ascii="Arial Narrow" w:hAnsi="Arial Narrow" w:cs="Arial"/>
          <w:sz w:val="24"/>
          <w:szCs w:val="24"/>
        </w:rPr>
        <w:t xml:space="preserve">5 </w:t>
      </w:r>
      <w:r w:rsidR="000B430B" w:rsidRPr="00C62E5D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C62E5D">
        <w:rPr>
          <w:rFonts w:ascii="Arial Narrow" w:hAnsi="Arial Narrow" w:cs="Arial"/>
          <w:sz w:val="24"/>
          <w:szCs w:val="24"/>
        </w:rPr>
        <w:t>514</w:t>
      </w:r>
      <w:r w:rsidRPr="00C62E5D">
        <w:rPr>
          <w:rFonts w:ascii="Arial Narrow" w:hAnsi="Arial Narrow" w:cs="Arial"/>
          <w:sz w:val="24"/>
          <w:szCs w:val="24"/>
        </w:rPr>
        <w:t>)</w:t>
      </w:r>
      <w:r w:rsidR="00AC6A18" w:rsidRPr="00C62E5D">
        <w:rPr>
          <w:rFonts w:ascii="Arial Narrow" w:hAnsi="Arial Narrow" w:cs="Arial"/>
          <w:sz w:val="24"/>
          <w:szCs w:val="24"/>
        </w:rPr>
        <w:t xml:space="preserve"> </w:t>
      </w:r>
      <w:r w:rsidR="0011306C" w:rsidRPr="00C62E5D">
        <w:rPr>
          <w:rStyle w:val="Odwoanieprzypisudolnego"/>
          <w:rFonts w:ascii="Arial Narrow" w:hAnsi="Arial Narrow" w:cs="Arial"/>
          <w:b/>
          <w:bCs/>
          <w:color w:val="0070C0"/>
          <w:sz w:val="24"/>
          <w:szCs w:val="24"/>
        </w:rPr>
        <w:footnoteReference w:id="1"/>
      </w:r>
      <w:r w:rsidRPr="00C62E5D">
        <w:rPr>
          <w:rFonts w:ascii="Arial Narrow" w:hAnsi="Arial Narrow" w:cs="Arial"/>
          <w:color w:val="0070C0"/>
          <w:sz w:val="24"/>
          <w:szCs w:val="24"/>
        </w:rPr>
        <w:t xml:space="preserve"> </w:t>
      </w:r>
      <w:r w:rsidRPr="00C62E5D">
        <w:rPr>
          <w:rFonts w:ascii="Arial Narrow" w:hAnsi="Arial Narrow" w:cs="Arial"/>
          <w:sz w:val="24"/>
          <w:szCs w:val="24"/>
        </w:rPr>
        <w:t>.</w:t>
      </w:r>
      <w:r w:rsidR="00AD6591" w:rsidRPr="00C62E5D">
        <w:rPr>
          <w:rFonts w:ascii="Arial Narrow" w:hAnsi="Arial Narrow" w:cs="Arial"/>
          <w:sz w:val="24"/>
          <w:szCs w:val="24"/>
        </w:rPr>
        <w:t xml:space="preserve"> </w:t>
      </w:r>
    </w:p>
    <w:p w14:paraId="3C49D2C5" w14:textId="3EEF89E1" w:rsidR="00AC6A18" w:rsidRPr="00C62E5D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62E5D" w14:paraId="4405D5B5" w14:textId="77777777" w:rsidTr="00CD4DD1">
        <w:tc>
          <w:tcPr>
            <w:tcW w:w="9104" w:type="dxa"/>
            <w:shd w:val="clear" w:color="auto" w:fill="D9D9D9"/>
          </w:tcPr>
          <w:p w14:paraId="77279180" w14:textId="77777777" w:rsidR="0011306C" w:rsidRPr="00C62E5D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62E5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C62E5D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EE4647C" w14:textId="77777777" w:rsidR="00D2702A" w:rsidRPr="00C62E5D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Oświadczam,</w:t>
      </w:r>
      <w:r w:rsidR="00313417" w:rsidRPr="00C62E5D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C62E5D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C62E5D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C62E5D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62E5D" w14:paraId="260B1B5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B9D3" w14:textId="77777777" w:rsidR="00D2702A" w:rsidRPr="00C62E5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2E5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7FC9" w14:textId="77777777" w:rsidR="00D2702A" w:rsidRPr="00C62E5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62E5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C62E5D" w14:paraId="02B5ADC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47981" w14:textId="5505BE60" w:rsidR="00D2702A" w:rsidRPr="00C62E5D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5F35F" w14:textId="4E4CEA35" w:rsidR="00D2702A" w:rsidRPr="00C62E5D" w:rsidRDefault="00C62E5D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62E5D">
              <w:rPr>
                <w:rFonts w:ascii="Arial Narrow" w:hAnsi="Arial Narrow" w:cs="Arial"/>
                <w:b/>
                <w:bCs/>
                <w:sz w:val="24"/>
                <w:szCs w:val="24"/>
              </w:rPr>
              <w:t>Nie dotyczy</w:t>
            </w:r>
          </w:p>
          <w:p w14:paraId="7166757A" w14:textId="3E8F65BB" w:rsidR="00D2702A" w:rsidRPr="00C62E5D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0ED95B48" w14:textId="77777777" w:rsidR="00E21BB4" w:rsidRPr="00C62E5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C62E5D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438F896A" w14:textId="77777777" w:rsidR="00E21BB4" w:rsidRPr="00C62E5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62E5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C62E5D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C62E5D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C62E5D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C62E5D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4977116" w14:textId="77C1C5BF" w:rsidR="00C62F57" w:rsidRPr="00C62E5D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następującym zakresie:</w:t>
      </w:r>
    </w:p>
    <w:p w14:paraId="70DA4111" w14:textId="77777777" w:rsidR="00C62F57" w:rsidRPr="00C62E5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7FFF0E8D" w14:textId="77777777" w:rsidR="00721D87" w:rsidRPr="00C62E5D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62E5D">
        <w:rPr>
          <w:rFonts w:ascii="Arial Narrow" w:hAnsi="Arial Narrow" w:cs="Arial"/>
          <w:sz w:val="24"/>
          <w:szCs w:val="24"/>
        </w:rPr>
        <w:t>ego/</w:t>
      </w:r>
      <w:r w:rsidRPr="00C62E5D">
        <w:rPr>
          <w:rFonts w:ascii="Arial Narrow" w:hAnsi="Arial Narrow" w:cs="Arial"/>
          <w:sz w:val="24"/>
          <w:szCs w:val="24"/>
        </w:rPr>
        <w:t xml:space="preserve">ych zasoby: </w:t>
      </w:r>
    </w:p>
    <w:p w14:paraId="76DE2E48" w14:textId="77777777" w:rsidR="00721D87" w:rsidRPr="00C62E5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……………</w:t>
      </w:r>
      <w:r w:rsidR="00721D87" w:rsidRPr="00C62E5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4A2721F" w14:textId="77777777" w:rsidR="00721D87" w:rsidRPr="00C62E5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62E5D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2700F3BE" w14:textId="77777777" w:rsidR="00721D87" w:rsidRPr="00C62E5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6A9389C0" w14:textId="77777777" w:rsidR="00E21BB4" w:rsidRPr="00C62E5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……………</w:t>
      </w:r>
      <w:r w:rsidR="00721D87" w:rsidRPr="00C62E5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62E5D">
        <w:rPr>
          <w:rFonts w:ascii="Arial Narrow" w:hAnsi="Arial Narrow" w:cs="Arial"/>
          <w:sz w:val="24"/>
          <w:szCs w:val="24"/>
        </w:rPr>
        <w:t>………………………….</w:t>
      </w:r>
    </w:p>
    <w:p w14:paraId="391880C3" w14:textId="77777777" w:rsidR="00E21BB4" w:rsidRPr="00C62E5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62E5D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7C1095E6" w14:textId="77777777" w:rsidR="00C62F57" w:rsidRPr="00C62E5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62E5D" w14:paraId="56C7F6DD" w14:textId="77777777" w:rsidTr="00CD4DD1">
        <w:tc>
          <w:tcPr>
            <w:tcW w:w="9104" w:type="dxa"/>
            <w:shd w:val="clear" w:color="auto" w:fill="D9D9D9"/>
          </w:tcPr>
          <w:p w14:paraId="23538953" w14:textId="77777777" w:rsidR="00BE6F04" w:rsidRPr="00C62E5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62E5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0566196" w14:textId="77777777" w:rsidR="00FE4E2B" w:rsidRPr="00C62E5D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62E5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62E5D" w14:paraId="71291545" w14:textId="77777777" w:rsidTr="00847232">
        <w:tc>
          <w:tcPr>
            <w:tcW w:w="9104" w:type="dxa"/>
            <w:shd w:val="clear" w:color="auto" w:fill="D9D9D9"/>
          </w:tcPr>
          <w:p w14:paraId="1CEAA783" w14:textId="77777777" w:rsidR="00E426EB" w:rsidRPr="00C62E5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62E5D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5021D93F" w14:textId="77777777" w:rsidR="00E426EB" w:rsidRPr="00C62E5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D98365B" w14:textId="77777777" w:rsidR="00E426EB" w:rsidRPr="00C62E5D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36A0D30" w14:textId="77777777" w:rsidR="00E426EB" w:rsidRPr="00C62E5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688B2E4" w14:textId="77777777" w:rsidR="00E426EB" w:rsidRPr="00C62E5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62E5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543C778" w14:textId="77777777" w:rsidR="00E426EB" w:rsidRPr="00C62E5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62E5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4481CFD" w14:textId="77777777" w:rsidR="00E426EB" w:rsidRPr="00C62E5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62E5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D8CD9F2" w14:textId="77777777" w:rsidR="00E426EB" w:rsidRPr="00C62E5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C62E5D" w14:paraId="0CB32C72" w14:textId="77777777" w:rsidTr="005517FB">
        <w:tc>
          <w:tcPr>
            <w:tcW w:w="9104" w:type="dxa"/>
            <w:shd w:val="clear" w:color="auto" w:fill="D9D9D9"/>
          </w:tcPr>
          <w:p w14:paraId="2F91F00F" w14:textId="77777777" w:rsidR="00AB3A57" w:rsidRPr="00C62E5D" w:rsidRDefault="00AB3A57" w:rsidP="005517FB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62E5D">
              <w:rPr>
                <w:rFonts w:ascii="Arial Narrow" w:hAnsi="Arial Narrow" w:cs="Arial"/>
                <w:b/>
                <w:sz w:val="24"/>
                <w:szCs w:val="24"/>
              </w:rPr>
              <w:t xml:space="preserve">INFORMACJA DOTYCZĄCA CERTYFIKATU, O KTÓRYM MOWA </w:t>
            </w:r>
            <w:r w:rsidR="00726FF6" w:rsidRPr="00C62E5D">
              <w:rPr>
                <w:rFonts w:ascii="Arial Narrow" w:hAnsi="Arial Narrow" w:cs="Arial"/>
                <w:b/>
                <w:sz w:val="24"/>
                <w:szCs w:val="24"/>
              </w:rPr>
              <w:t>W ART. 124 UST. 2 USTAWY PZP</w:t>
            </w:r>
          </w:p>
        </w:tc>
      </w:tr>
    </w:tbl>
    <w:p w14:paraId="50BCBF58" w14:textId="77777777" w:rsidR="0012157F" w:rsidRPr="00C62E5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4057A11" w14:textId="77777777" w:rsidR="00C31437" w:rsidRPr="00C62E5D" w:rsidRDefault="00392D3E" w:rsidP="00392D3E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62E5D">
        <w:rPr>
          <w:rFonts w:ascii="Arial Narrow" w:hAnsi="Arial Narrow" w:cs="Arial"/>
          <w:sz w:val="24"/>
          <w:szCs w:val="24"/>
        </w:rPr>
        <w:t>Informuję, że w prowadzonym postępowaniu o udzielenie zamówienia publicznego</w:t>
      </w:r>
      <w:r w:rsidR="009024BA" w:rsidRPr="00C62E5D">
        <w:rPr>
          <w:rFonts w:ascii="Arial Narrow" w:hAnsi="Arial Narrow" w:cs="Arial"/>
          <w:sz w:val="24"/>
          <w:szCs w:val="24"/>
        </w:rPr>
        <w:t>,</w:t>
      </w:r>
      <w:r w:rsidRPr="00C62E5D">
        <w:rPr>
          <w:rFonts w:ascii="Arial Narrow" w:hAnsi="Arial Narrow" w:cs="Arial"/>
          <w:sz w:val="24"/>
          <w:szCs w:val="24"/>
        </w:rPr>
        <w:t xml:space="preserve"> będę / nie będę</w:t>
      </w:r>
      <w:r w:rsidR="007421B3" w:rsidRPr="00C62E5D">
        <w:rPr>
          <w:rFonts w:ascii="Arial Narrow" w:hAnsi="Arial Narrow" w:cs="Arial"/>
          <w:sz w:val="24"/>
          <w:szCs w:val="24"/>
        </w:rPr>
        <w:t xml:space="preserve"> </w:t>
      </w:r>
      <w:r w:rsidR="007421B3" w:rsidRPr="00C62E5D">
        <w:rPr>
          <w:rStyle w:val="Odwoanieprzypisudolnego"/>
          <w:rFonts w:ascii="Arial Narrow" w:hAnsi="Arial Narrow" w:cs="Arial"/>
          <w:b/>
          <w:bCs/>
          <w:color w:val="0070C0"/>
          <w:sz w:val="24"/>
          <w:szCs w:val="24"/>
        </w:rPr>
        <w:footnoteReference w:id="2"/>
      </w:r>
      <w:r w:rsidRPr="00C62E5D">
        <w:rPr>
          <w:rFonts w:ascii="Arial Narrow" w:hAnsi="Arial Narrow" w:cs="Arial"/>
          <w:sz w:val="24"/>
          <w:szCs w:val="24"/>
        </w:rPr>
        <w:t xml:space="preserve"> posługiwał się certyfikatem, o którym mowa w art. 124 ust. 2 ustawy Pzp.</w:t>
      </w:r>
    </w:p>
    <w:p w14:paraId="1128DBFC" w14:textId="77777777" w:rsidR="00C31437" w:rsidRPr="00C62E5D" w:rsidRDefault="007421B3" w:rsidP="00C31437">
      <w:pPr>
        <w:spacing w:before="120" w:after="120" w:line="360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62E5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C31437" w:rsidRPr="00C62E5D">
        <w:rPr>
          <w:rFonts w:ascii="Arial Narrow" w:hAnsi="Arial Narrow" w:cs="Arial"/>
          <w:color w:val="0070C0"/>
          <w:sz w:val="20"/>
          <w:szCs w:val="20"/>
        </w:rPr>
        <w:t xml:space="preserve">dane dotyczące certyfikatu </w:t>
      </w:r>
      <w:r w:rsidRPr="00C62E5D">
        <w:rPr>
          <w:rFonts w:ascii="Arial Narrow" w:hAnsi="Arial Narrow" w:cs="Arial"/>
          <w:color w:val="0070C0"/>
          <w:sz w:val="20"/>
          <w:szCs w:val="20"/>
        </w:rPr>
        <w:t xml:space="preserve">wypełnia tylko wykonawca, który </w:t>
      </w:r>
      <w:r w:rsidR="00C31437" w:rsidRPr="00C62E5D">
        <w:rPr>
          <w:rFonts w:ascii="Arial Narrow" w:hAnsi="Arial Narrow" w:cs="Arial"/>
          <w:color w:val="0070C0"/>
          <w:sz w:val="20"/>
          <w:szCs w:val="20"/>
        </w:rPr>
        <w:t>będzie</w:t>
      </w:r>
      <w:r w:rsidR="00B73839" w:rsidRPr="00C62E5D">
        <w:rPr>
          <w:rFonts w:ascii="Arial Narrow" w:hAnsi="Arial Narrow" w:cs="Arial"/>
          <w:color w:val="0070C0"/>
          <w:sz w:val="20"/>
          <w:szCs w:val="20"/>
        </w:rPr>
        <w:t xml:space="preserve"> się nim posługiwał</w:t>
      </w:r>
      <w:r w:rsidRPr="00C62E5D">
        <w:rPr>
          <w:rFonts w:ascii="Arial Narrow" w:hAnsi="Arial Narrow" w:cs="Arial"/>
          <w:color w:val="0070C0"/>
          <w:sz w:val="20"/>
          <w:szCs w:val="20"/>
        </w:rPr>
        <w:t>]</w:t>
      </w:r>
    </w:p>
    <w:p w14:paraId="678C051F" w14:textId="77777777" w:rsidR="00B73839" w:rsidRPr="00C62E5D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</w:p>
    <w:p w14:paraId="01AD6768" w14:textId="77777777" w:rsidR="00B73839" w:rsidRPr="00C62E5D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</w:pPr>
      <w:r w:rsidRPr="00C62E5D"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7464BEE5" w14:textId="77777777" w:rsidR="00B73839" w:rsidRPr="00C62E5D" w:rsidRDefault="00B73839" w:rsidP="00AB6AD4">
      <w:pPr>
        <w:spacing w:after="60" w:line="360" w:lineRule="auto"/>
        <w:jc w:val="both"/>
        <w:rPr>
          <w:rFonts w:ascii="Arial Narrow" w:eastAsia="Times New Roman" w:hAnsi="Arial Narrow" w:cs="Arial"/>
          <w:bCs/>
          <w:sz w:val="18"/>
          <w:szCs w:val="18"/>
          <w:lang w:eastAsia="pl-PL"/>
        </w:rPr>
      </w:pPr>
      <w:r w:rsidRPr="00C62E5D">
        <w:rPr>
          <w:rFonts w:ascii="Arial Narrow" w:eastAsia="Times New Roman" w:hAnsi="Arial Narrow" w:cs="Arial"/>
          <w:bCs/>
          <w:sz w:val="18"/>
          <w:szCs w:val="18"/>
          <w:lang w:eastAsia="pl-PL"/>
        </w:rPr>
        <w:t>[numer i oznaczenie certyfikatu]</w:t>
      </w:r>
    </w:p>
    <w:p w14:paraId="57FC4749" w14:textId="77777777" w:rsidR="00AB6AD4" w:rsidRPr="00C62E5D" w:rsidRDefault="00AB6AD4" w:rsidP="00AB6AD4">
      <w:pPr>
        <w:spacing w:after="0" w:line="24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</w:p>
    <w:p w14:paraId="0447A240" w14:textId="77777777" w:rsidR="00B73839" w:rsidRPr="00C62E5D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</w:pPr>
      <w:r w:rsidRPr="00C62E5D"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4B2825D9" w14:textId="77777777" w:rsidR="00B73839" w:rsidRPr="00C62E5D" w:rsidRDefault="00B73839" w:rsidP="00AB6AD4">
      <w:pPr>
        <w:spacing w:after="60" w:line="360" w:lineRule="auto"/>
        <w:jc w:val="both"/>
        <w:rPr>
          <w:rFonts w:ascii="Arial Narrow" w:eastAsia="Times New Roman" w:hAnsi="Arial Narrow" w:cs="Arial"/>
          <w:bCs/>
          <w:sz w:val="18"/>
          <w:szCs w:val="18"/>
          <w:lang w:eastAsia="pl-PL"/>
        </w:rPr>
      </w:pPr>
      <w:r w:rsidRPr="00C62E5D">
        <w:rPr>
          <w:rFonts w:ascii="Arial Narrow" w:eastAsia="Times New Roman" w:hAnsi="Arial Narrow" w:cs="Arial"/>
          <w:bCs/>
          <w:sz w:val="18"/>
          <w:szCs w:val="18"/>
          <w:lang w:eastAsia="pl-PL"/>
        </w:rPr>
        <w:t>[nazwa podmiotu certyfikującego]</w:t>
      </w:r>
    </w:p>
    <w:p w14:paraId="5E40E34D" w14:textId="77777777" w:rsidR="00AB6AD4" w:rsidRPr="00C62E5D" w:rsidRDefault="00AB6AD4" w:rsidP="00AB6AD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A5CE945" w14:textId="77777777" w:rsidR="00B73839" w:rsidRPr="00C62E5D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</w:pPr>
      <w:r w:rsidRPr="00C62E5D"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596DF646" w14:textId="77777777" w:rsidR="00B73839" w:rsidRPr="00C62E5D" w:rsidRDefault="00B73839" w:rsidP="00AB6AD4">
      <w:pPr>
        <w:spacing w:after="60" w:line="360" w:lineRule="auto"/>
        <w:jc w:val="both"/>
        <w:rPr>
          <w:rFonts w:ascii="Arial Narrow" w:eastAsia="Times New Roman" w:hAnsi="Arial Narrow" w:cs="Arial"/>
          <w:bCs/>
          <w:sz w:val="18"/>
          <w:szCs w:val="18"/>
          <w:lang w:eastAsia="pl-PL"/>
        </w:rPr>
      </w:pPr>
      <w:r w:rsidRPr="00C62E5D">
        <w:rPr>
          <w:rFonts w:ascii="Arial Narrow" w:eastAsia="Times New Roman" w:hAnsi="Arial Narrow" w:cs="Arial"/>
          <w:bCs/>
          <w:sz w:val="18"/>
          <w:szCs w:val="18"/>
          <w:lang w:eastAsia="pl-PL"/>
        </w:rPr>
        <w:t>[okres ważności certyfikatu]</w:t>
      </w:r>
    </w:p>
    <w:p w14:paraId="6A8DBF28" w14:textId="77777777" w:rsidR="00AB6AD4" w:rsidRPr="00C62E5D" w:rsidRDefault="00AB6AD4" w:rsidP="00AB6AD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AEB58AA" w14:textId="77777777" w:rsidR="00B73839" w:rsidRPr="00C62E5D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</w:pPr>
      <w:r w:rsidRPr="00C62E5D">
        <w:rPr>
          <w:rFonts w:ascii="Arial Narrow" w:eastAsia="Times New Roman" w:hAnsi="Arial Narrow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1B56A9F" w14:textId="77777777" w:rsidR="00524951" w:rsidRPr="00C62E5D" w:rsidRDefault="00B73839" w:rsidP="00AB6AD4">
      <w:pPr>
        <w:spacing w:after="60" w:line="360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62E5D">
        <w:rPr>
          <w:rFonts w:ascii="Arial Narrow" w:eastAsia="Times New Roman" w:hAnsi="Arial Narrow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C62E5D">
        <w:rPr>
          <w:rFonts w:ascii="Arial Narrow" w:hAnsi="Arial Narrow" w:cs="Arial"/>
          <w:sz w:val="20"/>
          <w:szCs w:val="20"/>
        </w:rPr>
        <w:tab/>
      </w:r>
      <w:r w:rsidR="00FE4E2B" w:rsidRPr="00C62E5D">
        <w:rPr>
          <w:rFonts w:ascii="Arial Narrow" w:hAnsi="Arial Narrow" w:cs="Arial"/>
          <w:sz w:val="20"/>
          <w:szCs w:val="20"/>
        </w:rPr>
        <w:tab/>
      </w:r>
      <w:r w:rsidR="00FE4E2B" w:rsidRPr="00C62E5D">
        <w:rPr>
          <w:rFonts w:ascii="Arial Narrow" w:hAnsi="Arial Narrow" w:cs="Arial"/>
          <w:sz w:val="20"/>
          <w:szCs w:val="20"/>
        </w:rPr>
        <w:tab/>
      </w:r>
      <w:r w:rsidR="00FE4E2B" w:rsidRPr="00C62E5D">
        <w:rPr>
          <w:rFonts w:ascii="Arial Narrow" w:hAnsi="Arial Narrow" w:cs="Arial"/>
          <w:sz w:val="20"/>
          <w:szCs w:val="20"/>
        </w:rPr>
        <w:tab/>
      </w:r>
    </w:p>
    <w:p w14:paraId="77C808B6" w14:textId="77777777" w:rsidR="00524951" w:rsidRPr="00C62E5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0031BBD" w14:textId="77777777" w:rsidR="00FE4E2B" w:rsidRPr="00C62E5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62E5D">
        <w:rPr>
          <w:rFonts w:ascii="Arial Narrow" w:hAnsi="Arial Narrow" w:cs="Arial"/>
          <w:sz w:val="20"/>
          <w:szCs w:val="20"/>
        </w:rPr>
        <w:t xml:space="preserve">  </w:t>
      </w:r>
      <w:r w:rsidR="006D536F" w:rsidRPr="00C62E5D">
        <w:rPr>
          <w:rFonts w:ascii="Arial Narrow" w:hAnsi="Arial Narrow" w:cs="Arial"/>
          <w:sz w:val="20"/>
          <w:szCs w:val="20"/>
        </w:rPr>
        <w:t>………..</w:t>
      </w:r>
      <w:r w:rsidR="00FE4E2B" w:rsidRPr="00C62E5D">
        <w:rPr>
          <w:rFonts w:ascii="Arial Narrow" w:hAnsi="Arial Narrow" w:cs="Arial"/>
          <w:sz w:val="20"/>
          <w:szCs w:val="20"/>
        </w:rPr>
        <w:t>…</w:t>
      </w:r>
      <w:r w:rsidR="006D536F" w:rsidRPr="00C62E5D">
        <w:rPr>
          <w:rFonts w:ascii="Arial Narrow" w:hAnsi="Arial Narrow" w:cs="Arial"/>
          <w:sz w:val="20"/>
          <w:szCs w:val="20"/>
        </w:rPr>
        <w:t>………..</w:t>
      </w:r>
      <w:r w:rsidR="00FE4E2B" w:rsidRPr="00C62E5D">
        <w:rPr>
          <w:rFonts w:ascii="Arial Narrow" w:hAnsi="Arial Narrow" w:cs="Arial"/>
          <w:sz w:val="20"/>
          <w:szCs w:val="20"/>
        </w:rPr>
        <w:t>……</w:t>
      </w:r>
      <w:r w:rsidR="006D536F" w:rsidRPr="00C62E5D">
        <w:rPr>
          <w:rFonts w:ascii="Arial Narrow" w:hAnsi="Arial Narrow" w:cs="Arial"/>
          <w:sz w:val="20"/>
          <w:szCs w:val="20"/>
        </w:rPr>
        <w:t>………….</w:t>
      </w:r>
      <w:r w:rsidR="00FE4E2B" w:rsidRPr="00C62E5D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224BF19C" w14:textId="77777777" w:rsidR="00484F88" w:rsidRPr="00C62E5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C62E5D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C62E5D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C62E5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02A12" w14:textId="77777777" w:rsidR="00C724F2" w:rsidRDefault="00C724F2" w:rsidP="0038231F">
      <w:pPr>
        <w:spacing w:after="0" w:line="240" w:lineRule="auto"/>
      </w:pPr>
      <w:r>
        <w:separator/>
      </w:r>
    </w:p>
  </w:endnote>
  <w:endnote w:type="continuationSeparator" w:id="0">
    <w:p w14:paraId="3568B38E" w14:textId="77777777" w:rsidR="00C724F2" w:rsidRDefault="00C724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7327E" w14:textId="77777777" w:rsidR="003E052C" w:rsidRDefault="003E05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1FBB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4322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3027D" w14:textId="77777777" w:rsidR="003E052C" w:rsidRDefault="003E05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A1036" w14:textId="77777777" w:rsidR="00C724F2" w:rsidRDefault="00C724F2" w:rsidP="0038231F">
      <w:pPr>
        <w:spacing w:after="0" w:line="240" w:lineRule="auto"/>
      </w:pPr>
      <w:r>
        <w:separator/>
      </w:r>
    </w:p>
  </w:footnote>
  <w:footnote w:type="continuationSeparator" w:id="0">
    <w:p w14:paraId="61477C3C" w14:textId="77777777" w:rsidR="00C724F2" w:rsidRDefault="00C724F2" w:rsidP="0038231F">
      <w:pPr>
        <w:spacing w:after="0" w:line="240" w:lineRule="auto"/>
      </w:pPr>
      <w:r>
        <w:continuationSeparator/>
      </w:r>
    </w:p>
  </w:footnote>
  <w:footnote w:id="1">
    <w:p w14:paraId="216E59FC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17EECEB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53BB14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03CC196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5DB70BC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5703FA7C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E9BE2" w14:textId="77777777" w:rsidR="003E052C" w:rsidRDefault="003E05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9AB3F" w14:textId="77777777" w:rsidR="003E052C" w:rsidRDefault="003E05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2B21C" w14:textId="77777777" w:rsidR="003E052C" w:rsidRDefault="003E05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3528533">
    <w:abstractNumId w:val="11"/>
  </w:num>
  <w:num w:numId="2" w16cid:durableId="1551384809">
    <w:abstractNumId w:val="0"/>
  </w:num>
  <w:num w:numId="3" w16cid:durableId="1521703840">
    <w:abstractNumId w:val="10"/>
  </w:num>
  <w:num w:numId="4" w16cid:durableId="1335307207">
    <w:abstractNumId w:val="13"/>
  </w:num>
  <w:num w:numId="5" w16cid:durableId="713697948">
    <w:abstractNumId w:val="12"/>
  </w:num>
  <w:num w:numId="6" w16cid:durableId="1441029200">
    <w:abstractNumId w:val="9"/>
  </w:num>
  <w:num w:numId="7" w16cid:durableId="1099106323">
    <w:abstractNumId w:val="1"/>
  </w:num>
  <w:num w:numId="8" w16cid:durableId="1674185566">
    <w:abstractNumId w:val="6"/>
  </w:num>
  <w:num w:numId="9" w16cid:durableId="1165590474">
    <w:abstractNumId w:val="4"/>
  </w:num>
  <w:num w:numId="10" w16cid:durableId="1330216076">
    <w:abstractNumId w:val="7"/>
  </w:num>
  <w:num w:numId="11" w16cid:durableId="1581136839">
    <w:abstractNumId w:val="5"/>
  </w:num>
  <w:num w:numId="12" w16cid:durableId="91706294">
    <w:abstractNumId w:val="8"/>
  </w:num>
  <w:num w:numId="13" w16cid:durableId="1009604193">
    <w:abstractNumId w:val="3"/>
  </w:num>
  <w:num w:numId="14" w16cid:durableId="391200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5D5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052C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5D5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E5D"/>
    <w:rsid w:val="00C62F57"/>
    <w:rsid w:val="00C724F2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57896"/>
  <w15:docId w15:val="{2924F3AE-8046-4E82-B7B0-16EAE8EDD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950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2026-08-25T06:20:00Z</dcterms:created>
  <dcterms:modified xsi:type="dcterms:W3CDTF">2026-08-25T06:22:00Z</dcterms:modified>
</cp:coreProperties>
</file>