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D4C7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E4D2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E4D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E4D2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E4D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E4D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E4D2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E4D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E4D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E4D26" w:rsidRPr="007B107C" w:rsidTr="007B348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4D26" w:rsidRPr="007B107C" w:rsidRDefault="00EE4D26" w:rsidP="007B348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E4D26" w:rsidRPr="007B107C" w:rsidRDefault="00EE4D26" w:rsidP="007B348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E4D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E4D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E4D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5D4C7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EE4D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5D4C7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EE4D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E4D26" w:rsidRPr="007B107C" w:rsidRDefault="00EE4D26" w:rsidP="007B348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E4D26" w:rsidRPr="007B107C" w:rsidRDefault="00EE4D26" w:rsidP="007B348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E4D26" w:rsidRPr="007B107C" w:rsidRDefault="00EE4D26" w:rsidP="007B348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E4D2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E4D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 promocyjne na inaugurację roku akademickiego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E4D26" w:rsidRPr="00EE4D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CRZP/173/2026/AZP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E4D26" w:rsidRPr="00EE4D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D26" w:rsidRDefault="00EE4D26" w:rsidP="00EE4D26">
      <w:pPr>
        <w:spacing w:after="0" w:line="240" w:lineRule="auto"/>
      </w:pPr>
      <w:r>
        <w:separator/>
      </w:r>
    </w:p>
  </w:endnote>
  <w:endnote w:type="continuationSeparator" w:id="0">
    <w:p w:rsidR="00EE4D26" w:rsidRDefault="00EE4D26" w:rsidP="00EE4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D26" w:rsidRDefault="00EE4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D26" w:rsidRDefault="00EE4D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D26" w:rsidRDefault="00EE4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D26" w:rsidRDefault="00EE4D26" w:rsidP="00EE4D26">
      <w:pPr>
        <w:spacing w:after="0" w:line="240" w:lineRule="auto"/>
      </w:pPr>
      <w:r>
        <w:separator/>
      </w:r>
    </w:p>
  </w:footnote>
  <w:footnote w:type="continuationSeparator" w:id="0">
    <w:p w:rsidR="00EE4D26" w:rsidRDefault="00EE4D26" w:rsidP="00EE4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D26" w:rsidRDefault="00EE4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D26" w:rsidRDefault="00EE4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D26" w:rsidRDefault="00EE4D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CF7"/>
    <w:rsid w:val="002621C4"/>
    <w:rsid w:val="005D4C72"/>
    <w:rsid w:val="00622CF7"/>
    <w:rsid w:val="007B107C"/>
    <w:rsid w:val="007C7D43"/>
    <w:rsid w:val="00843802"/>
    <w:rsid w:val="008750B3"/>
    <w:rsid w:val="00C31816"/>
    <w:rsid w:val="00EE4D2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D3ECA48-1535-4197-AB87-DA9FBA2E8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E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D26"/>
  </w:style>
  <w:style w:type="paragraph" w:styleId="Stopka">
    <w:name w:val="footer"/>
    <w:basedOn w:val="Normalny"/>
    <w:link w:val="StopkaZnak"/>
    <w:uiPriority w:val="99"/>
    <w:unhideWhenUsed/>
    <w:rsid w:val="00EE4D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D26"/>
  </w:style>
  <w:style w:type="paragraph" w:styleId="Tekstdymka">
    <w:name w:val="Balloon Text"/>
    <w:basedOn w:val="Normalny"/>
    <w:link w:val="TekstdymkaZnak"/>
    <w:uiPriority w:val="99"/>
    <w:semiHidden/>
    <w:unhideWhenUsed/>
    <w:rsid w:val="005D4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4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2026-08-27T11:31:00Z</cp:lastPrinted>
  <dcterms:created xsi:type="dcterms:W3CDTF">2026-08-27T11:31:00Z</dcterms:created>
  <dcterms:modified xsi:type="dcterms:W3CDTF">2026-08-27T11:31:00Z</dcterms:modified>
</cp:coreProperties>
</file>