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F9644" w14:textId="7EB593D1" w:rsidR="00D62E6E" w:rsidRPr="00206083" w:rsidRDefault="00D62E6E" w:rsidP="00206083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206083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206083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206083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06083" w14:paraId="2B1AC327" w14:textId="77777777" w:rsidTr="00D62E6E">
        <w:tc>
          <w:tcPr>
            <w:tcW w:w="2800" w:type="dxa"/>
          </w:tcPr>
          <w:p w14:paraId="7724B798" w14:textId="77777777" w:rsidR="00D62E6E" w:rsidRPr="0020608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06083">
              <w:rPr>
                <w:rFonts w:ascii="Arial Narrow" w:hAnsi="Arial Narrow" w:cs="Arial"/>
                <w:b/>
              </w:rPr>
              <w:t>Wykonawca</w:t>
            </w:r>
            <w:r w:rsidRPr="0020608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6A43D06" w14:textId="77777777" w:rsidR="00D62E6E" w:rsidRPr="002060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5C6044A" w14:textId="77777777" w:rsidR="00D62E6E" w:rsidRPr="002060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9F876A" w14:textId="77777777" w:rsidR="00D62E6E" w:rsidRPr="0020608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0608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0608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0608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206083" w14:paraId="30AB3BA4" w14:textId="77777777" w:rsidTr="00D62E6E">
        <w:tc>
          <w:tcPr>
            <w:tcW w:w="2800" w:type="dxa"/>
          </w:tcPr>
          <w:p w14:paraId="3CBD7A3F" w14:textId="77777777" w:rsidR="00D62E6E" w:rsidRPr="0020608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0608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C079CE0" w14:textId="77777777" w:rsidR="00D62E6E" w:rsidRPr="002060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B1A1CFB" w14:textId="77777777" w:rsidR="00D62E6E" w:rsidRPr="002060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D6C0B2" w14:textId="77777777" w:rsidR="00D62E6E" w:rsidRPr="0020608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0608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0608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0608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41BC74A" w14:textId="77777777" w:rsidR="00BC121E" w:rsidRPr="0020608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6C7E" w:rsidRPr="00206083" w14:paraId="59595BB0" w14:textId="77777777" w:rsidTr="00AD0A5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446A20" w14:textId="77777777" w:rsidR="006B6C7E" w:rsidRPr="00206083" w:rsidRDefault="006B6C7E" w:rsidP="00AD0A5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2A810D5" w14:textId="10A7E439" w:rsidR="006B6C7E" w:rsidRPr="00206083" w:rsidRDefault="006B6C7E" w:rsidP="00AD0A5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060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2026 r. poz. 793)</w:t>
            </w:r>
            <w:r w:rsidRPr="002060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649AB8F5" w14:textId="77777777" w:rsidR="006B6C7E" w:rsidRPr="00206083" w:rsidRDefault="006B6C7E" w:rsidP="00AD0A5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EB67954" w14:textId="77777777" w:rsidR="006B6C7E" w:rsidRPr="00206083" w:rsidRDefault="006B6C7E" w:rsidP="00AD0A5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85DD324" w14:textId="541F566A" w:rsidR="00BC121E" w:rsidRPr="00206083" w:rsidRDefault="006B6C7E" w:rsidP="00206083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06083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206083">
        <w:rPr>
          <w:rFonts w:ascii="Arial Narrow" w:eastAsia="Times New Roman" w:hAnsi="Arial Narrow" w:cs="Arial"/>
          <w:lang w:eastAsia="pl-PL"/>
        </w:rPr>
        <w:t>N</w:t>
      </w:r>
      <w:r w:rsidR="00BC121E" w:rsidRPr="00206083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06083" w14:paraId="46523EDB" w14:textId="77777777" w:rsidTr="00D62E6E">
        <w:tc>
          <w:tcPr>
            <w:tcW w:w="2269" w:type="dxa"/>
          </w:tcPr>
          <w:p w14:paraId="6279CADE" w14:textId="77777777" w:rsidR="00D62E6E" w:rsidRPr="0020608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56888BA" w14:textId="32266FCB" w:rsidR="00D62E6E" w:rsidRPr="00206083" w:rsidRDefault="006B6C7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wyrobów medycznych hemostatycznych oraz wyrobów medycznych do </w:t>
            </w:r>
            <w:proofErr w:type="spellStart"/>
            <w:r w:rsidRPr="00206083">
              <w:rPr>
                <w:rFonts w:ascii="Arial Narrow" w:eastAsia="Times New Roman" w:hAnsi="Arial Narrow" w:cs="Arial"/>
                <w:bCs/>
                <w:lang w:eastAsia="pl-PL"/>
              </w:rPr>
              <w:t>witreoktomii</w:t>
            </w:r>
            <w:proofErr w:type="spellEnd"/>
            <w:r w:rsidRPr="00206083">
              <w:rPr>
                <w:rFonts w:ascii="Arial Narrow" w:eastAsia="Times New Roman" w:hAnsi="Arial Narrow" w:cs="Arial"/>
                <w:bCs/>
                <w:lang w:eastAsia="pl-PL"/>
              </w:rPr>
              <w:t xml:space="preserve"> na okres 36 miesięcy z prawem opcji na 6 miesięcy ( łącznie 42 miesiące)</w:t>
            </w:r>
            <w:r w:rsidR="00D62E6E" w:rsidRPr="0020608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B6C7E" w:rsidRPr="00206083" w14:paraId="3E771AE0" w14:textId="77777777" w:rsidTr="00AD0A57">
        <w:tc>
          <w:tcPr>
            <w:tcW w:w="2269" w:type="dxa"/>
          </w:tcPr>
          <w:p w14:paraId="3C92237F" w14:textId="77777777" w:rsidR="006B6C7E" w:rsidRPr="00206083" w:rsidRDefault="006B6C7E" w:rsidP="00AD0A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6889B1" w14:textId="2C5A2987" w:rsidR="006B6C7E" w:rsidRPr="00206083" w:rsidRDefault="006B6C7E" w:rsidP="00AD0A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bCs/>
                <w:lang w:eastAsia="pl-PL"/>
              </w:rPr>
              <w:t>98/2026</w:t>
            </w:r>
          </w:p>
        </w:tc>
      </w:tr>
    </w:tbl>
    <w:p w14:paraId="7B5D7482" w14:textId="7359D0C7" w:rsidR="00BC121E" w:rsidRPr="00206083" w:rsidRDefault="006B6C7E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206083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06083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206083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206083">
        <w:rPr>
          <w:rFonts w:ascii="Arial Narrow" w:eastAsia="Times New Roman" w:hAnsi="Arial Narrow" w:cs="Arial"/>
          <w:b/>
          <w:lang w:eastAsia="pl-PL"/>
        </w:rPr>
        <w:t>,</w:t>
      </w:r>
      <w:r w:rsidR="00BC121E" w:rsidRPr="00206083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206083">
        <w:rPr>
          <w:rFonts w:ascii="Arial Narrow" w:eastAsia="Times New Roman" w:hAnsi="Arial Narrow" w:cs="Arial"/>
          <w:bCs/>
          <w:lang w:eastAsia="pl-PL"/>
        </w:rPr>
        <w:t>, że:</w:t>
      </w:r>
    </w:p>
    <w:p w14:paraId="4B4B9550" w14:textId="77777777" w:rsidR="00BC121E" w:rsidRPr="00206083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206083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206083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206083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206083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06083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206083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206083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206083">
        <w:rPr>
          <w:rFonts w:ascii="Arial Narrow" w:eastAsia="Times New Roman" w:hAnsi="Arial Narrow" w:cs="Arial"/>
          <w:lang w:eastAsia="pl-PL"/>
        </w:rPr>
        <w:t>.</w:t>
      </w:r>
    </w:p>
    <w:p w14:paraId="2DAC0218" w14:textId="77777777" w:rsidR="00BF69A4" w:rsidRPr="0020608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06083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206083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206083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206083" w14:paraId="384A0D7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1901" w14:textId="77777777" w:rsidR="00BC121E" w:rsidRPr="0020608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0FD60" w14:textId="77777777" w:rsidR="00BC121E" w:rsidRPr="0020608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26AF" w14:textId="77777777" w:rsidR="00BC121E" w:rsidRPr="0020608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206083" w14:paraId="5D51F96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3A537" w14:textId="77777777" w:rsidR="00BC121E" w:rsidRPr="0020608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E2AF" w14:textId="77777777" w:rsidR="00BC121E" w:rsidRPr="002060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13C9" w14:textId="77777777" w:rsidR="00BC121E" w:rsidRPr="002060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206083" w14:paraId="1EFC762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A007F" w14:textId="77777777" w:rsidR="00BC121E" w:rsidRPr="0020608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C953" w14:textId="77777777" w:rsidR="00BC121E" w:rsidRPr="002060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500A" w14:textId="77777777" w:rsidR="00BC121E" w:rsidRPr="002060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64CE2C6" w14:textId="77777777" w:rsidR="00BC121E" w:rsidRPr="0020608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206083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EA49966" w14:textId="77777777" w:rsidR="00BC121E" w:rsidRPr="00206083" w:rsidRDefault="00BC121E" w:rsidP="00206083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206083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B9DC53B" w14:textId="77777777" w:rsidR="00067B62" w:rsidRPr="0020608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206083">
        <w:rPr>
          <w:rFonts w:ascii="Arial Narrow" w:eastAsia="Times New Roman" w:hAnsi="Arial Narrow" w:cs="Arial"/>
          <w:color w:val="0070C0"/>
          <w:lang w:eastAsia="pl-PL"/>
        </w:rPr>
        <w:t>*</w:t>
      </w:r>
      <w:r w:rsidRPr="00206083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206083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206083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1EA446D8" w14:textId="77777777" w:rsidR="00CF03EF" w:rsidRPr="00206083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206083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206083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06083" w14:paraId="1DC203DC" w14:textId="77777777" w:rsidTr="00620E37">
        <w:tc>
          <w:tcPr>
            <w:tcW w:w="2660" w:type="dxa"/>
          </w:tcPr>
          <w:p w14:paraId="40BB7F2A" w14:textId="77777777" w:rsidR="00BC121E" w:rsidRPr="0020608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40A5355" w14:textId="77777777" w:rsidR="00BC121E" w:rsidRPr="0020608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B2BE55B" w14:textId="77777777" w:rsidR="00BC121E" w:rsidRPr="0020608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2060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2060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6E0AA91A" w14:textId="77777777" w:rsidR="00BC121E" w:rsidRPr="0020608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A062A81" w14:textId="77777777" w:rsidR="00BC121E" w:rsidRPr="0020608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9996B9B" w14:textId="62781D30" w:rsidR="00BC121E" w:rsidRPr="0020608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060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B6C7E" w:rsidRPr="002060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2060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2060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71ACDA3" w14:textId="77777777" w:rsidR="00106AC7" w:rsidRPr="00206083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20608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7A438" w14:textId="77777777" w:rsidR="0098489B" w:rsidRDefault="0098489B">
      <w:r>
        <w:separator/>
      </w:r>
    </w:p>
  </w:endnote>
  <w:endnote w:type="continuationSeparator" w:id="0">
    <w:p w14:paraId="3E229FF7" w14:textId="77777777" w:rsidR="0098489B" w:rsidRDefault="00984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7FC4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C61B5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9352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8B8558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DB01FDB">
        <v:line id="_x0000_s1025" style="position:absolute;left:0;text-align:left;z-index:251657728" from="-3.85pt,8.7pt" to="455.15pt,8.7pt"/>
      </w:pict>
    </w:r>
  </w:p>
  <w:p w14:paraId="32B5353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8A61A" w14:textId="77777777" w:rsidR="006B6C7E" w:rsidRDefault="006B6C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E41FD" w14:textId="77777777" w:rsidR="0098489B" w:rsidRDefault="0098489B">
      <w:r>
        <w:separator/>
      </w:r>
    </w:p>
  </w:footnote>
  <w:footnote w:type="continuationSeparator" w:id="0">
    <w:p w14:paraId="7D231D2E" w14:textId="77777777" w:rsidR="0098489B" w:rsidRDefault="00984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65093" w14:textId="77777777" w:rsidR="006B6C7E" w:rsidRDefault="006B6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A3526" w14:textId="77777777" w:rsidR="006B6C7E" w:rsidRDefault="006B6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CD11D" w14:textId="77777777" w:rsidR="006B6C7E" w:rsidRDefault="006B6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810006">
    <w:abstractNumId w:val="13"/>
  </w:num>
  <w:num w:numId="2" w16cid:durableId="998967631">
    <w:abstractNumId w:val="0"/>
  </w:num>
  <w:num w:numId="3" w16cid:durableId="1001860339">
    <w:abstractNumId w:val="11"/>
  </w:num>
  <w:num w:numId="4" w16cid:durableId="375861673">
    <w:abstractNumId w:val="8"/>
  </w:num>
  <w:num w:numId="5" w16cid:durableId="1569923924">
    <w:abstractNumId w:val="7"/>
  </w:num>
  <w:num w:numId="6" w16cid:durableId="59179204">
    <w:abstractNumId w:val="1"/>
  </w:num>
  <w:num w:numId="7" w16cid:durableId="85809207">
    <w:abstractNumId w:val="6"/>
  </w:num>
  <w:num w:numId="8" w16cid:durableId="233711221">
    <w:abstractNumId w:val="3"/>
  </w:num>
  <w:num w:numId="9" w16cid:durableId="115804289">
    <w:abstractNumId w:val="2"/>
  </w:num>
  <w:num w:numId="10" w16cid:durableId="1741752080">
    <w:abstractNumId w:val="5"/>
  </w:num>
  <w:num w:numId="11" w16cid:durableId="580263245">
    <w:abstractNumId w:val="10"/>
  </w:num>
  <w:num w:numId="12" w16cid:durableId="1296182698">
    <w:abstractNumId w:val="4"/>
  </w:num>
  <w:num w:numId="13" w16cid:durableId="509568335">
    <w:abstractNumId w:val="9"/>
  </w:num>
  <w:num w:numId="14" w16cid:durableId="13075411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BF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0608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B6C7E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489B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51BF3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21C63"/>
  <w15:chartTrackingRefBased/>
  <w15:docId w15:val="{5D70E50A-98BE-42AE-B96A-75616246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2026-08-27T08:11:00Z</dcterms:created>
  <dcterms:modified xsi:type="dcterms:W3CDTF">2026-08-27T08:12:00Z</dcterms:modified>
</cp:coreProperties>
</file>