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7C44EC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3C7AFC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3C7AF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3C7AF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3C7AF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3C7AF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3C7AF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3C7AF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3C7AF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C7AFC" w:rsidRPr="007B107C" w:rsidTr="000C005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C7AFC" w:rsidRPr="007B107C" w:rsidRDefault="003C7AFC" w:rsidP="000C0056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3C7AFC" w:rsidRPr="007B107C" w:rsidRDefault="003C7AFC" w:rsidP="000C0056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C7AF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3C7AF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3C7AF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</w:t>
            </w:r>
            <w:r w:rsidR="007C44E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6</w:t>
            </w:r>
            <w:bookmarkStart w:id="0" w:name="_GoBack"/>
            <w:bookmarkEnd w:id="0"/>
            <w:r w:rsidRPr="003C7AF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r. poz. </w:t>
            </w:r>
            <w:r w:rsidR="007C44E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793</w:t>
            </w:r>
            <w:r w:rsidRPr="003C7AF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3C7AFC" w:rsidRPr="007B107C" w:rsidRDefault="003C7AFC" w:rsidP="000C0056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3C7AFC" w:rsidRPr="007B107C" w:rsidRDefault="003C7AFC" w:rsidP="000C0056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3C7AFC" w:rsidRPr="007B107C" w:rsidRDefault="003C7AFC" w:rsidP="000C0056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3C7AFC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3C7AF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Usługa cateringowa podczas inauguracji roku akademickiego 2026/2027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3C7AFC" w:rsidRPr="003C7AF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CRZP/172/2026/AZP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3C7AFC" w:rsidRPr="003C7AF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7AFC" w:rsidRDefault="003C7AFC" w:rsidP="003C7AFC">
      <w:pPr>
        <w:spacing w:after="0" w:line="240" w:lineRule="auto"/>
      </w:pPr>
      <w:r>
        <w:separator/>
      </w:r>
    </w:p>
  </w:endnote>
  <w:endnote w:type="continuationSeparator" w:id="0">
    <w:p w:rsidR="003C7AFC" w:rsidRDefault="003C7AFC" w:rsidP="003C7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7AFC" w:rsidRDefault="003C7A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7AFC" w:rsidRDefault="003C7AF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7AFC" w:rsidRDefault="003C7A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7AFC" w:rsidRDefault="003C7AFC" w:rsidP="003C7AFC">
      <w:pPr>
        <w:spacing w:after="0" w:line="240" w:lineRule="auto"/>
      </w:pPr>
      <w:r>
        <w:separator/>
      </w:r>
    </w:p>
  </w:footnote>
  <w:footnote w:type="continuationSeparator" w:id="0">
    <w:p w:rsidR="003C7AFC" w:rsidRDefault="003C7AFC" w:rsidP="003C7A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7AFC" w:rsidRDefault="003C7A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7AFC" w:rsidRDefault="003C7A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7AFC" w:rsidRDefault="003C7A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8C4"/>
    <w:rsid w:val="002621C4"/>
    <w:rsid w:val="003C7AFC"/>
    <w:rsid w:val="006068C4"/>
    <w:rsid w:val="007B107C"/>
    <w:rsid w:val="007C44EC"/>
    <w:rsid w:val="007C7D43"/>
    <w:rsid w:val="00843802"/>
    <w:rsid w:val="008750B3"/>
    <w:rsid w:val="00C31816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0587D"/>
  <w15:chartTrackingRefBased/>
  <w15:docId w15:val="{7D406B97-9583-4DFF-83BB-2327D4AD6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C7A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C7AFC"/>
  </w:style>
  <w:style w:type="paragraph" w:styleId="Stopka">
    <w:name w:val="footer"/>
    <w:basedOn w:val="Normalny"/>
    <w:link w:val="StopkaZnak"/>
    <w:uiPriority w:val="99"/>
    <w:unhideWhenUsed/>
    <w:rsid w:val="003C7A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7AFC"/>
  </w:style>
  <w:style w:type="paragraph" w:styleId="Tekstdymka">
    <w:name w:val="Balloon Text"/>
    <w:basedOn w:val="Normalny"/>
    <w:link w:val="TekstdymkaZnak"/>
    <w:uiPriority w:val="99"/>
    <w:semiHidden/>
    <w:unhideWhenUsed/>
    <w:rsid w:val="007C4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44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384</Words>
  <Characters>2306</Characters>
  <Application>Microsoft Office Word</Application>
  <DocSecurity>0</DocSecurity>
  <Lines>19</Lines>
  <Paragraphs>5</Paragraphs>
  <ScaleCrop>false</ScaleCrop>
  <Company/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Kolesińska Anna</cp:lastModifiedBy>
  <cp:revision>2</cp:revision>
  <cp:lastPrinted>2026-08-27T07:59:00Z</cp:lastPrinted>
  <dcterms:created xsi:type="dcterms:W3CDTF">2026-08-27T07:59:00Z</dcterms:created>
  <dcterms:modified xsi:type="dcterms:W3CDTF">2026-08-27T07:59:00Z</dcterms:modified>
</cp:coreProperties>
</file>