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9769E0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7590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7590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7590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7590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7590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7590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7590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7590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7590F" w:rsidRPr="007B107C" w:rsidTr="00EC11D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7590F" w:rsidRPr="007B107C" w:rsidRDefault="00C7590F" w:rsidP="00EC11D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7590F" w:rsidRPr="007B107C" w:rsidRDefault="00C7590F" w:rsidP="00EC11D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7590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7590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7590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</w:t>
            </w:r>
            <w:r w:rsidR="009769E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6</w:t>
            </w:r>
            <w:bookmarkStart w:id="0" w:name="_GoBack"/>
            <w:bookmarkEnd w:id="0"/>
            <w:r w:rsidRPr="00C7590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r. poz. </w:t>
            </w:r>
            <w:r w:rsidR="009769E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793</w:t>
            </w:r>
            <w:r w:rsidRPr="00C7590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C7590F" w:rsidRPr="007B107C" w:rsidRDefault="00C7590F" w:rsidP="00EC11D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C7590F" w:rsidRPr="007B107C" w:rsidRDefault="00C7590F" w:rsidP="00EC11D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7590F" w:rsidRPr="007B107C" w:rsidRDefault="00C7590F" w:rsidP="00EC11D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7590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7590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Zapewnienie noclegu i wyżywienia podczas wyjazdu szkoleniowego Kompanii Reprezentacyjnej Uniwersytetu Morskiego w Gdyni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7590F" w:rsidRPr="00C7590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CRZP/171/2026/AZP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7590F" w:rsidRPr="00C7590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590F" w:rsidRDefault="00C7590F" w:rsidP="00C7590F">
      <w:pPr>
        <w:spacing w:after="0" w:line="240" w:lineRule="auto"/>
      </w:pPr>
      <w:r>
        <w:separator/>
      </w:r>
    </w:p>
  </w:endnote>
  <w:endnote w:type="continuationSeparator" w:id="0">
    <w:p w:rsidR="00C7590F" w:rsidRDefault="00C7590F" w:rsidP="00C75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90F" w:rsidRDefault="00C759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90F" w:rsidRDefault="00C7590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90F" w:rsidRDefault="00C759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590F" w:rsidRDefault="00C7590F" w:rsidP="00C7590F">
      <w:pPr>
        <w:spacing w:after="0" w:line="240" w:lineRule="auto"/>
      </w:pPr>
      <w:r>
        <w:separator/>
      </w:r>
    </w:p>
  </w:footnote>
  <w:footnote w:type="continuationSeparator" w:id="0">
    <w:p w:rsidR="00C7590F" w:rsidRDefault="00C7590F" w:rsidP="00C75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90F" w:rsidRDefault="00C759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90F" w:rsidRDefault="00C759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90F" w:rsidRDefault="00C759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FD0"/>
    <w:rsid w:val="002621C4"/>
    <w:rsid w:val="00467FD0"/>
    <w:rsid w:val="007B107C"/>
    <w:rsid w:val="007C7D43"/>
    <w:rsid w:val="00843802"/>
    <w:rsid w:val="008750B3"/>
    <w:rsid w:val="009769E0"/>
    <w:rsid w:val="00C31816"/>
    <w:rsid w:val="00C7590F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067BA3D-16B8-4242-9ADF-33B95176A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5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590F"/>
  </w:style>
  <w:style w:type="paragraph" w:styleId="Stopka">
    <w:name w:val="footer"/>
    <w:basedOn w:val="Normalny"/>
    <w:link w:val="StopkaZnak"/>
    <w:uiPriority w:val="99"/>
    <w:unhideWhenUsed/>
    <w:rsid w:val="00C75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590F"/>
  </w:style>
  <w:style w:type="paragraph" w:styleId="Tekstdymka">
    <w:name w:val="Balloon Text"/>
    <w:basedOn w:val="Normalny"/>
    <w:link w:val="TekstdymkaZnak"/>
    <w:uiPriority w:val="99"/>
    <w:semiHidden/>
    <w:unhideWhenUsed/>
    <w:rsid w:val="009769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9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391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2026-08-26T10:25:00Z</cp:lastPrinted>
  <dcterms:created xsi:type="dcterms:W3CDTF">2026-08-26T10:25:00Z</dcterms:created>
  <dcterms:modified xsi:type="dcterms:W3CDTF">2026-08-26T10:25:00Z</dcterms:modified>
</cp:coreProperties>
</file>