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F6FC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035D0" w:rsidRPr="00A035D0">
        <w:rPr>
          <w:b/>
        </w:rPr>
        <w:t>CRZP/171/2026/AZP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035D0" w:rsidRPr="004A5DB6" w:rsidTr="00EC11DB">
        <w:tc>
          <w:tcPr>
            <w:tcW w:w="9212" w:type="dxa"/>
            <w:shd w:val="clear" w:color="auto" w:fill="auto"/>
          </w:tcPr>
          <w:p w:rsidR="00A035D0" w:rsidRPr="004A5DB6" w:rsidRDefault="00A035D0" w:rsidP="00EC11D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035D0" w:rsidRPr="004A5DB6" w:rsidRDefault="00A035D0" w:rsidP="00EC11D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035D0">
              <w:t>(</w:t>
            </w:r>
            <w:proofErr w:type="spellStart"/>
            <w:r w:rsidRPr="00A035D0">
              <w:t>t.j</w:t>
            </w:r>
            <w:proofErr w:type="spellEnd"/>
            <w:r w:rsidRPr="00A035D0">
              <w:t>. Dz. U. z 202</w:t>
            </w:r>
            <w:r w:rsidR="00CF6FCB">
              <w:t>6</w:t>
            </w:r>
            <w:r w:rsidRPr="00A035D0">
              <w:t xml:space="preserve"> r. poz. </w:t>
            </w:r>
            <w:r w:rsidR="00CF6FCB">
              <w:t>793</w:t>
            </w:r>
            <w:r w:rsidRPr="00A035D0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035D0" w:rsidRPr="004A5DB6" w:rsidRDefault="00A035D0" w:rsidP="00EC11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035D0" w:rsidRPr="004A5DB6" w:rsidRDefault="00A035D0" w:rsidP="00EC11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035D0" w:rsidRPr="004A5DB6" w:rsidRDefault="00A035D0" w:rsidP="00EC11D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035D0" w:rsidRPr="00A035D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035D0" w:rsidP="005434B3">
      <w:pPr>
        <w:spacing w:after="240" w:line="276" w:lineRule="auto"/>
        <w:jc w:val="center"/>
      </w:pPr>
      <w:r w:rsidRPr="00A035D0">
        <w:rPr>
          <w:b/>
        </w:rPr>
        <w:t>Zapewnienie noclegu i wyżywienia podczas wyjazdu szkoleniowego Kompanii Reprezentacyjnej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8C3" w:rsidRDefault="001838C3" w:rsidP="0038231F">
      <w:pPr>
        <w:spacing w:after="0" w:line="240" w:lineRule="auto"/>
      </w:pPr>
      <w:r>
        <w:separator/>
      </w:r>
    </w:p>
  </w:endnote>
  <w:endnote w:type="continuationSeparator" w:id="0">
    <w:p w:rsidR="001838C3" w:rsidRDefault="001838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D0" w:rsidRDefault="00A035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D0" w:rsidRDefault="00A035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8C3" w:rsidRDefault="001838C3" w:rsidP="0038231F">
      <w:pPr>
        <w:spacing w:after="0" w:line="240" w:lineRule="auto"/>
      </w:pPr>
      <w:r>
        <w:separator/>
      </w:r>
    </w:p>
  </w:footnote>
  <w:footnote w:type="continuationSeparator" w:id="0">
    <w:p w:rsidR="001838C3" w:rsidRDefault="001838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D0" w:rsidRDefault="00A035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D0" w:rsidRDefault="00A035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D0" w:rsidRDefault="00A035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8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38C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35D0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6FC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316BE"/>
  <w15:chartTrackingRefBased/>
  <w15:docId w15:val="{4331E57C-BF92-451A-8BAD-4E7A7A7CF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0B1F0-7705-43AC-99ED-014B5D0CF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2026-08-26T10:25:00Z</cp:lastPrinted>
  <dcterms:created xsi:type="dcterms:W3CDTF">2026-08-26T10:25:00Z</dcterms:created>
  <dcterms:modified xsi:type="dcterms:W3CDTF">2026-08-26T10:25:00Z</dcterms:modified>
</cp:coreProperties>
</file>