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4ECDF8DF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0D3191">
        <w:rPr>
          <w:rFonts w:ascii="Verdana" w:hAnsi="Verdana"/>
          <w:b/>
        </w:rPr>
        <w:t>Usługa przeprowadzenia szkolenia w zakresie badań nieniszczących dla pracowników naukowo-dydaktycznych Wydziału Odlewnictwa AGH w ramach projektu KOMPAS AGH - KC-DE-zp.25.314.2026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4477"/>
        <w:gridCol w:w="1614"/>
        <w:gridCol w:w="2402"/>
      </w:tblGrid>
      <w:tr w:rsidR="00DD0E3C" w14:paraId="58929BDA" w14:textId="77777777" w:rsidTr="000D3191">
        <w:trPr>
          <w:cantSplit/>
          <w:trHeight w:val="761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</w:t>
            </w:r>
            <w:bookmarkStart w:id="0" w:name="_GoBack"/>
            <w:bookmarkEnd w:id="0"/>
            <w:r>
              <w:rPr>
                <w:rFonts w:ascii="Verdana" w:hAnsi="Verdana"/>
                <w:b/>
              </w:rPr>
              <w:t>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0D3191">
        <w:trPr>
          <w:cantSplit/>
          <w:trHeight w:hRule="exact" w:val="83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0D3191">
        <w:trPr>
          <w:cantSplit/>
          <w:trHeight w:val="620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B437B" w14:textId="39F0D688" w:rsidR="00DD0E3C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5C0EEB67" w14:textId="0C9076D5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40A99384" w14:textId="70DFBDF8" w:rsidR="008738B6" w:rsidRDefault="008738B6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0D3191">
        <w:trPr>
          <w:cantSplit/>
          <w:trHeight w:val="620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0A0F0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6D6B1FA1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74BA1D5F" w14:textId="193A5A82" w:rsidR="00DD0E3C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F1E50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740A909E" w14:textId="77777777" w:rsidR="008738B6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6420076A" w14:textId="47539B07" w:rsidR="00DD0E3C" w:rsidRDefault="008738B6" w:rsidP="008738B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Wymiar godzin </w:t>
            </w:r>
            <w:r w:rsidR="00E251D6">
              <w:rPr>
                <w:b/>
                <w:color w:val="000000"/>
              </w:rPr>
              <w:t>dydaktycznych</w:t>
            </w:r>
            <w:r>
              <w:rPr>
                <w:b/>
                <w:color w:val="000000"/>
              </w:rPr>
              <w:t xml:space="preserve">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4DEE65AC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08DFD" w14:textId="516D9302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lastRenderedPageBreak/>
              <w:t>4.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85CD4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384DF7F9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1413FAA7" w14:textId="222EE5D3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3A70B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C2AB0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607596D5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F591E" w14:textId="66CBC670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3855F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5F9096C7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40CAA160" w14:textId="48F54781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DB2AC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3F50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45EE63A5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8611E" w14:textId="3DEF07C4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4F955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139DE0B6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1A22796B" w14:textId="2AC26DC0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8B638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34C98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60CA81A2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DC773" w14:textId="0D514717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E8E7B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574CD861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6A094424" w14:textId="3A15D6F5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81038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2E079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13404B72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C1D02" w14:textId="43653CD4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4470C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3A869397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3E51CAEA" w14:textId="57D8E7FD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25024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96CD1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606EEA90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0CC3" w14:textId="06293608" w:rsidR="000D3191" w:rsidRPr="00471999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lastRenderedPageBreak/>
              <w:t>9.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8B079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7AA6EA72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6B455F17" w14:textId="707D051B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DF5C8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AE062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D3191" w14:paraId="3663A610" w14:textId="77777777" w:rsidTr="000D3191">
        <w:trPr>
          <w:cantSplit/>
          <w:trHeight w:val="626"/>
        </w:trPr>
        <w:tc>
          <w:tcPr>
            <w:tcW w:w="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61537" w14:textId="4DDC6052" w:rsidR="000D3191" w:rsidRDefault="000D3191" w:rsidP="000D3191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 xml:space="preserve">10. </w:t>
            </w:r>
          </w:p>
        </w:tc>
        <w:tc>
          <w:tcPr>
            <w:tcW w:w="24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F9D1A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Temat szkolenia: ………………</w:t>
            </w:r>
          </w:p>
          <w:p w14:paraId="76DAB7DF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Ilość osób uczestniczących w szkoleniu: ……………………</w:t>
            </w:r>
          </w:p>
          <w:p w14:paraId="3388B24D" w14:textId="3FCCE684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Wymiar godzin dydaktycznych szkolenia: ………………….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D0D37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0B745" w14:textId="77777777" w:rsidR="000D3191" w:rsidRDefault="000D3191" w:rsidP="000D319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/>
    <w:sectPr w:rsidR="00F213FB" w:rsidRPr="00F3134E" w:rsidSect="00DD0E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412F0" w14:textId="77777777" w:rsidR="00975C6C" w:rsidRDefault="00975C6C">
      <w:r>
        <w:separator/>
      </w:r>
    </w:p>
  </w:endnote>
  <w:endnote w:type="continuationSeparator" w:id="0">
    <w:p w14:paraId="46F11DF8" w14:textId="77777777" w:rsidR="00975C6C" w:rsidRDefault="0097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6F16D" w14:textId="77777777" w:rsidR="00D1132B" w:rsidRDefault="00D113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07760" w14:textId="77777777" w:rsidR="00D1132B" w:rsidRDefault="00D113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F9B27" w14:textId="77777777" w:rsidR="00D1132B" w:rsidRDefault="00D113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9A121" w14:textId="77777777" w:rsidR="00975C6C" w:rsidRDefault="00975C6C">
      <w:r>
        <w:separator/>
      </w:r>
    </w:p>
  </w:footnote>
  <w:footnote w:type="continuationSeparator" w:id="0">
    <w:p w14:paraId="4A82459E" w14:textId="77777777" w:rsidR="00975C6C" w:rsidRDefault="00975C6C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FCA40" w14:textId="77777777" w:rsidR="00D1132B" w:rsidRDefault="00D113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7FBD63ED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29AB5FB8" w14:textId="12E6CAA9" w:rsidR="00D1132B" w:rsidRPr="00D1132B" w:rsidRDefault="00D1132B" w:rsidP="00D1132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D1132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48AAF59" wp14:editId="0C04100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653043047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E6C89F" w14:textId="77777777" w:rsidR="00D1132B" w:rsidRDefault="00D1132B" w:rsidP="00D1132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48AAF5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DE6C89F" w14:textId="77777777" w:rsidR="00D1132B" w:rsidRDefault="00D1132B" w:rsidP="00D1132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D1132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775D130" wp14:editId="1AC621D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1057128716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914A20" w14:textId="1FAF886A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5ACF0" w14:textId="77777777" w:rsidR="00D1132B" w:rsidRDefault="00D113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44ADB"/>
    <w:rsid w:val="0004637F"/>
    <w:rsid w:val="00082E0F"/>
    <w:rsid w:val="000B1E50"/>
    <w:rsid w:val="000D3191"/>
    <w:rsid w:val="000D57AC"/>
    <w:rsid w:val="00140C02"/>
    <w:rsid w:val="001B39FE"/>
    <w:rsid w:val="001B7E1F"/>
    <w:rsid w:val="00204959"/>
    <w:rsid w:val="00210E8E"/>
    <w:rsid w:val="002749D1"/>
    <w:rsid w:val="00276C10"/>
    <w:rsid w:val="002F52AA"/>
    <w:rsid w:val="0030074B"/>
    <w:rsid w:val="003A3581"/>
    <w:rsid w:val="003C377E"/>
    <w:rsid w:val="003C4112"/>
    <w:rsid w:val="003D4757"/>
    <w:rsid w:val="00454E6A"/>
    <w:rsid w:val="004616C8"/>
    <w:rsid w:val="00471999"/>
    <w:rsid w:val="004E12B2"/>
    <w:rsid w:val="0054339B"/>
    <w:rsid w:val="00611773"/>
    <w:rsid w:val="0061372B"/>
    <w:rsid w:val="0064723C"/>
    <w:rsid w:val="00665118"/>
    <w:rsid w:val="00700B26"/>
    <w:rsid w:val="00702A72"/>
    <w:rsid w:val="00717047"/>
    <w:rsid w:val="00753693"/>
    <w:rsid w:val="00766FF6"/>
    <w:rsid w:val="00823FBF"/>
    <w:rsid w:val="008652EB"/>
    <w:rsid w:val="008738B6"/>
    <w:rsid w:val="008B3311"/>
    <w:rsid w:val="00975C6C"/>
    <w:rsid w:val="00996634"/>
    <w:rsid w:val="00A25C78"/>
    <w:rsid w:val="00A40630"/>
    <w:rsid w:val="00AD2D20"/>
    <w:rsid w:val="00B04D5F"/>
    <w:rsid w:val="00B703F1"/>
    <w:rsid w:val="00C049BA"/>
    <w:rsid w:val="00C13EE1"/>
    <w:rsid w:val="00C254C7"/>
    <w:rsid w:val="00C31E52"/>
    <w:rsid w:val="00C34501"/>
    <w:rsid w:val="00C34B2E"/>
    <w:rsid w:val="00C3548E"/>
    <w:rsid w:val="00C810DA"/>
    <w:rsid w:val="00CE3D23"/>
    <w:rsid w:val="00D0468F"/>
    <w:rsid w:val="00D1132B"/>
    <w:rsid w:val="00D11BC3"/>
    <w:rsid w:val="00D43EB2"/>
    <w:rsid w:val="00DD0E3C"/>
    <w:rsid w:val="00DD5BF2"/>
    <w:rsid w:val="00E215D4"/>
    <w:rsid w:val="00E251D6"/>
    <w:rsid w:val="00E47614"/>
    <w:rsid w:val="00E817A6"/>
    <w:rsid w:val="00ED19D9"/>
    <w:rsid w:val="00ED757B"/>
    <w:rsid w:val="00F213FB"/>
    <w:rsid w:val="00F3134E"/>
    <w:rsid w:val="00F50F59"/>
    <w:rsid w:val="00F73A4C"/>
    <w:rsid w:val="00F8605B"/>
    <w:rsid w:val="00FA3630"/>
    <w:rsid w:val="00FE5F50"/>
    <w:rsid w:val="00FE6EB5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Jolanta Oleksy</cp:lastModifiedBy>
  <cp:revision>3</cp:revision>
  <cp:lastPrinted>2026-03-09T13:44:00Z</cp:lastPrinted>
  <dcterms:created xsi:type="dcterms:W3CDTF">2026-07-16T11:23:00Z</dcterms:created>
  <dcterms:modified xsi:type="dcterms:W3CDTF">2026-07-16T11:32:00Z</dcterms:modified>
</cp:coreProperties>
</file>