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24AF0FC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6080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48B0225B" w14:textId="090738EE" w:rsidR="00346788" w:rsidRPr="00A87FF1" w:rsidRDefault="00987E4B" w:rsidP="00BF7F00">
      <w:pPr>
        <w:tabs>
          <w:tab w:val="left" w:pos="0"/>
        </w:tabs>
        <w:jc w:val="both"/>
        <w:rPr>
          <w:rFonts w:ascii="Verdana" w:hAnsi="Verdana"/>
        </w:rPr>
      </w:pPr>
      <w:r w:rsidRPr="00A87FF1">
        <w:rPr>
          <w:rFonts w:ascii="Verdana" w:hAnsi="Verdana"/>
        </w:rPr>
        <w:t xml:space="preserve">Przedmiot postepowania: </w:t>
      </w:r>
      <w:r w:rsidR="004036E9" w:rsidRPr="004036E9">
        <w:rPr>
          <w:rFonts w:ascii="Verdana" w:hAnsi="Verdana"/>
          <w:b/>
          <w:bCs/>
        </w:rPr>
        <w:t>Usługa przeprowadzenia szkolenia w zakresie badań nieniszczących dla pracowników naukowo-dydaktycznych Wydziału Odlewnictwa AGH w ramach projektu KOMPAS AGH - KC-DE-zp.25.314.2026.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65C9C3E4" w14:textId="03246F0F" w:rsidR="00987E4B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  <w:p w14:paraId="0AB6D083" w14:textId="582C3F9A" w:rsidR="00F92869" w:rsidRPr="00A87FF1" w:rsidRDefault="00F92869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F92869">
              <w:rPr>
                <w:rFonts w:ascii="Verdana" w:hAnsi="Verdana"/>
                <w:b/>
                <w:color w:val="FF0000"/>
              </w:rPr>
              <w:t>a) osoby skierowane do realizacji zamówienia - trenerzy</w:t>
            </w:r>
          </w:p>
        </w:tc>
        <w:tc>
          <w:tcPr>
            <w:tcW w:w="2343" w:type="dxa"/>
            <w:vAlign w:val="center"/>
          </w:tcPr>
          <w:p w14:paraId="2269D70E" w14:textId="3BBF0871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385A52">
        <w:trPr>
          <w:trHeight w:val="4228"/>
        </w:trPr>
        <w:tc>
          <w:tcPr>
            <w:tcW w:w="1701" w:type="dxa"/>
          </w:tcPr>
          <w:p w14:paraId="4139B40D" w14:textId="6FF142AB" w:rsidR="005D643B" w:rsidRDefault="00EA6E66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  <w:r>
              <w:rPr>
                <w:rFonts w:ascii="Verdana" w:hAnsi="Verdana"/>
              </w:rPr>
              <w:t>Osoba 1</w:t>
            </w: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1597857F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</w:p>
        </w:tc>
        <w:tc>
          <w:tcPr>
            <w:tcW w:w="5807" w:type="dxa"/>
          </w:tcPr>
          <w:p w14:paraId="37FA6B8D" w14:textId="650C7F14" w:rsidR="005D643B" w:rsidRPr="00A87FF1" w:rsidRDefault="005D643B" w:rsidP="00D113F8">
            <w:pPr>
              <w:suppressAutoHyphens/>
              <w:autoSpaceDN w:val="0"/>
              <w:spacing w:after="160" w:line="247" w:lineRule="auto"/>
              <w:jc w:val="both"/>
              <w:rPr>
                <w:rFonts w:ascii="Verdana" w:hAnsi="Verdana"/>
              </w:rPr>
            </w:pPr>
            <w:r w:rsidRPr="00D113F8">
              <w:rPr>
                <w:rFonts w:ascii="Verdana" w:hAnsi="Verdana"/>
                <w:iCs/>
              </w:rPr>
              <w:t>posiada doświadczenie</w:t>
            </w:r>
            <w:r w:rsidR="003B75D2" w:rsidRPr="00D113F8">
              <w:rPr>
                <w:rFonts w:ascii="Verdana" w:hAnsi="Verdana"/>
                <w:iCs/>
              </w:rPr>
              <w:t xml:space="preserve"> </w:t>
            </w:r>
            <w:r w:rsidRPr="00D113F8">
              <w:rPr>
                <w:rFonts w:ascii="Verdana" w:hAnsi="Verdana"/>
                <w:iCs/>
              </w:rPr>
              <w:t xml:space="preserve">w przeprowadzeniu </w:t>
            </w:r>
            <w:r w:rsidR="007F0504" w:rsidRPr="00D113F8">
              <w:rPr>
                <w:rFonts w:ascii="Verdana" w:hAnsi="Verdana"/>
                <w:iCs/>
                <w:highlight w:val="yellow"/>
              </w:rPr>
              <w:t>……………/wskazać ilość/</w:t>
            </w:r>
            <w:r w:rsidR="007F0504" w:rsidRPr="00D113F8">
              <w:rPr>
                <w:rFonts w:ascii="Verdana" w:hAnsi="Verdana"/>
                <w:iCs/>
              </w:rPr>
              <w:t xml:space="preserve"> </w:t>
            </w:r>
            <w:r w:rsidR="00D113F8" w:rsidRPr="00D113F8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szkoleń zawierających zagadnienia objęte </w:t>
            </w:r>
            <w:r w:rsidR="00D113F8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przedmiotem zamówienia w zakresie szkolenia: </w:t>
            </w:r>
            <w:r w:rsidR="00FB7E6A" w:rsidRPr="00FB7E6A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badania nieniszczące</w:t>
            </w:r>
            <w:r w:rsidR="00FB7E6A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 xml:space="preserve"> </w:t>
            </w:r>
            <w:r w:rsidR="00FB7E6A" w:rsidRPr="00FB7E6A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-</w:t>
            </w:r>
            <w:r w:rsidR="00FB7E6A" w:rsidRPr="00FB7E6A">
              <w:rPr>
                <w:rFonts w:ascii="Verdana" w:eastAsia="Droid Sans Fallback" w:hAnsi="Verdana"/>
                <w:bCs/>
                <w:iCs/>
                <w:color w:val="548DD4" w:themeColor="text2" w:themeTint="99"/>
                <w:lang w:eastAsia="zh-CN" w:bidi="hi-IN"/>
              </w:rPr>
              <w:t xml:space="preserve"> </w:t>
            </w:r>
            <w:r w:rsidR="00D113F8" w:rsidRPr="00BD09E4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</w:t>
            </w:r>
            <w:r w:rsidR="00D113F8" w:rsidRPr="00BD09E4">
              <w:rPr>
                <w:rFonts w:ascii="Verdana" w:hAnsi="Verdana"/>
                <w:b/>
                <w:color w:val="548DD4" w:themeColor="text2" w:themeTint="99"/>
              </w:rPr>
              <w:t>adania radiograficzne RT (1)</w:t>
            </w:r>
            <w:r w:rsidR="003B75D2" w:rsidRPr="00BD09E4">
              <w:rPr>
                <w:rFonts w:ascii="Verdana" w:hAnsi="Verdana"/>
                <w:b/>
                <w:iCs/>
                <w:color w:val="548DD4" w:themeColor="text2" w:themeTint="99"/>
              </w:rPr>
              <w:t>,</w:t>
            </w:r>
            <w:r w:rsidR="003B75D2" w:rsidRPr="00BD09E4">
              <w:rPr>
                <w:rFonts w:ascii="Verdana" w:hAnsi="Verdana"/>
                <w:iCs/>
                <w:color w:val="548DD4" w:themeColor="text2" w:themeTint="99"/>
              </w:rPr>
              <w:t xml:space="preserve"> </w:t>
            </w:r>
            <w:r w:rsidR="003B75D2">
              <w:rPr>
                <w:rFonts w:ascii="Verdana" w:hAnsi="Verdana"/>
                <w:iCs/>
              </w:rPr>
              <w:t>zrealizowanych w okresie ostatnich 3 lat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26A87ACB" w14:textId="77777777" w:rsidR="00385A52" w:rsidRDefault="00385A52" w:rsidP="00385A52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287B8B13" w14:textId="77777777" w:rsidR="00385A52" w:rsidRDefault="00385A52" w:rsidP="00385A52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26931CC3" w14:textId="77777777" w:rsidR="00385A52" w:rsidRDefault="00385A52" w:rsidP="00385A52">
            <w:pPr>
              <w:pStyle w:val="Akapitzlist"/>
              <w:numPr>
                <w:ilvl w:val="0"/>
                <w:numId w:val="10"/>
              </w:numPr>
              <w:tabs>
                <w:tab w:val="left" w:pos="499"/>
              </w:tabs>
              <w:ind w:left="499" w:hanging="362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.…………</w:t>
            </w:r>
            <w:r>
              <w:rPr>
                <w:rFonts w:ascii="Verdana" w:hAnsi="Verdana"/>
              </w:rPr>
              <w:t>………………………………………………..</w:t>
            </w:r>
            <w:r w:rsidRPr="00BD09E4">
              <w:rPr>
                <w:rFonts w:ascii="Verdana" w:hAnsi="Verdana"/>
              </w:rPr>
              <w:t xml:space="preserve">………..……….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</w:t>
            </w:r>
            <w:r>
              <w:rPr>
                <w:rFonts w:ascii="Verdana" w:hAnsi="Verdana"/>
              </w:rPr>
              <w:t>…………….</w:t>
            </w:r>
            <w:r w:rsidRPr="00BD09E4">
              <w:rPr>
                <w:rFonts w:ascii="Verdana" w:hAnsi="Verdana"/>
              </w:rPr>
              <w:t xml:space="preserve">….. </w:t>
            </w:r>
          </w:p>
          <w:p w14:paraId="74C33BE7" w14:textId="77777777" w:rsidR="00385A52" w:rsidRPr="00BD09E4" w:rsidRDefault="00385A52" w:rsidP="00385A52">
            <w:pPr>
              <w:pStyle w:val="Akapitzlist"/>
              <w:tabs>
                <w:tab w:val="left" w:pos="499"/>
              </w:tabs>
              <w:ind w:left="499"/>
              <w:jc w:val="both"/>
              <w:rPr>
                <w:rFonts w:ascii="Verdana" w:hAnsi="Verdana"/>
              </w:rPr>
            </w:pPr>
          </w:p>
          <w:p w14:paraId="00DE0FAC" w14:textId="77777777" w:rsidR="00385A52" w:rsidRDefault="00385A52" w:rsidP="00385A52">
            <w:pPr>
              <w:pStyle w:val="Akapitzlist"/>
              <w:numPr>
                <w:ilvl w:val="0"/>
                <w:numId w:val="10"/>
              </w:numPr>
              <w:tabs>
                <w:tab w:val="left" w:pos="499"/>
              </w:tabs>
              <w:ind w:left="499" w:hanging="362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…………………</w:t>
            </w:r>
            <w:r>
              <w:rPr>
                <w:rFonts w:ascii="Verdana" w:hAnsi="Verdana"/>
              </w:rPr>
              <w:t>…………………………………………………..</w:t>
            </w:r>
            <w:r w:rsidRPr="00BD09E4">
              <w:rPr>
                <w:rFonts w:ascii="Verdana" w:hAnsi="Verdana"/>
              </w:rPr>
              <w:t xml:space="preserve">…………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……………………</w:t>
            </w:r>
            <w:r>
              <w:rPr>
                <w:rFonts w:ascii="Verdana" w:hAnsi="Verdana"/>
              </w:rPr>
              <w:t>………..</w:t>
            </w:r>
            <w:r w:rsidRPr="00BD09E4">
              <w:rPr>
                <w:rFonts w:ascii="Verdana" w:hAnsi="Verdana"/>
              </w:rPr>
              <w:t xml:space="preserve">. </w:t>
            </w:r>
          </w:p>
          <w:p w14:paraId="620BEB9C" w14:textId="77777777" w:rsidR="00385A52" w:rsidRPr="00BD09E4" w:rsidRDefault="00385A52" w:rsidP="00385A52">
            <w:pPr>
              <w:pStyle w:val="Akapitzlist"/>
              <w:tabs>
                <w:tab w:val="left" w:pos="499"/>
              </w:tabs>
              <w:ind w:left="499"/>
              <w:jc w:val="both"/>
              <w:rPr>
                <w:rFonts w:ascii="Verdana" w:hAnsi="Verdana"/>
              </w:rPr>
            </w:pPr>
          </w:p>
          <w:p w14:paraId="7E5AAD5D" w14:textId="77777777" w:rsidR="00385A52" w:rsidRPr="00BD09E4" w:rsidRDefault="00385A52" w:rsidP="00385A52">
            <w:pPr>
              <w:pStyle w:val="Akapitzlist"/>
              <w:numPr>
                <w:ilvl w:val="0"/>
                <w:numId w:val="10"/>
              </w:numPr>
              <w:tabs>
                <w:tab w:val="left" w:pos="499"/>
              </w:tabs>
              <w:ind w:left="499" w:hanging="362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.…………………</w:t>
            </w:r>
            <w:r>
              <w:rPr>
                <w:rFonts w:ascii="Verdana" w:hAnsi="Verdana"/>
              </w:rPr>
              <w:t>………………………………………………….</w:t>
            </w:r>
            <w:r w:rsidRPr="00BD09E4">
              <w:rPr>
                <w:rFonts w:ascii="Verdana" w:hAnsi="Verdana"/>
              </w:rPr>
              <w:t xml:space="preserve">……….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……………………</w:t>
            </w:r>
            <w:r>
              <w:rPr>
                <w:rFonts w:ascii="Verdana" w:hAnsi="Verdana"/>
              </w:rPr>
              <w:t>……….</w:t>
            </w:r>
            <w:r w:rsidRPr="00BD09E4">
              <w:rPr>
                <w:rFonts w:ascii="Verdana" w:hAnsi="Verdana"/>
              </w:rPr>
              <w:t xml:space="preserve">. </w:t>
            </w:r>
          </w:p>
          <w:p w14:paraId="45B862C3" w14:textId="77777777" w:rsidR="00346788" w:rsidRPr="00346788" w:rsidRDefault="00346788" w:rsidP="00346788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37F4DA06" w14:textId="0BC2068E" w:rsidR="005D643B" w:rsidRPr="00A87FF1" w:rsidRDefault="005D643B" w:rsidP="00346788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D113F8" w:rsidRPr="00A87FF1" w14:paraId="4178D02E" w14:textId="77777777" w:rsidTr="006B244B">
        <w:trPr>
          <w:trHeight w:val="1286"/>
        </w:trPr>
        <w:tc>
          <w:tcPr>
            <w:tcW w:w="1701" w:type="dxa"/>
          </w:tcPr>
          <w:p w14:paraId="7E123C14" w14:textId="52F782FA" w:rsidR="00D113F8" w:rsidRDefault="00D113F8" w:rsidP="00D113F8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Osoba 2</w:t>
            </w:r>
          </w:p>
          <w:p w14:paraId="1C97CE65" w14:textId="77777777" w:rsidR="00D113F8" w:rsidRPr="00A87FF1" w:rsidRDefault="00D113F8" w:rsidP="00D113F8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06D5A760" w14:textId="77777777" w:rsidR="00D113F8" w:rsidRPr="00A87FF1" w:rsidRDefault="00D113F8" w:rsidP="00D113F8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4D82C792" w14:textId="77777777" w:rsidR="00D113F8" w:rsidRPr="00A87FF1" w:rsidRDefault="00D113F8" w:rsidP="00D113F8">
            <w:pPr>
              <w:rPr>
                <w:rFonts w:ascii="Verdana" w:hAnsi="Verdana"/>
              </w:rPr>
            </w:pPr>
          </w:p>
          <w:p w14:paraId="478E01AC" w14:textId="77777777" w:rsidR="00D113F8" w:rsidRDefault="00D113F8" w:rsidP="00D113F8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0888DF48" w14:textId="25BEA6B3" w:rsidR="00BD09E4" w:rsidRPr="00A87FF1" w:rsidRDefault="00BD09E4" w:rsidP="00BD09E4">
            <w:pPr>
              <w:suppressAutoHyphens/>
              <w:autoSpaceDN w:val="0"/>
              <w:spacing w:after="160" w:line="247" w:lineRule="auto"/>
              <w:jc w:val="both"/>
              <w:rPr>
                <w:rFonts w:ascii="Verdana" w:hAnsi="Verdana"/>
              </w:rPr>
            </w:pPr>
            <w:r w:rsidRPr="00D113F8">
              <w:rPr>
                <w:rFonts w:ascii="Verdana" w:hAnsi="Verdana"/>
                <w:iCs/>
              </w:rPr>
              <w:t xml:space="preserve">posiada doświadczenie w przeprowadzeniu </w:t>
            </w:r>
            <w:r w:rsidRPr="00D113F8">
              <w:rPr>
                <w:rFonts w:ascii="Verdana" w:hAnsi="Verdana"/>
                <w:iCs/>
                <w:highlight w:val="yellow"/>
              </w:rPr>
              <w:t>……………/wskazać ilość/</w:t>
            </w:r>
            <w:r w:rsidRPr="00D113F8">
              <w:rPr>
                <w:rFonts w:ascii="Verdana" w:hAnsi="Verdana"/>
                <w:iCs/>
              </w:rPr>
              <w:t xml:space="preserve"> </w:t>
            </w:r>
            <w:r w:rsidRPr="00D113F8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szkoleń zawierających zagadnienia objęte 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przedmiotem zamówienia w zakresie szkolenia: </w:t>
            </w:r>
            <w:r w:rsidR="00FB7E6A" w:rsidRPr="00FB7E6A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badania nieniszczące -</w:t>
            </w:r>
            <w:r w:rsidR="00FB7E6A" w:rsidRPr="00FB7E6A">
              <w:rPr>
                <w:rFonts w:ascii="Verdana" w:eastAsia="Droid Sans Fallback" w:hAnsi="Verdana"/>
                <w:bCs/>
                <w:iCs/>
                <w:color w:val="548DD4" w:themeColor="text2" w:themeTint="99"/>
                <w:lang w:eastAsia="zh-CN" w:bidi="hi-IN"/>
              </w:rPr>
              <w:t xml:space="preserve"> </w:t>
            </w:r>
            <w:r w:rsidRPr="00BD09E4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adania </w:t>
            </w:r>
            <w:r w:rsidR="00FB7E6A">
              <w:rPr>
                <w:rFonts w:ascii="Verdana" w:hAnsi="Verdana"/>
                <w:b/>
                <w:color w:val="548DD4" w:themeColor="text2" w:themeTint="99"/>
              </w:rPr>
              <w:t>ultradźwiękowe UT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 (1</w:t>
            </w:r>
            <w:r w:rsidR="00FB7E6A">
              <w:rPr>
                <w:rFonts w:ascii="Verdana" w:hAnsi="Verdana"/>
                <w:b/>
                <w:color w:val="548DD4" w:themeColor="text2" w:themeTint="99"/>
              </w:rPr>
              <w:t>+2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>)</w:t>
            </w:r>
            <w:r w:rsidRPr="00BD09E4">
              <w:rPr>
                <w:rFonts w:ascii="Verdana" w:hAnsi="Verdana"/>
                <w:b/>
                <w:iCs/>
                <w:color w:val="548DD4" w:themeColor="text2" w:themeTint="99"/>
              </w:rPr>
              <w:t>,</w:t>
            </w:r>
            <w:r w:rsidRPr="00BD09E4">
              <w:rPr>
                <w:rFonts w:ascii="Verdana" w:hAnsi="Verdana"/>
                <w:iCs/>
                <w:color w:val="548DD4" w:themeColor="text2" w:themeTint="99"/>
              </w:rPr>
              <w:t xml:space="preserve"> </w:t>
            </w:r>
            <w:r>
              <w:rPr>
                <w:rFonts w:ascii="Verdana" w:hAnsi="Verdana"/>
                <w:iCs/>
              </w:rPr>
              <w:t xml:space="preserve">zrealizowanych w okresie ostatnich 3 lat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6B4CBD7E" w14:textId="77777777" w:rsidR="00385A52" w:rsidRDefault="00385A52" w:rsidP="00385A52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7A0E7DA3" w14:textId="77777777" w:rsidR="00385A52" w:rsidRDefault="00385A52" w:rsidP="00385A52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18F6C197" w14:textId="77777777" w:rsidR="00385A52" w:rsidRDefault="00385A52" w:rsidP="00385A52">
            <w:pPr>
              <w:pStyle w:val="Akapitzlist"/>
              <w:numPr>
                <w:ilvl w:val="0"/>
                <w:numId w:val="9"/>
              </w:numPr>
              <w:tabs>
                <w:tab w:val="left" w:pos="499"/>
              </w:tabs>
              <w:ind w:left="358" w:hanging="284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.…………</w:t>
            </w:r>
            <w:r>
              <w:rPr>
                <w:rFonts w:ascii="Verdana" w:hAnsi="Verdana"/>
              </w:rPr>
              <w:t>………………………………………………..</w:t>
            </w:r>
            <w:r w:rsidRPr="00BD09E4">
              <w:rPr>
                <w:rFonts w:ascii="Verdana" w:hAnsi="Verdana"/>
              </w:rPr>
              <w:t xml:space="preserve">………..……….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</w:t>
            </w:r>
            <w:r>
              <w:rPr>
                <w:rFonts w:ascii="Verdana" w:hAnsi="Verdana"/>
              </w:rPr>
              <w:t>…………….</w:t>
            </w:r>
            <w:r w:rsidRPr="00BD09E4">
              <w:rPr>
                <w:rFonts w:ascii="Verdana" w:hAnsi="Verdana"/>
              </w:rPr>
              <w:t xml:space="preserve">….. </w:t>
            </w:r>
          </w:p>
          <w:p w14:paraId="4D6D7C92" w14:textId="77777777" w:rsidR="00385A52" w:rsidRPr="00BD09E4" w:rsidRDefault="00385A52" w:rsidP="00385A52">
            <w:pPr>
              <w:pStyle w:val="Akapitzlist"/>
              <w:tabs>
                <w:tab w:val="left" w:pos="499"/>
              </w:tabs>
              <w:ind w:left="358" w:hanging="284"/>
              <w:jc w:val="both"/>
              <w:rPr>
                <w:rFonts w:ascii="Verdana" w:hAnsi="Verdana"/>
              </w:rPr>
            </w:pPr>
          </w:p>
          <w:p w14:paraId="7C50C826" w14:textId="77777777" w:rsidR="00385A52" w:rsidRDefault="00385A52" w:rsidP="00385A52">
            <w:pPr>
              <w:pStyle w:val="Akapitzlist"/>
              <w:numPr>
                <w:ilvl w:val="0"/>
                <w:numId w:val="9"/>
              </w:numPr>
              <w:tabs>
                <w:tab w:val="left" w:pos="499"/>
              </w:tabs>
              <w:ind w:left="358" w:hanging="284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…………………</w:t>
            </w:r>
            <w:r>
              <w:rPr>
                <w:rFonts w:ascii="Verdana" w:hAnsi="Verdana"/>
              </w:rPr>
              <w:t>…………………………………………………..</w:t>
            </w:r>
            <w:r w:rsidRPr="00BD09E4">
              <w:rPr>
                <w:rFonts w:ascii="Verdana" w:hAnsi="Verdana"/>
              </w:rPr>
              <w:t xml:space="preserve">…………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……………………</w:t>
            </w:r>
            <w:r>
              <w:rPr>
                <w:rFonts w:ascii="Verdana" w:hAnsi="Verdana"/>
              </w:rPr>
              <w:t>………..</w:t>
            </w:r>
            <w:r w:rsidRPr="00BD09E4">
              <w:rPr>
                <w:rFonts w:ascii="Verdana" w:hAnsi="Verdana"/>
              </w:rPr>
              <w:t xml:space="preserve">. </w:t>
            </w:r>
          </w:p>
          <w:p w14:paraId="421B5536" w14:textId="77777777" w:rsidR="00385A52" w:rsidRPr="00BD09E4" w:rsidRDefault="00385A52" w:rsidP="00385A52">
            <w:pPr>
              <w:pStyle w:val="Akapitzlist"/>
              <w:tabs>
                <w:tab w:val="left" w:pos="499"/>
              </w:tabs>
              <w:ind w:left="358" w:hanging="284"/>
              <w:jc w:val="both"/>
              <w:rPr>
                <w:rFonts w:ascii="Verdana" w:hAnsi="Verdana"/>
              </w:rPr>
            </w:pPr>
          </w:p>
          <w:p w14:paraId="2DA0D8C0" w14:textId="77777777" w:rsidR="00385A52" w:rsidRPr="00BD09E4" w:rsidRDefault="00385A52" w:rsidP="00385A52">
            <w:pPr>
              <w:pStyle w:val="Akapitzlist"/>
              <w:numPr>
                <w:ilvl w:val="0"/>
                <w:numId w:val="9"/>
              </w:numPr>
              <w:tabs>
                <w:tab w:val="left" w:pos="499"/>
              </w:tabs>
              <w:ind w:left="358" w:hanging="284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.…………………</w:t>
            </w:r>
            <w:r>
              <w:rPr>
                <w:rFonts w:ascii="Verdana" w:hAnsi="Verdana"/>
              </w:rPr>
              <w:t>………………………………………………….</w:t>
            </w:r>
            <w:r w:rsidRPr="00BD09E4">
              <w:rPr>
                <w:rFonts w:ascii="Verdana" w:hAnsi="Verdana"/>
              </w:rPr>
              <w:t xml:space="preserve">……….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……………………</w:t>
            </w:r>
            <w:r>
              <w:rPr>
                <w:rFonts w:ascii="Verdana" w:hAnsi="Verdana"/>
              </w:rPr>
              <w:t>……….</w:t>
            </w:r>
            <w:r w:rsidRPr="00BD09E4">
              <w:rPr>
                <w:rFonts w:ascii="Verdana" w:hAnsi="Verdana"/>
              </w:rPr>
              <w:t xml:space="preserve">. </w:t>
            </w:r>
          </w:p>
          <w:p w14:paraId="5643DFC7" w14:textId="0906F75F" w:rsidR="00BD09E4" w:rsidRPr="00BD09E4" w:rsidRDefault="00BD09E4" w:rsidP="00385A52">
            <w:pPr>
              <w:pStyle w:val="Akapitzlist"/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492330B0" w14:textId="77777777" w:rsidR="00D113F8" w:rsidRPr="00346788" w:rsidRDefault="00D113F8" w:rsidP="00D113F8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2DE2F502" w14:textId="77777777" w:rsidR="00D113F8" w:rsidRDefault="00D113F8" w:rsidP="00D113F8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2DADB237" w14:textId="77777777" w:rsidR="00D113F8" w:rsidRPr="00A87FF1" w:rsidRDefault="00D113F8" w:rsidP="00D113F8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B9AA352" w14:textId="77777777" w:rsidR="00D113F8" w:rsidRPr="00A87FF1" w:rsidRDefault="00D113F8" w:rsidP="00D113F8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76DE192D" w14:textId="76787B98" w:rsidR="00D113F8" w:rsidRPr="00A87FF1" w:rsidRDefault="00D113F8" w:rsidP="00D113F8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D113F8" w:rsidRPr="00A87FF1" w14:paraId="5AB7D97C" w14:textId="77777777" w:rsidTr="006B244B">
        <w:trPr>
          <w:trHeight w:val="1286"/>
        </w:trPr>
        <w:tc>
          <w:tcPr>
            <w:tcW w:w="1701" w:type="dxa"/>
          </w:tcPr>
          <w:p w14:paraId="76E06814" w14:textId="55597C00" w:rsidR="00D113F8" w:rsidRDefault="00D113F8" w:rsidP="00D113F8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Osoba 3</w:t>
            </w:r>
          </w:p>
          <w:p w14:paraId="1A05B7F6" w14:textId="77777777" w:rsidR="00D113F8" w:rsidRPr="00A87FF1" w:rsidRDefault="00D113F8" w:rsidP="00D113F8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86F1309" w14:textId="77777777" w:rsidR="00D113F8" w:rsidRPr="00A87FF1" w:rsidRDefault="00D113F8" w:rsidP="00D113F8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083A22BB" w14:textId="77777777" w:rsidR="00D113F8" w:rsidRPr="00A87FF1" w:rsidRDefault="00D113F8" w:rsidP="00D113F8">
            <w:pPr>
              <w:rPr>
                <w:rFonts w:ascii="Verdana" w:hAnsi="Verdana"/>
              </w:rPr>
            </w:pPr>
          </w:p>
          <w:p w14:paraId="31BD39FC" w14:textId="77777777" w:rsidR="00D113F8" w:rsidRDefault="00D113F8" w:rsidP="00D113F8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5330D74C" w14:textId="3215B949" w:rsidR="00BD09E4" w:rsidRPr="00A87FF1" w:rsidRDefault="00BD09E4" w:rsidP="00BD09E4">
            <w:pPr>
              <w:suppressAutoHyphens/>
              <w:autoSpaceDN w:val="0"/>
              <w:spacing w:after="160" w:line="247" w:lineRule="auto"/>
              <w:jc w:val="both"/>
              <w:rPr>
                <w:rFonts w:ascii="Verdana" w:hAnsi="Verdana"/>
              </w:rPr>
            </w:pPr>
            <w:r w:rsidRPr="00D113F8">
              <w:rPr>
                <w:rFonts w:ascii="Verdana" w:hAnsi="Verdana"/>
                <w:iCs/>
              </w:rPr>
              <w:t xml:space="preserve">posiada doświadczenie w przeprowadzeniu </w:t>
            </w:r>
            <w:r w:rsidRPr="00D113F8">
              <w:rPr>
                <w:rFonts w:ascii="Verdana" w:hAnsi="Verdana"/>
                <w:iCs/>
                <w:highlight w:val="yellow"/>
              </w:rPr>
              <w:t>……………/wskazać ilość/</w:t>
            </w:r>
            <w:r w:rsidRPr="00D113F8">
              <w:rPr>
                <w:rFonts w:ascii="Verdana" w:hAnsi="Verdana"/>
                <w:iCs/>
              </w:rPr>
              <w:t xml:space="preserve"> </w:t>
            </w:r>
            <w:r w:rsidRPr="00D113F8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szkoleń zawierających zagadnienia objęte 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przedmiotem zamówienia w zakresie szkolenia: </w:t>
            </w:r>
            <w:r w:rsidR="00FB7E6A" w:rsidRPr="00FB7E6A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 xml:space="preserve">badania nieniszczące - </w:t>
            </w:r>
            <w:r w:rsidRPr="00BD09E4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adania </w:t>
            </w:r>
            <w:r w:rsidR="00FB7E6A">
              <w:rPr>
                <w:rFonts w:ascii="Verdana" w:hAnsi="Verdana"/>
                <w:b/>
                <w:color w:val="548DD4" w:themeColor="text2" w:themeTint="99"/>
              </w:rPr>
              <w:t>wizualne VT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 (1</w:t>
            </w:r>
            <w:r w:rsidR="00FB7E6A">
              <w:rPr>
                <w:rFonts w:ascii="Verdana" w:hAnsi="Verdana"/>
                <w:b/>
                <w:color w:val="548DD4" w:themeColor="text2" w:themeTint="99"/>
              </w:rPr>
              <w:t>+2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>)</w:t>
            </w:r>
            <w:r w:rsidRPr="00BD09E4">
              <w:rPr>
                <w:rFonts w:ascii="Verdana" w:hAnsi="Verdana"/>
                <w:b/>
                <w:iCs/>
                <w:color w:val="548DD4" w:themeColor="text2" w:themeTint="99"/>
              </w:rPr>
              <w:t>,</w:t>
            </w:r>
            <w:r w:rsidRPr="00BD09E4">
              <w:rPr>
                <w:rFonts w:ascii="Verdana" w:hAnsi="Verdana"/>
                <w:iCs/>
                <w:color w:val="548DD4" w:themeColor="text2" w:themeTint="99"/>
              </w:rPr>
              <w:t xml:space="preserve"> </w:t>
            </w:r>
            <w:r>
              <w:rPr>
                <w:rFonts w:ascii="Verdana" w:hAnsi="Verdana"/>
                <w:iCs/>
              </w:rPr>
              <w:t xml:space="preserve">zrealizowanych w okresie ostatnich 3 lat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3C05228" w14:textId="75A6DCB2" w:rsidR="00BD09E4" w:rsidRDefault="00BD09E4" w:rsidP="00BD09E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1D6D81DE" w14:textId="77777777" w:rsidR="00385A52" w:rsidRDefault="00385A52" w:rsidP="00BD09E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541C9050" w14:textId="2D690988" w:rsidR="00BD09E4" w:rsidRDefault="00BD09E4" w:rsidP="00FB7E6A">
            <w:pPr>
              <w:pStyle w:val="Akapitzlist"/>
              <w:numPr>
                <w:ilvl w:val="0"/>
                <w:numId w:val="10"/>
              </w:numPr>
              <w:tabs>
                <w:tab w:val="left" w:pos="499"/>
              </w:tabs>
              <w:ind w:left="499" w:hanging="362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.…………</w:t>
            </w:r>
            <w:r>
              <w:rPr>
                <w:rFonts w:ascii="Verdana" w:hAnsi="Verdana"/>
              </w:rPr>
              <w:t>………………………………………………..</w:t>
            </w:r>
            <w:r w:rsidRPr="00BD09E4">
              <w:rPr>
                <w:rFonts w:ascii="Verdana" w:hAnsi="Verdana"/>
              </w:rPr>
              <w:t xml:space="preserve">………..……….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</w:t>
            </w:r>
            <w:r>
              <w:rPr>
                <w:rFonts w:ascii="Verdana" w:hAnsi="Verdana"/>
              </w:rPr>
              <w:t>…………….</w:t>
            </w:r>
            <w:r w:rsidRPr="00BD09E4">
              <w:rPr>
                <w:rFonts w:ascii="Verdana" w:hAnsi="Verdana"/>
              </w:rPr>
              <w:t xml:space="preserve">….. </w:t>
            </w:r>
          </w:p>
          <w:p w14:paraId="319F7A54" w14:textId="77777777" w:rsidR="00385A52" w:rsidRPr="00BD09E4" w:rsidRDefault="00385A52" w:rsidP="00385A52">
            <w:pPr>
              <w:pStyle w:val="Akapitzlist"/>
              <w:tabs>
                <w:tab w:val="left" w:pos="499"/>
              </w:tabs>
              <w:ind w:left="499"/>
              <w:jc w:val="both"/>
              <w:rPr>
                <w:rFonts w:ascii="Verdana" w:hAnsi="Verdana"/>
              </w:rPr>
            </w:pPr>
          </w:p>
          <w:p w14:paraId="66D92759" w14:textId="0DDC34D1" w:rsidR="00BD09E4" w:rsidRDefault="00BD09E4" w:rsidP="00FB7E6A">
            <w:pPr>
              <w:pStyle w:val="Akapitzlist"/>
              <w:numPr>
                <w:ilvl w:val="0"/>
                <w:numId w:val="10"/>
              </w:numPr>
              <w:tabs>
                <w:tab w:val="left" w:pos="499"/>
              </w:tabs>
              <w:ind w:left="499" w:hanging="362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…………………</w:t>
            </w:r>
            <w:r>
              <w:rPr>
                <w:rFonts w:ascii="Verdana" w:hAnsi="Verdana"/>
              </w:rPr>
              <w:t>…………………………………………………..</w:t>
            </w:r>
            <w:r w:rsidRPr="00BD09E4">
              <w:rPr>
                <w:rFonts w:ascii="Verdana" w:hAnsi="Verdana"/>
              </w:rPr>
              <w:t xml:space="preserve">…………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……………………</w:t>
            </w:r>
            <w:r>
              <w:rPr>
                <w:rFonts w:ascii="Verdana" w:hAnsi="Verdana"/>
              </w:rPr>
              <w:t>………..</w:t>
            </w:r>
            <w:r w:rsidRPr="00BD09E4">
              <w:rPr>
                <w:rFonts w:ascii="Verdana" w:hAnsi="Verdana"/>
              </w:rPr>
              <w:t xml:space="preserve">. </w:t>
            </w:r>
          </w:p>
          <w:p w14:paraId="53E2E50E" w14:textId="77777777" w:rsidR="00385A52" w:rsidRPr="00BD09E4" w:rsidRDefault="00385A52" w:rsidP="00385A52">
            <w:pPr>
              <w:pStyle w:val="Akapitzlist"/>
              <w:tabs>
                <w:tab w:val="left" w:pos="499"/>
              </w:tabs>
              <w:ind w:left="499"/>
              <w:jc w:val="both"/>
              <w:rPr>
                <w:rFonts w:ascii="Verdana" w:hAnsi="Verdana"/>
              </w:rPr>
            </w:pPr>
          </w:p>
          <w:p w14:paraId="33C77CD1" w14:textId="77777777" w:rsidR="00BD09E4" w:rsidRPr="00BD09E4" w:rsidRDefault="00BD09E4" w:rsidP="00FB7E6A">
            <w:pPr>
              <w:pStyle w:val="Akapitzlist"/>
              <w:numPr>
                <w:ilvl w:val="0"/>
                <w:numId w:val="10"/>
              </w:numPr>
              <w:tabs>
                <w:tab w:val="left" w:pos="499"/>
              </w:tabs>
              <w:ind w:left="499" w:hanging="362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.…………………</w:t>
            </w:r>
            <w:r>
              <w:rPr>
                <w:rFonts w:ascii="Verdana" w:hAnsi="Verdana"/>
              </w:rPr>
              <w:t>………………………………………………….</w:t>
            </w:r>
            <w:r w:rsidRPr="00BD09E4">
              <w:rPr>
                <w:rFonts w:ascii="Verdana" w:hAnsi="Verdana"/>
              </w:rPr>
              <w:t xml:space="preserve">……….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……………………</w:t>
            </w:r>
            <w:r>
              <w:rPr>
                <w:rFonts w:ascii="Verdana" w:hAnsi="Verdana"/>
              </w:rPr>
              <w:t>……….</w:t>
            </w:r>
            <w:r w:rsidRPr="00BD09E4">
              <w:rPr>
                <w:rFonts w:ascii="Verdana" w:hAnsi="Verdana"/>
              </w:rPr>
              <w:t xml:space="preserve">. </w:t>
            </w:r>
          </w:p>
          <w:p w14:paraId="43663F48" w14:textId="77777777" w:rsidR="00D113F8" w:rsidRPr="00D113F8" w:rsidRDefault="00D113F8" w:rsidP="00D113F8">
            <w:pPr>
              <w:suppressAutoHyphens/>
              <w:autoSpaceDN w:val="0"/>
              <w:spacing w:after="160" w:line="247" w:lineRule="auto"/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12EDE23E" w14:textId="77777777" w:rsidR="00385A52" w:rsidRPr="00A87FF1" w:rsidRDefault="00385A52" w:rsidP="00385A52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4496729D" w14:textId="4B0D1753" w:rsidR="00D113F8" w:rsidRPr="00A87FF1" w:rsidRDefault="00385A52" w:rsidP="00385A52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D113F8" w:rsidRPr="00A87FF1" w14:paraId="20552EFF" w14:textId="77777777" w:rsidTr="006B244B">
        <w:trPr>
          <w:trHeight w:val="1286"/>
        </w:trPr>
        <w:tc>
          <w:tcPr>
            <w:tcW w:w="1701" w:type="dxa"/>
          </w:tcPr>
          <w:p w14:paraId="41305501" w14:textId="701E2C4A" w:rsidR="00D113F8" w:rsidRDefault="00D113F8" w:rsidP="00D113F8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Osoba 4</w:t>
            </w:r>
          </w:p>
          <w:p w14:paraId="7639E40C" w14:textId="77777777" w:rsidR="00D113F8" w:rsidRPr="00A87FF1" w:rsidRDefault="00D113F8" w:rsidP="00D113F8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25EE94A6" w14:textId="77777777" w:rsidR="00D113F8" w:rsidRPr="00A87FF1" w:rsidRDefault="00D113F8" w:rsidP="00D113F8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4CC97A8C" w14:textId="77777777" w:rsidR="00D113F8" w:rsidRPr="00A87FF1" w:rsidRDefault="00D113F8" w:rsidP="00D113F8">
            <w:pPr>
              <w:rPr>
                <w:rFonts w:ascii="Verdana" w:hAnsi="Verdana"/>
              </w:rPr>
            </w:pPr>
          </w:p>
          <w:p w14:paraId="27C0D227" w14:textId="77777777" w:rsidR="00D113F8" w:rsidRDefault="00D113F8" w:rsidP="00D113F8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16690E81" w14:textId="687D63A7" w:rsidR="00BD09E4" w:rsidRPr="00A87FF1" w:rsidRDefault="00BD09E4" w:rsidP="00BD09E4">
            <w:pPr>
              <w:suppressAutoHyphens/>
              <w:autoSpaceDN w:val="0"/>
              <w:spacing w:after="160" w:line="247" w:lineRule="auto"/>
              <w:jc w:val="both"/>
              <w:rPr>
                <w:rFonts w:ascii="Verdana" w:hAnsi="Verdana"/>
              </w:rPr>
            </w:pPr>
            <w:r w:rsidRPr="00D113F8">
              <w:rPr>
                <w:rFonts w:ascii="Verdana" w:hAnsi="Verdana"/>
                <w:iCs/>
              </w:rPr>
              <w:t xml:space="preserve">posiada doświadczenie w przeprowadzeniu </w:t>
            </w:r>
            <w:r w:rsidRPr="00D113F8">
              <w:rPr>
                <w:rFonts w:ascii="Verdana" w:hAnsi="Verdana"/>
                <w:iCs/>
                <w:highlight w:val="yellow"/>
              </w:rPr>
              <w:t>……………/wskazać ilość/</w:t>
            </w:r>
            <w:r w:rsidRPr="00D113F8">
              <w:rPr>
                <w:rFonts w:ascii="Verdana" w:hAnsi="Verdana"/>
                <w:iCs/>
              </w:rPr>
              <w:t xml:space="preserve"> </w:t>
            </w:r>
            <w:r w:rsidRPr="00D113F8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szkoleń zawierających zagadnienia objęte 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przedmiotem zamówienia w zakresie szkolenia: </w:t>
            </w:r>
            <w:r w:rsidR="00FB7E6A" w:rsidRPr="00FB7E6A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badania nieniszczące -</w:t>
            </w:r>
            <w:r w:rsidR="00FB7E6A" w:rsidRPr="00FB7E6A">
              <w:rPr>
                <w:rFonts w:ascii="Verdana" w:eastAsia="Droid Sans Fallback" w:hAnsi="Verdana"/>
                <w:bCs/>
                <w:iCs/>
                <w:color w:val="548DD4" w:themeColor="text2" w:themeTint="99"/>
                <w:lang w:eastAsia="zh-CN" w:bidi="hi-IN"/>
              </w:rPr>
              <w:t xml:space="preserve"> </w:t>
            </w:r>
            <w:r w:rsidRPr="00BD09E4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adania </w:t>
            </w:r>
            <w:proofErr w:type="spellStart"/>
            <w:r w:rsidR="00FB7E6A">
              <w:rPr>
                <w:rFonts w:ascii="Verdana" w:hAnsi="Verdana"/>
                <w:b/>
                <w:color w:val="548DD4" w:themeColor="text2" w:themeTint="99"/>
              </w:rPr>
              <w:t>magnetyczno</w:t>
            </w:r>
            <w:proofErr w:type="spellEnd"/>
            <w:r w:rsidR="00FB7E6A">
              <w:rPr>
                <w:rFonts w:ascii="Verdana" w:hAnsi="Verdana"/>
                <w:b/>
                <w:color w:val="548DD4" w:themeColor="text2" w:themeTint="99"/>
              </w:rPr>
              <w:t xml:space="preserve"> – proszkowe MT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 (1</w:t>
            </w:r>
            <w:r w:rsidR="00FB7E6A">
              <w:rPr>
                <w:rFonts w:ascii="Verdana" w:hAnsi="Verdana"/>
                <w:b/>
                <w:color w:val="548DD4" w:themeColor="text2" w:themeTint="99"/>
              </w:rPr>
              <w:t>+2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>)</w:t>
            </w:r>
            <w:r w:rsidRPr="00BD09E4">
              <w:rPr>
                <w:rFonts w:ascii="Verdana" w:hAnsi="Verdana"/>
                <w:b/>
                <w:iCs/>
                <w:color w:val="548DD4" w:themeColor="text2" w:themeTint="99"/>
              </w:rPr>
              <w:t>,</w:t>
            </w:r>
            <w:r w:rsidRPr="00BD09E4">
              <w:rPr>
                <w:rFonts w:ascii="Verdana" w:hAnsi="Verdana"/>
                <w:iCs/>
                <w:color w:val="548DD4" w:themeColor="text2" w:themeTint="99"/>
              </w:rPr>
              <w:t xml:space="preserve"> </w:t>
            </w:r>
            <w:r>
              <w:rPr>
                <w:rFonts w:ascii="Verdana" w:hAnsi="Verdana"/>
                <w:iCs/>
              </w:rPr>
              <w:t xml:space="preserve">zrealizowanych w okresie ostatnich 3 lat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42602078" w14:textId="77777777" w:rsidR="00385A52" w:rsidRDefault="00385A52" w:rsidP="00385A52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7CCA8098" w14:textId="77777777" w:rsidR="00385A52" w:rsidRDefault="00385A52" w:rsidP="00385A52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7FB441B9" w14:textId="77777777" w:rsidR="00385A52" w:rsidRDefault="00385A52" w:rsidP="00385A52">
            <w:pPr>
              <w:pStyle w:val="Akapitzlist"/>
              <w:numPr>
                <w:ilvl w:val="0"/>
                <w:numId w:val="13"/>
              </w:numPr>
              <w:tabs>
                <w:tab w:val="left" w:pos="499"/>
              </w:tabs>
              <w:ind w:left="499" w:hanging="425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.…………</w:t>
            </w:r>
            <w:r>
              <w:rPr>
                <w:rFonts w:ascii="Verdana" w:hAnsi="Verdana"/>
              </w:rPr>
              <w:t>………………………………………………..</w:t>
            </w:r>
            <w:r w:rsidRPr="00BD09E4">
              <w:rPr>
                <w:rFonts w:ascii="Verdana" w:hAnsi="Verdana"/>
              </w:rPr>
              <w:t xml:space="preserve">………..……….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</w:t>
            </w:r>
            <w:r>
              <w:rPr>
                <w:rFonts w:ascii="Verdana" w:hAnsi="Verdana"/>
              </w:rPr>
              <w:t>…………….</w:t>
            </w:r>
            <w:r w:rsidRPr="00BD09E4">
              <w:rPr>
                <w:rFonts w:ascii="Verdana" w:hAnsi="Verdana"/>
              </w:rPr>
              <w:t xml:space="preserve">….. </w:t>
            </w:r>
          </w:p>
          <w:p w14:paraId="414A55CF" w14:textId="77777777" w:rsidR="00385A52" w:rsidRPr="00BD09E4" w:rsidRDefault="00385A52" w:rsidP="00385A52">
            <w:pPr>
              <w:pStyle w:val="Akapitzlist"/>
              <w:tabs>
                <w:tab w:val="left" w:pos="499"/>
              </w:tabs>
              <w:ind w:left="499"/>
              <w:jc w:val="both"/>
              <w:rPr>
                <w:rFonts w:ascii="Verdana" w:hAnsi="Verdana"/>
              </w:rPr>
            </w:pPr>
          </w:p>
          <w:p w14:paraId="5BCACCED" w14:textId="77777777" w:rsidR="00385A52" w:rsidRDefault="00385A52" w:rsidP="00385A52">
            <w:pPr>
              <w:pStyle w:val="Akapitzlist"/>
              <w:numPr>
                <w:ilvl w:val="0"/>
                <w:numId w:val="13"/>
              </w:numPr>
              <w:tabs>
                <w:tab w:val="left" w:pos="499"/>
              </w:tabs>
              <w:ind w:left="499" w:hanging="362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…………………</w:t>
            </w:r>
            <w:r>
              <w:rPr>
                <w:rFonts w:ascii="Verdana" w:hAnsi="Verdana"/>
              </w:rPr>
              <w:t>…………………………………………………..</w:t>
            </w:r>
            <w:r w:rsidRPr="00BD09E4">
              <w:rPr>
                <w:rFonts w:ascii="Verdana" w:hAnsi="Verdana"/>
              </w:rPr>
              <w:t xml:space="preserve">…………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……………………</w:t>
            </w:r>
            <w:r>
              <w:rPr>
                <w:rFonts w:ascii="Verdana" w:hAnsi="Verdana"/>
              </w:rPr>
              <w:t>………..</w:t>
            </w:r>
            <w:r w:rsidRPr="00BD09E4">
              <w:rPr>
                <w:rFonts w:ascii="Verdana" w:hAnsi="Verdana"/>
              </w:rPr>
              <w:t xml:space="preserve">. </w:t>
            </w:r>
          </w:p>
          <w:p w14:paraId="0E247B10" w14:textId="77777777" w:rsidR="00385A52" w:rsidRPr="00BD09E4" w:rsidRDefault="00385A52" w:rsidP="00385A52">
            <w:pPr>
              <w:pStyle w:val="Akapitzlist"/>
              <w:tabs>
                <w:tab w:val="left" w:pos="499"/>
              </w:tabs>
              <w:ind w:left="499"/>
              <w:jc w:val="both"/>
              <w:rPr>
                <w:rFonts w:ascii="Verdana" w:hAnsi="Verdana"/>
              </w:rPr>
            </w:pPr>
          </w:p>
          <w:p w14:paraId="2891DBEC" w14:textId="77777777" w:rsidR="00385A52" w:rsidRPr="00BD09E4" w:rsidRDefault="00385A52" w:rsidP="00385A52">
            <w:pPr>
              <w:pStyle w:val="Akapitzlist"/>
              <w:numPr>
                <w:ilvl w:val="0"/>
                <w:numId w:val="13"/>
              </w:numPr>
              <w:tabs>
                <w:tab w:val="left" w:pos="499"/>
              </w:tabs>
              <w:ind w:left="499" w:hanging="362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.…………………</w:t>
            </w:r>
            <w:r>
              <w:rPr>
                <w:rFonts w:ascii="Verdana" w:hAnsi="Verdana"/>
              </w:rPr>
              <w:t>………………………………………………….</w:t>
            </w:r>
            <w:r w:rsidRPr="00BD09E4">
              <w:rPr>
                <w:rFonts w:ascii="Verdana" w:hAnsi="Verdana"/>
              </w:rPr>
              <w:t xml:space="preserve">……….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……………………</w:t>
            </w:r>
            <w:r>
              <w:rPr>
                <w:rFonts w:ascii="Verdana" w:hAnsi="Verdana"/>
              </w:rPr>
              <w:t>……….</w:t>
            </w:r>
            <w:r w:rsidRPr="00BD09E4">
              <w:rPr>
                <w:rFonts w:ascii="Verdana" w:hAnsi="Verdana"/>
              </w:rPr>
              <w:t xml:space="preserve">. </w:t>
            </w:r>
          </w:p>
          <w:p w14:paraId="2B4AE455" w14:textId="77777777" w:rsidR="00D113F8" w:rsidRPr="00D113F8" w:rsidRDefault="00D113F8" w:rsidP="00D113F8">
            <w:pPr>
              <w:suppressAutoHyphens/>
              <w:autoSpaceDN w:val="0"/>
              <w:spacing w:after="160" w:line="247" w:lineRule="auto"/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5044AAD6" w14:textId="77777777" w:rsidR="00385A52" w:rsidRPr="00A87FF1" w:rsidRDefault="00385A52" w:rsidP="00385A52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73265343" w14:textId="755AABDB" w:rsidR="00D113F8" w:rsidRPr="00A87FF1" w:rsidRDefault="00385A52" w:rsidP="00385A52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D113F8" w:rsidRPr="00A87FF1" w14:paraId="2C1ABBB0" w14:textId="77777777" w:rsidTr="006B244B">
        <w:trPr>
          <w:trHeight w:val="1286"/>
        </w:trPr>
        <w:tc>
          <w:tcPr>
            <w:tcW w:w="1701" w:type="dxa"/>
          </w:tcPr>
          <w:p w14:paraId="36446063" w14:textId="2827C796" w:rsidR="00D113F8" w:rsidRDefault="00D113F8" w:rsidP="00D113F8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Osoba 5</w:t>
            </w:r>
          </w:p>
          <w:p w14:paraId="78328264" w14:textId="77777777" w:rsidR="00D113F8" w:rsidRPr="00A87FF1" w:rsidRDefault="00D113F8" w:rsidP="00D113F8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4C131A9" w14:textId="77777777" w:rsidR="00D113F8" w:rsidRPr="00A87FF1" w:rsidRDefault="00D113F8" w:rsidP="00D113F8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429AF9A2" w14:textId="77777777" w:rsidR="00D113F8" w:rsidRPr="00A87FF1" w:rsidRDefault="00D113F8" w:rsidP="00D113F8">
            <w:pPr>
              <w:rPr>
                <w:rFonts w:ascii="Verdana" w:hAnsi="Verdana"/>
              </w:rPr>
            </w:pPr>
          </w:p>
          <w:p w14:paraId="5D05C09C" w14:textId="77777777" w:rsidR="00D113F8" w:rsidRDefault="00D113F8" w:rsidP="00D113F8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03C323BB" w14:textId="4EC84FB6" w:rsidR="00BD09E4" w:rsidRPr="00A87FF1" w:rsidRDefault="00BD09E4" w:rsidP="00BD09E4">
            <w:pPr>
              <w:suppressAutoHyphens/>
              <w:autoSpaceDN w:val="0"/>
              <w:spacing w:after="160" w:line="247" w:lineRule="auto"/>
              <w:jc w:val="both"/>
              <w:rPr>
                <w:rFonts w:ascii="Verdana" w:hAnsi="Verdana"/>
              </w:rPr>
            </w:pPr>
            <w:r w:rsidRPr="00D113F8">
              <w:rPr>
                <w:rFonts w:ascii="Verdana" w:hAnsi="Verdana"/>
                <w:iCs/>
              </w:rPr>
              <w:t xml:space="preserve">posiada doświadczenie w przeprowadzeniu </w:t>
            </w:r>
            <w:r w:rsidRPr="00D113F8">
              <w:rPr>
                <w:rFonts w:ascii="Verdana" w:hAnsi="Verdana"/>
                <w:iCs/>
                <w:highlight w:val="yellow"/>
              </w:rPr>
              <w:t>……………/wskazać ilość/</w:t>
            </w:r>
            <w:r w:rsidRPr="00D113F8">
              <w:rPr>
                <w:rFonts w:ascii="Verdana" w:hAnsi="Verdana"/>
                <w:iCs/>
              </w:rPr>
              <w:t xml:space="preserve"> </w:t>
            </w:r>
            <w:r w:rsidRPr="00D113F8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szkoleń zawierających zagadnienia objęte 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przedmiotem zamówienia w zakresie szkolenia: </w:t>
            </w:r>
            <w:r w:rsidR="00FB7E6A" w:rsidRPr="00FB7E6A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badania nieniszczące -</w:t>
            </w:r>
            <w:r w:rsidR="00FB7E6A" w:rsidRPr="00FB7E6A">
              <w:rPr>
                <w:rFonts w:ascii="Verdana" w:eastAsia="Droid Sans Fallback" w:hAnsi="Verdana"/>
                <w:bCs/>
                <w:iCs/>
                <w:color w:val="548DD4" w:themeColor="text2" w:themeTint="99"/>
                <w:lang w:eastAsia="zh-CN" w:bidi="hi-IN"/>
              </w:rPr>
              <w:t xml:space="preserve"> </w:t>
            </w:r>
            <w:r w:rsidR="00FB7E6A" w:rsidRPr="00BD09E4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</w:t>
            </w:r>
            <w:r w:rsidR="00FB7E6A" w:rsidRPr="00BD09E4">
              <w:rPr>
                <w:rFonts w:ascii="Verdana" w:hAnsi="Verdana"/>
                <w:b/>
                <w:color w:val="548DD4" w:themeColor="text2" w:themeTint="99"/>
              </w:rPr>
              <w:t xml:space="preserve">adania </w:t>
            </w:r>
            <w:r w:rsidR="00FB7E6A">
              <w:rPr>
                <w:rFonts w:ascii="Verdana" w:hAnsi="Verdana"/>
                <w:b/>
                <w:color w:val="548DD4" w:themeColor="text2" w:themeTint="99"/>
              </w:rPr>
              <w:t>penetracyjne PT</w:t>
            </w:r>
            <w:r w:rsidR="00FB7E6A" w:rsidRPr="00BD09E4">
              <w:rPr>
                <w:rFonts w:ascii="Verdana" w:hAnsi="Verdana"/>
                <w:b/>
                <w:color w:val="548DD4" w:themeColor="text2" w:themeTint="99"/>
              </w:rPr>
              <w:t xml:space="preserve"> (1</w:t>
            </w:r>
            <w:r w:rsidR="00FB7E6A">
              <w:rPr>
                <w:rFonts w:ascii="Verdana" w:hAnsi="Verdana"/>
                <w:b/>
                <w:color w:val="548DD4" w:themeColor="text2" w:themeTint="99"/>
              </w:rPr>
              <w:t>+2</w:t>
            </w:r>
            <w:r w:rsidR="00FB7E6A" w:rsidRPr="00BD09E4">
              <w:rPr>
                <w:rFonts w:ascii="Verdana" w:hAnsi="Verdana"/>
                <w:b/>
                <w:color w:val="548DD4" w:themeColor="text2" w:themeTint="99"/>
              </w:rPr>
              <w:t>)</w:t>
            </w:r>
            <w:r w:rsidR="00FB7E6A" w:rsidRPr="00BD09E4">
              <w:rPr>
                <w:rFonts w:ascii="Verdana" w:hAnsi="Verdana"/>
                <w:b/>
                <w:iCs/>
                <w:color w:val="548DD4" w:themeColor="text2" w:themeTint="99"/>
              </w:rPr>
              <w:t>,</w:t>
            </w:r>
            <w:r w:rsidR="00FB7E6A">
              <w:rPr>
                <w:rFonts w:ascii="Verdana" w:hAnsi="Verdana"/>
                <w:b/>
                <w:iCs/>
                <w:color w:val="548DD4" w:themeColor="text2" w:themeTint="99"/>
              </w:rPr>
              <w:t xml:space="preserve"> </w:t>
            </w:r>
            <w:r>
              <w:rPr>
                <w:rFonts w:ascii="Verdana" w:hAnsi="Verdana"/>
                <w:iCs/>
              </w:rPr>
              <w:t xml:space="preserve">zrealizowanych w okresie ostatnich 3 lat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8C96377" w14:textId="77777777" w:rsidR="00385A52" w:rsidRDefault="00385A52" w:rsidP="00385A52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30F99330" w14:textId="77777777" w:rsidR="00385A52" w:rsidRDefault="00385A52" w:rsidP="00385A52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719072CC" w14:textId="77777777" w:rsidR="00385A52" w:rsidRDefault="00385A52" w:rsidP="00385A52">
            <w:pPr>
              <w:pStyle w:val="Akapitzlist"/>
              <w:numPr>
                <w:ilvl w:val="0"/>
                <w:numId w:val="14"/>
              </w:numPr>
              <w:tabs>
                <w:tab w:val="left" w:pos="499"/>
              </w:tabs>
              <w:ind w:left="499" w:hanging="425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.…………</w:t>
            </w:r>
            <w:r>
              <w:rPr>
                <w:rFonts w:ascii="Verdana" w:hAnsi="Verdana"/>
              </w:rPr>
              <w:t>………………………………………………..</w:t>
            </w:r>
            <w:r w:rsidRPr="00BD09E4">
              <w:rPr>
                <w:rFonts w:ascii="Verdana" w:hAnsi="Verdana"/>
              </w:rPr>
              <w:t xml:space="preserve">………..……….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</w:t>
            </w:r>
            <w:r>
              <w:rPr>
                <w:rFonts w:ascii="Verdana" w:hAnsi="Verdana"/>
              </w:rPr>
              <w:t>…………….</w:t>
            </w:r>
            <w:r w:rsidRPr="00BD09E4">
              <w:rPr>
                <w:rFonts w:ascii="Verdana" w:hAnsi="Verdana"/>
              </w:rPr>
              <w:t xml:space="preserve">….. </w:t>
            </w:r>
          </w:p>
          <w:p w14:paraId="4D90FE8F" w14:textId="77777777" w:rsidR="00385A52" w:rsidRPr="00BD09E4" w:rsidRDefault="00385A52" w:rsidP="00385A52">
            <w:pPr>
              <w:pStyle w:val="Akapitzlist"/>
              <w:tabs>
                <w:tab w:val="left" w:pos="499"/>
              </w:tabs>
              <w:ind w:left="499"/>
              <w:jc w:val="both"/>
              <w:rPr>
                <w:rFonts w:ascii="Verdana" w:hAnsi="Verdana"/>
              </w:rPr>
            </w:pPr>
          </w:p>
          <w:p w14:paraId="4E8296EE" w14:textId="77777777" w:rsidR="00385A52" w:rsidRDefault="00385A52" w:rsidP="00385A52">
            <w:pPr>
              <w:pStyle w:val="Akapitzlist"/>
              <w:numPr>
                <w:ilvl w:val="0"/>
                <w:numId w:val="14"/>
              </w:numPr>
              <w:tabs>
                <w:tab w:val="left" w:pos="499"/>
              </w:tabs>
              <w:ind w:left="499" w:hanging="362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…………………</w:t>
            </w:r>
            <w:r>
              <w:rPr>
                <w:rFonts w:ascii="Verdana" w:hAnsi="Verdana"/>
              </w:rPr>
              <w:t>…………………………………………………..</w:t>
            </w:r>
            <w:r w:rsidRPr="00BD09E4">
              <w:rPr>
                <w:rFonts w:ascii="Verdana" w:hAnsi="Verdana"/>
              </w:rPr>
              <w:t xml:space="preserve">…………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……………………</w:t>
            </w:r>
            <w:r>
              <w:rPr>
                <w:rFonts w:ascii="Verdana" w:hAnsi="Verdana"/>
              </w:rPr>
              <w:t>………..</w:t>
            </w:r>
            <w:r w:rsidRPr="00BD09E4">
              <w:rPr>
                <w:rFonts w:ascii="Verdana" w:hAnsi="Verdana"/>
              </w:rPr>
              <w:t xml:space="preserve">. </w:t>
            </w:r>
          </w:p>
          <w:p w14:paraId="02E50048" w14:textId="77777777" w:rsidR="00385A52" w:rsidRPr="00BD09E4" w:rsidRDefault="00385A52" w:rsidP="00385A52">
            <w:pPr>
              <w:pStyle w:val="Akapitzlist"/>
              <w:tabs>
                <w:tab w:val="left" w:pos="499"/>
              </w:tabs>
              <w:ind w:left="499"/>
              <w:jc w:val="both"/>
              <w:rPr>
                <w:rFonts w:ascii="Verdana" w:hAnsi="Verdana"/>
              </w:rPr>
            </w:pPr>
          </w:p>
          <w:p w14:paraId="26487923" w14:textId="77777777" w:rsidR="00385A52" w:rsidRPr="00BD09E4" w:rsidRDefault="00385A52" w:rsidP="00385A52">
            <w:pPr>
              <w:pStyle w:val="Akapitzlist"/>
              <w:numPr>
                <w:ilvl w:val="0"/>
                <w:numId w:val="14"/>
              </w:numPr>
              <w:tabs>
                <w:tab w:val="left" w:pos="499"/>
              </w:tabs>
              <w:ind w:left="499" w:hanging="362"/>
              <w:jc w:val="both"/>
              <w:rPr>
                <w:rFonts w:ascii="Verdana" w:hAnsi="Verdana"/>
              </w:rPr>
            </w:pPr>
            <w:r w:rsidRPr="00BD09E4">
              <w:rPr>
                <w:rFonts w:ascii="Verdana" w:hAnsi="Verdana"/>
              </w:rPr>
              <w:t>.…………………</w:t>
            </w:r>
            <w:r>
              <w:rPr>
                <w:rFonts w:ascii="Verdana" w:hAnsi="Verdana"/>
              </w:rPr>
              <w:t>………………………………………………….</w:t>
            </w:r>
            <w:r w:rsidRPr="00BD09E4">
              <w:rPr>
                <w:rFonts w:ascii="Verdana" w:hAnsi="Verdana"/>
              </w:rPr>
              <w:t xml:space="preserve">………. </w:t>
            </w:r>
            <w:r>
              <w:rPr>
                <w:rFonts w:ascii="Verdana" w:hAnsi="Verdana"/>
              </w:rPr>
              <w:t>termin</w:t>
            </w:r>
            <w:r w:rsidRPr="00BD09E4">
              <w:rPr>
                <w:rFonts w:ascii="Verdana" w:hAnsi="Verdana"/>
              </w:rPr>
              <w:t xml:space="preserve"> ……………………</w:t>
            </w:r>
            <w:r>
              <w:rPr>
                <w:rFonts w:ascii="Verdana" w:hAnsi="Verdana"/>
              </w:rPr>
              <w:t>……….</w:t>
            </w:r>
            <w:r w:rsidRPr="00BD09E4">
              <w:rPr>
                <w:rFonts w:ascii="Verdana" w:hAnsi="Verdana"/>
              </w:rPr>
              <w:t xml:space="preserve">. </w:t>
            </w:r>
          </w:p>
          <w:p w14:paraId="40BB0214" w14:textId="77777777" w:rsidR="00D113F8" w:rsidRPr="00D113F8" w:rsidRDefault="00D113F8" w:rsidP="00D113F8">
            <w:pPr>
              <w:suppressAutoHyphens/>
              <w:autoSpaceDN w:val="0"/>
              <w:spacing w:after="160" w:line="247" w:lineRule="auto"/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327FE1C7" w14:textId="77777777" w:rsidR="00385A52" w:rsidRPr="00A87FF1" w:rsidRDefault="00385A52" w:rsidP="00385A52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614B9833" w14:textId="6F055473" w:rsidR="00D113F8" w:rsidRPr="00A87FF1" w:rsidRDefault="00385A52" w:rsidP="00385A52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0"/>
    <w:p w14:paraId="5302CF51" w14:textId="281E5C73" w:rsidR="005E58B4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F92869" w:rsidRPr="00A87FF1" w14:paraId="22DB671B" w14:textId="77777777" w:rsidTr="007371A3">
        <w:trPr>
          <w:trHeight w:val="210"/>
        </w:trPr>
        <w:tc>
          <w:tcPr>
            <w:tcW w:w="1701" w:type="dxa"/>
            <w:vAlign w:val="center"/>
          </w:tcPr>
          <w:p w14:paraId="75FE8997" w14:textId="77777777" w:rsidR="00F92869" w:rsidRPr="00A87FF1" w:rsidRDefault="00F92869" w:rsidP="007371A3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40F15E6A" w14:textId="77777777" w:rsidR="00F92869" w:rsidRDefault="00F92869" w:rsidP="007371A3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>Wymagania zgodnie z pkt 8.2.</w:t>
            </w:r>
            <w:r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  <w:p w14:paraId="06BFEC64" w14:textId="7B75CA9B" w:rsidR="00F92869" w:rsidRPr="00A87FF1" w:rsidRDefault="00F92869" w:rsidP="007371A3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F92869">
              <w:rPr>
                <w:rFonts w:ascii="Verdana" w:hAnsi="Verdana"/>
                <w:b/>
                <w:color w:val="FF0000"/>
              </w:rPr>
              <w:t xml:space="preserve">a) osoby </w:t>
            </w:r>
            <w:r>
              <w:rPr>
                <w:rFonts w:ascii="Verdana" w:hAnsi="Verdana"/>
                <w:b/>
                <w:color w:val="FF0000"/>
              </w:rPr>
              <w:t>sprawdzające wiedzę uczestników szkoleń</w:t>
            </w:r>
          </w:p>
        </w:tc>
        <w:tc>
          <w:tcPr>
            <w:tcW w:w="2343" w:type="dxa"/>
            <w:vAlign w:val="center"/>
          </w:tcPr>
          <w:p w14:paraId="0BDC70AD" w14:textId="77777777" w:rsidR="00F92869" w:rsidRPr="00A87FF1" w:rsidRDefault="00F92869" w:rsidP="007371A3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2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F92869" w:rsidRPr="00A87FF1" w14:paraId="24256794" w14:textId="77777777" w:rsidTr="00F92869">
        <w:trPr>
          <w:trHeight w:val="1524"/>
        </w:trPr>
        <w:tc>
          <w:tcPr>
            <w:tcW w:w="1701" w:type="dxa"/>
          </w:tcPr>
          <w:p w14:paraId="560F2A82" w14:textId="77777777" w:rsidR="00F92869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Osoba 1</w:t>
            </w:r>
          </w:p>
          <w:p w14:paraId="1EDEA3CE" w14:textId="77777777" w:rsidR="00F92869" w:rsidRPr="00A87FF1" w:rsidRDefault="00F92869" w:rsidP="007371A3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5E3EE2DC" w14:textId="77777777" w:rsidR="00F92869" w:rsidRPr="00A87FF1" w:rsidRDefault="00F92869" w:rsidP="007371A3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2D9207A3" w14:textId="77777777" w:rsidR="00F92869" w:rsidRPr="00A87FF1" w:rsidRDefault="00F92869" w:rsidP="007371A3">
            <w:pPr>
              <w:rPr>
                <w:rFonts w:ascii="Verdana" w:hAnsi="Verdana"/>
              </w:rPr>
            </w:pPr>
          </w:p>
          <w:p w14:paraId="563BB967" w14:textId="77777777" w:rsidR="00F92869" w:rsidRPr="00A87FF1" w:rsidRDefault="00F92869" w:rsidP="007371A3">
            <w:pPr>
              <w:rPr>
                <w:rFonts w:ascii="Verdana" w:hAnsi="Verdana"/>
                <w:highlight w:val="yellow"/>
              </w:rPr>
            </w:pPr>
          </w:p>
        </w:tc>
        <w:tc>
          <w:tcPr>
            <w:tcW w:w="5807" w:type="dxa"/>
          </w:tcPr>
          <w:p w14:paraId="4C447F4E" w14:textId="411A80BB" w:rsidR="00F92869" w:rsidRPr="00A87FF1" w:rsidRDefault="00F92869" w:rsidP="007371A3">
            <w:pPr>
              <w:suppressAutoHyphens/>
              <w:autoSpaceDN w:val="0"/>
              <w:spacing w:after="160" w:line="247" w:lineRule="auto"/>
              <w:jc w:val="both"/>
              <w:rPr>
                <w:rFonts w:ascii="Verdana" w:hAnsi="Verdana"/>
              </w:rPr>
            </w:pPr>
            <w:r w:rsidRPr="00D113F8">
              <w:rPr>
                <w:rFonts w:ascii="Verdana" w:hAnsi="Verdana"/>
                <w:iCs/>
              </w:rPr>
              <w:t xml:space="preserve">posiada </w:t>
            </w:r>
            <w:r>
              <w:rPr>
                <w:rFonts w:ascii="Verdana" w:hAnsi="Verdana"/>
                <w:iCs/>
              </w:rPr>
              <w:t xml:space="preserve">ważny certyfikat personelu badań nieniszczących zgodny z normą PN-EN ISO 9712 w zakresie 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szkolenia: </w:t>
            </w:r>
            <w:r w:rsidRPr="00FB7E6A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badania nieniszczące</w:t>
            </w:r>
            <w:r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 xml:space="preserve"> </w:t>
            </w:r>
            <w:r w:rsidRPr="00FB7E6A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-</w:t>
            </w:r>
            <w:r w:rsidRPr="00FB7E6A">
              <w:rPr>
                <w:rFonts w:ascii="Verdana" w:eastAsia="Droid Sans Fallback" w:hAnsi="Verdana"/>
                <w:bCs/>
                <w:iCs/>
                <w:color w:val="548DD4" w:themeColor="text2" w:themeTint="99"/>
                <w:lang w:eastAsia="zh-CN" w:bidi="hi-IN"/>
              </w:rPr>
              <w:t xml:space="preserve"> </w:t>
            </w:r>
            <w:r w:rsidRPr="00BD09E4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>adania radiograficzne RT (1)</w:t>
            </w:r>
            <w:r w:rsidRPr="00BD09E4">
              <w:rPr>
                <w:rFonts w:ascii="Verdana" w:hAnsi="Verdana"/>
                <w:b/>
                <w:iCs/>
                <w:color w:val="548DD4" w:themeColor="text2" w:themeTint="99"/>
              </w:rPr>
              <w:t>,</w:t>
            </w:r>
            <w:r w:rsidRPr="00BD09E4">
              <w:rPr>
                <w:rFonts w:ascii="Verdana" w:hAnsi="Verdana"/>
                <w:iCs/>
                <w:color w:val="548DD4" w:themeColor="text2" w:themeTint="99"/>
              </w:rPr>
              <w:t xml:space="preserve">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3012B002" w14:textId="77777777" w:rsidR="00F92869" w:rsidRPr="00346788" w:rsidRDefault="00F92869" w:rsidP="007371A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57F719B6" w14:textId="77777777" w:rsidR="00F92869" w:rsidRPr="00A87FF1" w:rsidRDefault="00F92869" w:rsidP="007371A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3DA244EB" w14:textId="77777777" w:rsidR="00F92869" w:rsidRPr="00A87FF1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53AB122" w14:textId="77777777" w:rsidR="00F92869" w:rsidRPr="00A87FF1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07AA1CF4" w14:textId="77777777" w:rsidR="00F92869" w:rsidRPr="00265684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F92869" w:rsidRPr="00A87FF1" w14:paraId="3D41620F" w14:textId="77777777" w:rsidTr="007371A3">
        <w:trPr>
          <w:trHeight w:val="1286"/>
        </w:trPr>
        <w:tc>
          <w:tcPr>
            <w:tcW w:w="1701" w:type="dxa"/>
          </w:tcPr>
          <w:p w14:paraId="4A034F50" w14:textId="77777777" w:rsidR="00F92869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Osoba 2</w:t>
            </w:r>
          </w:p>
          <w:p w14:paraId="7C0692E4" w14:textId="77777777" w:rsidR="00F92869" w:rsidRPr="00A87FF1" w:rsidRDefault="00F92869" w:rsidP="007371A3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233E2513" w14:textId="77777777" w:rsidR="00F92869" w:rsidRPr="00A87FF1" w:rsidRDefault="00F92869" w:rsidP="007371A3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22210147" w14:textId="77777777" w:rsidR="00F92869" w:rsidRPr="00A87FF1" w:rsidRDefault="00F92869" w:rsidP="007371A3">
            <w:pPr>
              <w:rPr>
                <w:rFonts w:ascii="Verdana" w:hAnsi="Verdana"/>
              </w:rPr>
            </w:pPr>
          </w:p>
          <w:p w14:paraId="673ABD2F" w14:textId="77777777" w:rsidR="00F92869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53789D59" w14:textId="30C9518A" w:rsidR="00F92869" w:rsidRPr="00A87FF1" w:rsidRDefault="00F92869" w:rsidP="007371A3">
            <w:pPr>
              <w:suppressAutoHyphens/>
              <w:autoSpaceDN w:val="0"/>
              <w:spacing w:after="160" w:line="247" w:lineRule="auto"/>
              <w:jc w:val="both"/>
              <w:rPr>
                <w:rFonts w:ascii="Verdana" w:hAnsi="Verdana"/>
              </w:rPr>
            </w:pPr>
            <w:r w:rsidRPr="00D113F8">
              <w:rPr>
                <w:rFonts w:ascii="Verdana" w:hAnsi="Verdana"/>
                <w:iCs/>
              </w:rPr>
              <w:t xml:space="preserve">posiada </w:t>
            </w:r>
            <w:r>
              <w:rPr>
                <w:rFonts w:ascii="Verdana" w:hAnsi="Verdana"/>
                <w:iCs/>
              </w:rPr>
              <w:t xml:space="preserve">ważny certyfikat personelu badań nieniszczących zgodny z normą PN-EN ISO 9712 w zakresie 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szkolenia: </w:t>
            </w:r>
            <w:r w:rsidRPr="00FB7E6A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badania nieniszczące -</w:t>
            </w:r>
            <w:r w:rsidRPr="00FB7E6A">
              <w:rPr>
                <w:rFonts w:ascii="Verdana" w:eastAsia="Droid Sans Fallback" w:hAnsi="Verdana"/>
                <w:bCs/>
                <w:iCs/>
                <w:color w:val="548DD4" w:themeColor="text2" w:themeTint="99"/>
                <w:lang w:eastAsia="zh-CN" w:bidi="hi-IN"/>
              </w:rPr>
              <w:t xml:space="preserve"> </w:t>
            </w:r>
            <w:r w:rsidRPr="00BD09E4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adania </w:t>
            </w:r>
            <w:r>
              <w:rPr>
                <w:rFonts w:ascii="Verdana" w:hAnsi="Verdana"/>
                <w:b/>
                <w:color w:val="548DD4" w:themeColor="text2" w:themeTint="99"/>
              </w:rPr>
              <w:t>ultradźwiękowe UT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 (1</w:t>
            </w:r>
            <w:r>
              <w:rPr>
                <w:rFonts w:ascii="Verdana" w:hAnsi="Verdana"/>
                <w:b/>
                <w:color w:val="548DD4" w:themeColor="text2" w:themeTint="99"/>
              </w:rPr>
              <w:t>+2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>)</w:t>
            </w:r>
            <w:r w:rsidRPr="00BD09E4">
              <w:rPr>
                <w:rFonts w:ascii="Verdana" w:hAnsi="Verdana"/>
                <w:b/>
                <w:iCs/>
                <w:color w:val="548DD4" w:themeColor="text2" w:themeTint="99"/>
              </w:rPr>
              <w:t>,</w:t>
            </w:r>
            <w:r w:rsidRPr="00BD09E4">
              <w:rPr>
                <w:rFonts w:ascii="Verdana" w:hAnsi="Verdana"/>
                <w:iCs/>
                <w:color w:val="548DD4" w:themeColor="text2" w:themeTint="99"/>
              </w:rPr>
              <w:t xml:space="preserve">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1AB30E0" w14:textId="77777777" w:rsidR="00F92869" w:rsidRPr="00346788" w:rsidRDefault="00F92869" w:rsidP="007371A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1F7EB574" w14:textId="77777777" w:rsidR="00F92869" w:rsidRDefault="00F92869" w:rsidP="007371A3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5B03DFD5" w14:textId="77777777" w:rsidR="00F92869" w:rsidRPr="00A87FF1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EAEE42B" w14:textId="77777777" w:rsidR="00F92869" w:rsidRPr="00A87FF1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6740DC7" w14:textId="77777777" w:rsidR="00F92869" w:rsidRPr="00A87FF1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F92869" w:rsidRPr="00A87FF1" w14:paraId="01A1127A" w14:textId="77777777" w:rsidTr="007371A3">
        <w:trPr>
          <w:trHeight w:val="1286"/>
        </w:trPr>
        <w:tc>
          <w:tcPr>
            <w:tcW w:w="1701" w:type="dxa"/>
          </w:tcPr>
          <w:p w14:paraId="105BC054" w14:textId="77777777" w:rsidR="00F92869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Osoba 3</w:t>
            </w:r>
          </w:p>
          <w:p w14:paraId="2AEE190E" w14:textId="77777777" w:rsidR="00F92869" w:rsidRPr="00A87FF1" w:rsidRDefault="00F92869" w:rsidP="007371A3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0B43ECF4" w14:textId="77777777" w:rsidR="00F92869" w:rsidRPr="00A87FF1" w:rsidRDefault="00F92869" w:rsidP="007371A3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47E60F54" w14:textId="77777777" w:rsidR="00F92869" w:rsidRPr="00A87FF1" w:rsidRDefault="00F92869" w:rsidP="007371A3">
            <w:pPr>
              <w:rPr>
                <w:rFonts w:ascii="Verdana" w:hAnsi="Verdana"/>
              </w:rPr>
            </w:pPr>
          </w:p>
          <w:p w14:paraId="5FE6D651" w14:textId="77777777" w:rsidR="00F92869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35B8C23C" w14:textId="189C2C0A" w:rsidR="00F92869" w:rsidRPr="00A87FF1" w:rsidRDefault="00F92869" w:rsidP="007371A3">
            <w:pPr>
              <w:suppressAutoHyphens/>
              <w:autoSpaceDN w:val="0"/>
              <w:spacing w:after="160" w:line="247" w:lineRule="auto"/>
              <w:jc w:val="both"/>
              <w:rPr>
                <w:rFonts w:ascii="Verdana" w:hAnsi="Verdana"/>
              </w:rPr>
            </w:pPr>
            <w:r w:rsidRPr="00D113F8">
              <w:rPr>
                <w:rFonts w:ascii="Verdana" w:hAnsi="Verdana"/>
                <w:iCs/>
              </w:rPr>
              <w:t xml:space="preserve">posiada </w:t>
            </w:r>
            <w:r>
              <w:rPr>
                <w:rFonts w:ascii="Verdana" w:hAnsi="Verdana"/>
                <w:iCs/>
              </w:rPr>
              <w:t xml:space="preserve">ważny certyfikat personelu badań nieniszczących zgodny z normą PN-EN ISO 9712 w zakresie 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szkolenia: </w:t>
            </w:r>
            <w:r w:rsidRPr="00FB7E6A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 xml:space="preserve">badania nieniszczące - </w:t>
            </w:r>
            <w:r w:rsidRPr="00BD09E4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adania </w:t>
            </w:r>
            <w:r>
              <w:rPr>
                <w:rFonts w:ascii="Verdana" w:hAnsi="Verdana"/>
                <w:b/>
                <w:color w:val="548DD4" w:themeColor="text2" w:themeTint="99"/>
              </w:rPr>
              <w:t>wizualne VT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 (1</w:t>
            </w:r>
            <w:r>
              <w:rPr>
                <w:rFonts w:ascii="Verdana" w:hAnsi="Verdana"/>
                <w:b/>
                <w:color w:val="548DD4" w:themeColor="text2" w:themeTint="99"/>
              </w:rPr>
              <w:t>+2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>)</w:t>
            </w:r>
            <w:r w:rsidRPr="00BD09E4">
              <w:rPr>
                <w:rFonts w:ascii="Verdana" w:hAnsi="Verdana"/>
                <w:b/>
                <w:iCs/>
                <w:color w:val="548DD4" w:themeColor="text2" w:themeTint="99"/>
              </w:rPr>
              <w:t>,</w:t>
            </w:r>
            <w:r w:rsidRPr="00BD09E4">
              <w:rPr>
                <w:rFonts w:ascii="Verdana" w:hAnsi="Verdana"/>
                <w:iCs/>
                <w:color w:val="548DD4" w:themeColor="text2" w:themeTint="99"/>
              </w:rPr>
              <w:t xml:space="preserve"> </w:t>
            </w:r>
            <w:r>
              <w:rPr>
                <w:rFonts w:ascii="Verdana" w:hAnsi="Verdana"/>
                <w:iCs/>
              </w:rPr>
              <w:t xml:space="preserve">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4185A49D" w14:textId="77777777" w:rsidR="00F92869" w:rsidRPr="00D113F8" w:rsidRDefault="00F92869" w:rsidP="00F92869">
            <w:pPr>
              <w:pStyle w:val="Akapitzlist"/>
              <w:tabs>
                <w:tab w:val="left" w:pos="499"/>
              </w:tabs>
              <w:ind w:left="499"/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3F08FBEB" w14:textId="77777777" w:rsidR="00F92869" w:rsidRPr="00A87FF1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56B53AE4" w14:textId="77777777" w:rsidR="00F92869" w:rsidRPr="00A87FF1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F92869" w:rsidRPr="00A87FF1" w14:paraId="2C441CA6" w14:textId="77777777" w:rsidTr="007371A3">
        <w:trPr>
          <w:trHeight w:val="1286"/>
        </w:trPr>
        <w:tc>
          <w:tcPr>
            <w:tcW w:w="1701" w:type="dxa"/>
          </w:tcPr>
          <w:p w14:paraId="1B4E770A" w14:textId="77777777" w:rsidR="00F92869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Osoba 4</w:t>
            </w:r>
          </w:p>
          <w:p w14:paraId="2C396E43" w14:textId="77777777" w:rsidR="00F92869" w:rsidRPr="00A87FF1" w:rsidRDefault="00F92869" w:rsidP="007371A3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3247C516" w14:textId="77777777" w:rsidR="00F92869" w:rsidRPr="00A87FF1" w:rsidRDefault="00F92869" w:rsidP="007371A3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0660BCCB" w14:textId="77777777" w:rsidR="00F92869" w:rsidRPr="00A87FF1" w:rsidRDefault="00F92869" w:rsidP="007371A3">
            <w:pPr>
              <w:rPr>
                <w:rFonts w:ascii="Verdana" w:hAnsi="Verdana"/>
              </w:rPr>
            </w:pPr>
          </w:p>
          <w:p w14:paraId="483760C5" w14:textId="77777777" w:rsidR="00F92869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0F883D6C" w14:textId="6B09645D" w:rsidR="00F92869" w:rsidRPr="00A87FF1" w:rsidRDefault="00F92869" w:rsidP="007371A3">
            <w:pPr>
              <w:suppressAutoHyphens/>
              <w:autoSpaceDN w:val="0"/>
              <w:spacing w:after="160" w:line="247" w:lineRule="auto"/>
              <w:jc w:val="both"/>
              <w:rPr>
                <w:rFonts w:ascii="Verdana" w:hAnsi="Verdana"/>
              </w:rPr>
            </w:pPr>
            <w:r w:rsidRPr="00D113F8">
              <w:rPr>
                <w:rFonts w:ascii="Verdana" w:hAnsi="Verdana"/>
                <w:iCs/>
              </w:rPr>
              <w:t xml:space="preserve">posiada </w:t>
            </w:r>
            <w:r>
              <w:rPr>
                <w:rFonts w:ascii="Verdana" w:hAnsi="Verdana"/>
                <w:iCs/>
              </w:rPr>
              <w:t xml:space="preserve">ważny certyfikat personelu badań nieniszczących zgodny z normą PN-EN ISO 9712 w zakresie 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szkolenia: </w:t>
            </w:r>
            <w:r w:rsidRPr="00FB7E6A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badania nieniszczące -</w:t>
            </w:r>
            <w:r w:rsidRPr="00FB7E6A">
              <w:rPr>
                <w:rFonts w:ascii="Verdana" w:eastAsia="Droid Sans Fallback" w:hAnsi="Verdana"/>
                <w:bCs/>
                <w:iCs/>
                <w:color w:val="548DD4" w:themeColor="text2" w:themeTint="99"/>
                <w:lang w:eastAsia="zh-CN" w:bidi="hi-IN"/>
              </w:rPr>
              <w:t xml:space="preserve"> </w:t>
            </w:r>
            <w:r w:rsidRPr="00BD09E4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adania </w:t>
            </w:r>
            <w:proofErr w:type="spellStart"/>
            <w:r>
              <w:rPr>
                <w:rFonts w:ascii="Verdana" w:hAnsi="Verdana"/>
                <w:b/>
                <w:color w:val="548DD4" w:themeColor="text2" w:themeTint="99"/>
              </w:rPr>
              <w:t>magnetyczno</w:t>
            </w:r>
            <w:proofErr w:type="spellEnd"/>
            <w:r>
              <w:rPr>
                <w:rFonts w:ascii="Verdana" w:hAnsi="Verdana"/>
                <w:b/>
                <w:color w:val="548DD4" w:themeColor="text2" w:themeTint="99"/>
              </w:rPr>
              <w:t xml:space="preserve"> – proszkowe MT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 (1</w:t>
            </w:r>
            <w:r>
              <w:rPr>
                <w:rFonts w:ascii="Verdana" w:hAnsi="Verdana"/>
                <w:b/>
                <w:color w:val="548DD4" w:themeColor="text2" w:themeTint="99"/>
              </w:rPr>
              <w:t>+2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>)</w:t>
            </w:r>
            <w:r w:rsidRPr="00BD09E4">
              <w:rPr>
                <w:rFonts w:ascii="Verdana" w:hAnsi="Verdana"/>
                <w:b/>
                <w:iCs/>
                <w:color w:val="548DD4" w:themeColor="text2" w:themeTint="99"/>
              </w:rPr>
              <w:t>,</w:t>
            </w:r>
            <w:r w:rsidRPr="00BD09E4">
              <w:rPr>
                <w:rFonts w:ascii="Verdana" w:hAnsi="Verdana"/>
                <w:iCs/>
                <w:color w:val="548DD4" w:themeColor="text2" w:themeTint="99"/>
              </w:rPr>
              <w:t xml:space="preserve"> </w:t>
            </w:r>
            <w:r>
              <w:rPr>
                <w:rFonts w:ascii="Verdana" w:hAnsi="Verdana"/>
                <w:iCs/>
              </w:rPr>
              <w:t xml:space="preserve">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73B2B48E" w14:textId="77777777" w:rsidR="00F92869" w:rsidRPr="00F92869" w:rsidRDefault="00F92869" w:rsidP="00F92869">
            <w:pPr>
              <w:tabs>
                <w:tab w:val="left" w:pos="499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29C592EA" w14:textId="77777777" w:rsidR="00F92869" w:rsidRPr="00A87FF1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1BA1E111" w14:textId="77777777" w:rsidR="00F92869" w:rsidRPr="00A87FF1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F92869" w:rsidRPr="00A87FF1" w14:paraId="69DF0666" w14:textId="77777777" w:rsidTr="007371A3">
        <w:trPr>
          <w:trHeight w:val="1286"/>
        </w:trPr>
        <w:tc>
          <w:tcPr>
            <w:tcW w:w="1701" w:type="dxa"/>
          </w:tcPr>
          <w:p w14:paraId="4C0BCD1E" w14:textId="77777777" w:rsidR="00F92869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Osoba 5</w:t>
            </w:r>
          </w:p>
          <w:p w14:paraId="7BC8D64E" w14:textId="77777777" w:rsidR="00F92869" w:rsidRPr="00A87FF1" w:rsidRDefault="00F92869" w:rsidP="007371A3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2D26971" w14:textId="77777777" w:rsidR="00F92869" w:rsidRPr="00A87FF1" w:rsidRDefault="00F92869" w:rsidP="007371A3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D23FEAD" w14:textId="77777777" w:rsidR="00F92869" w:rsidRPr="00A87FF1" w:rsidRDefault="00F92869" w:rsidP="007371A3">
            <w:pPr>
              <w:rPr>
                <w:rFonts w:ascii="Verdana" w:hAnsi="Verdana"/>
              </w:rPr>
            </w:pPr>
          </w:p>
          <w:p w14:paraId="28EDF888" w14:textId="77777777" w:rsidR="00F92869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4C645066" w14:textId="0DEF1F41" w:rsidR="00F92869" w:rsidRPr="00A87FF1" w:rsidRDefault="00F92869" w:rsidP="007371A3">
            <w:pPr>
              <w:suppressAutoHyphens/>
              <w:autoSpaceDN w:val="0"/>
              <w:spacing w:after="160" w:line="247" w:lineRule="auto"/>
              <w:jc w:val="both"/>
              <w:rPr>
                <w:rFonts w:ascii="Verdana" w:hAnsi="Verdana"/>
              </w:rPr>
            </w:pPr>
            <w:r w:rsidRPr="00D113F8">
              <w:rPr>
                <w:rFonts w:ascii="Verdana" w:hAnsi="Verdana"/>
                <w:iCs/>
              </w:rPr>
              <w:t xml:space="preserve">posiada </w:t>
            </w:r>
            <w:r>
              <w:rPr>
                <w:rFonts w:ascii="Verdana" w:hAnsi="Verdana"/>
                <w:iCs/>
              </w:rPr>
              <w:t xml:space="preserve">ważny certyfikat personelu badań nieniszczących zgodny z normą PN-EN ISO 9712 w zakresie 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szkolenia: </w:t>
            </w:r>
            <w:r w:rsidRPr="00FB7E6A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badania nieniszczące -</w:t>
            </w:r>
            <w:r w:rsidRPr="00FB7E6A">
              <w:rPr>
                <w:rFonts w:ascii="Verdana" w:eastAsia="Droid Sans Fallback" w:hAnsi="Verdana"/>
                <w:bCs/>
                <w:iCs/>
                <w:color w:val="548DD4" w:themeColor="text2" w:themeTint="99"/>
                <w:lang w:eastAsia="zh-CN" w:bidi="hi-IN"/>
              </w:rPr>
              <w:t xml:space="preserve"> </w:t>
            </w:r>
            <w:r w:rsidRPr="00BD09E4">
              <w:rPr>
                <w:rFonts w:ascii="Verdana" w:eastAsia="Droid Sans Fallback" w:hAnsi="Verdana"/>
                <w:b/>
                <w:bCs/>
                <w:iCs/>
                <w:color w:val="548DD4" w:themeColor="text2" w:themeTint="99"/>
                <w:lang w:eastAsia="zh-CN" w:bidi="hi-IN"/>
              </w:rPr>
              <w:t>b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adania </w:t>
            </w:r>
            <w:r>
              <w:rPr>
                <w:rFonts w:ascii="Verdana" w:hAnsi="Verdana"/>
                <w:b/>
                <w:color w:val="548DD4" w:themeColor="text2" w:themeTint="99"/>
              </w:rPr>
              <w:t>penetracyjne PT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 xml:space="preserve"> (1</w:t>
            </w:r>
            <w:r>
              <w:rPr>
                <w:rFonts w:ascii="Verdana" w:hAnsi="Verdana"/>
                <w:b/>
                <w:color w:val="548DD4" w:themeColor="text2" w:themeTint="99"/>
              </w:rPr>
              <w:t>+2</w:t>
            </w:r>
            <w:r w:rsidRPr="00BD09E4">
              <w:rPr>
                <w:rFonts w:ascii="Verdana" w:hAnsi="Verdana"/>
                <w:b/>
                <w:color w:val="548DD4" w:themeColor="text2" w:themeTint="99"/>
              </w:rPr>
              <w:t>)</w:t>
            </w:r>
            <w:r w:rsidRPr="00BD09E4">
              <w:rPr>
                <w:rFonts w:ascii="Verdana" w:hAnsi="Verdana"/>
                <w:b/>
                <w:iCs/>
                <w:color w:val="548DD4" w:themeColor="text2" w:themeTint="99"/>
              </w:rPr>
              <w:t>,</w:t>
            </w:r>
            <w:r>
              <w:rPr>
                <w:rFonts w:ascii="Verdana" w:hAnsi="Verdana"/>
                <w:b/>
                <w:iCs/>
                <w:color w:val="548DD4" w:themeColor="text2" w:themeTint="99"/>
              </w:rPr>
              <w:t xml:space="preserve"> </w:t>
            </w:r>
            <w:r>
              <w:rPr>
                <w:rFonts w:ascii="Verdana" w:hAnsi="Verdana"/>
                <w:iCs/>
              </w:rPr>
              <w:t xml:space="preserve">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37D2ABB" w14:textId="77777777" w:rsidR="00F92869" w:rsidRPr="00D113F8" w:rsidRDefault="00F92869" w:rsidP="00F92869">
            <w:pPr>
              <w:pStyle w:val="Akapitzlist"/>
              <w:tabs>
                <w:tab w:val="left" w:pos="499"/>
              </w:tabs>
              <w:ind w:left="499"/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43DD085F" w14:textId="77777777" w:rsidR="00F92869" w:rsidRPr="00A87FF1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11970672" w14:textId="77777777" w:rsidR="00F92869" w:rsidRPr="00A87FF1" w:rsidRDefault="00F92869" w:rsidP="007371A3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14:paraId="2FCD673E" w14:textId="4AE78C21" w:rsidR="00F92869" w:rsidRDefault="00F92869" w:rsidP="005E58B4">
      <w:pPr>
        <w:rPr>
          <w:rFonts w:ascii="Verdana" w:hAnsi="Verdana"/>
          <w:sz w:val="16"/>
          <w:szCs w:val="16"/>
        </w:rPr>
      </w:pPr>
    </w:p>
    <w:p w14:paraId="4AF1218F" w14:textId="77777777" w:rsidR="00F92869" w:rsidRDefault="00F92869" w:rsidP="00F92869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2FF7A7E7" w14:textId="77777777" w:rsidR="00F92869" w:rsidRPr="00A87FF1" w:rsidRDefault="00F92869" w:rsidP="005E58B4">
      <w:pPr>
        <w:rPr>
          <w:rFonts w:ascii="Verdana" w:hAnsi="Verdana"/>
          <w:sz w:val="16"/>
          <w:szCs w:val="16"/>
        </w:rPr>
      </w:pPr>
      <w:bookmarkStart w:id="1" w:name="_GoBack"/>
      <w:bookmarkEnd w:id="1"/>
    </w:p>
    <w:p w14:paraId="2061A16C" w14:textId="4247135F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 xml:space="preserve">*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47CD5D" w14:textId="77777777" w:rsidR="005D512D" w:rsidRDefault="005D512D">
      <w:r>
        <w:separator/>
      </w:r>
    </w:p>
  </w:endnote>
  <w:endnote w:type="continuationSeparator" w:id="0">
    <w:p w14:paraId="25E8DC73" w14:textId="77777777" w:rsidR="005D512D" w:rsidRDefault="005D5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2F8B3" w14:textId="77777777" w:rsidR="008B277B" w:rsidRDefault="008B27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AC442C" w14:textId="77777777" w:rsidR="008B277B" w:rsidRDefault="008B27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BA822" w14:textId="77777777" w:rsidR="008B277B" w:rsidRDefault="008B27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76420" w14:textId="77777777" w:rsidR="005D512D" w:rsidRDefault="005D512D">
      <w:r>
        <w:separator/>
      </w:r>
    </w:p>
  </w:footnote>
  <w:footnote w:type="continuationSeparator" w:id="0">
    <w:p w14:paraId="69592239" w14:textId="77777777" w:rsidR="005D512D" w:rsidRDefault="005D512D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  <w:footnote w:id="2">
    <w:p w14:paraId="2C055FBB" w14:textId="77777777" w:rsidR="00F92869" w:rsidRPr="00E60B5C" w:rsidRDefault="00F92869" w:rsidP="00F92869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42492" w14:textId="77777777" w:rsidR="008B277B" w:rsidRDefault="008B27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EBD85" w14:textId="56C5EC85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1D48D230" w14:textId="6ECAA2DD" w:rsidR="008B277B" w:rsidRPr="008B277B" w:rsidRDefault="008B277B" w:rsidP="008B277B">
    <w:pPr>
      <w:pStyle w:val="Nagwek"/>
      <w:jc w:val="center"/>
      <w:rPr>
        <w:i/>
      </w:rPr>
    </w:pPr>
    <w:r w:rsidRPr="008B277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A1F128A" wp14:editId="5BCD51DE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589831645" name="Dowolny kształt: kształt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E2DD18" w14:textId="77777777" w:rsidR="008B277B" w:rsidRDefault="008B277B" w:rsidP="008B277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1F128A" id="Dowolny kształt: kształt 5" o:spid="_x0000_s102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FE2DD18" w14:textId="77777777" w:rsidR="008B277B" w:rsidRDefault="008B277B" w:rsidP="008B277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8B277B">
      <w:rPr>
        <w:noProof/>
      </w:rPr>
      <w:drawing>
        <wp:anchor distT="0" distB="0" distL="114300" distR="114300" simplePos="0" relativeHeight="251660288" behindDoc="0" locked="0" layoutInCell="1" allowOverlap="1" wp14:anchorId="051709E2" wp14:editId="77475223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903483368" name="Obraz 4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020F8D60" w:rsidR="00C303B2" w:rsidRPr="00A844AF" w:rsidRDefault="00C303B2" w:rsidP="00863254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72CFA0" w14:textId="77777777" w:rsidR="008B277B" w:rsidRDefault="008B27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C76FD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A0765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E6E2C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570A1"/>
    <w:multiLevelType w:val="hybridMultilevel"/>
    <w:tmpl w:val="D00ACE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751C5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5B76DC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F17B2B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945E31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03F9E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F1F9A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660D61"/>
    <w:multiLevelType w:val="hybridMultilevel"/>
    <w:tmpl w:val="59523A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331969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D0E6F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9"/>
  </w:num>
  <w:num w:numId="7">
    <w:abstractNumId w:val="1"/>
  </w:num>
  <w:num w:numId="8">
    <w:abstractNumId w:val="7"/>
  </w:num>
  <w:num w:numId="9">
    <w:abstractNumId w:val="2"/>
  </w:num>
  <w:num w:numId="10">
    <w:abstractNumId w:val="0"/>
  </w:num>
  <w:num w:numId="11">
    <w:abstractNumId w:val="11"/>
  </w:num>
  <w:num w:numId="12">
    <w:abstractNumId w:val="4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344EB"/>
    <w:rsid w:val="00045736"/>
    <w:rsid w:val="0004637F"/>
    <w:rsid w:val="0006512A"/>
    <w:rsid w:val="00067509"/>
    <w:rsid w:val="000710B7"/>
    <w:rsid w:val="00090D0F"/>
    <w:rsid w:val="000B0011"/>
    <w:rsid w:val="000B1D69"/>
    <w:rsid w:val="000B2DD7"/>
    <w:rsid w:val="000B41C3"/>
    <w:rsid w:val="000D57AC"/>
    <w:rsid w:val="0011464F"/>
    <w:rsid w:val="001179FE"/>
    <w:rsid w:val="00154E0C"/>
    <w:rsid w:val="00170D3B"/>
    <w:rsid w:val="001C71F7"/>
    <w:rsid w:val="001D0F1F"/>
    <w:rsid w:val="001F10C4"/>
    <w:rsid w:val="002328A0"/>
    <w:rsid w:val="00263CEB"/>
    <w:rsid w:val="00265684"/>
    <w:rsid w:val="00282E72"/>
    <w:rsid w:val="00283F76"/>
    <w:rsid w:val="0028660D"/>
    <w:rsid w:val="002939C4"/>
    <w:rsid w:val="002A7F51"/>
    <w:rsid w:val="002B253E"/>
    <w:rsid w:val="002E4884"/>
    <w:rsid w:val="002F6C4A"/>
    <w:rsid w:val="00307CF6"/>
    <w:rsid w:val="00346788"/>
    <w:rsid w:val="00372BE3"/>
    <w:rsid w:val="00383A1D"/>
    <w:rsid w:val="00385A52"/>
    <w:rsid w:val="003B441C"/>
    <w:rsid w:val="003B75D2"/>
    <w:rsid w:val="003C377E"/>
    <w:rsid w:val="003C4112"/>
    <w:rsid w:val="003D1FF9"/>
    <w:rsid w:val="003F5C9B"/>
    <w:rsid w:val="003F672B"/>
    <w:rsid w:val="00400453"/>
    <w:rsid w:val="004036E9"/>
    <w:rsid w:val="00432D2C"/>
    <w:rsid w:val="004453E4"/>
    <w:rsid w:val="00452D41"/>
    <w:rsid w:val="00454E6A"/>
    <w:rsid w:val="00482A0B"/>
    <w:rsid w:val="004C1BB9"/>
    <w:rsid w:val="00517D50"/>
    <w:rsid w:val="00524354"/>
    <w:rsid w:val="00527F15"/>
    <w:rsid w:val="00540F34"/>
    <w:rsid w:val="005453E5"/>
    <w:rsid w:val="0056690C"/>
    <w:rsid w:val="005777E1"/>
    <w:rsid w:val="005813E9"/>
    <w:rsid w:val="005C1316"/>
    <w:rsid w:val="005D1ABC"/>
    <w:rsid w:val="005D357A"/>
    <w:rsid w:val="005D3A87"/>
    <w:rsid w:val="005D4B0A"/>
    <w:rsid w:val="005D512D"/>
    <w:rsid w:val="005D56DE"/>
    <w:rsid w:val="005D643B"/>
    <w:rsid w:val="005E58B4"/>
    <w:rsid w:val="005F6749"/>
    <w:rsid w:val="0060223E"/>
    <w:rsid w:val="00631296"/>
    <w:rsid w:val="006828A2"/>
    <w:rsid w:val="00684B69"/>
    <w:rsid w:val="00684D1E"/>
    <w:rsid w:val="00692691"/>
    <w:rsid w:val="006B244B"/>
    <w:rsid w:val="006C3F19"/>
    <w:rsid w:val="00717047"/>
    <w:rsid w:val="00734768"/>
    <w:rsid w:val="00752008"/>
    <w:rsid w:val="00757CFD"/>
    <w:rsid w:val="00786C56"/>
    <w:rsid w:val="007B3865"/>
    <w:rsid w:val="007C71CE"/>
    <w:rsid w:val="007F0504"/>
    <w:rsid w:val="007F6736"/>
    <w:rsid w:val="00800586"/>
    <w:rsid w:val="00810E6F"/>
    <w:rsid w:val="00813382"/>
    <w:rsid w:val="00817B4E"/>
    <w:rsid w:val="008539D0"/>
    <w:rsid w:val="00863254"/>
    <w:rsid w:val="00866510"/>
    <w:rsid w:val="008671A7"/>
    <w:rsid w:val="00875247"/>
    <w:rsid w:val="00895B8F"/>
    <w:rsid w:val="008B277B"/>
    <w:rsid w:val="008D320F"/>
    <w:rsid w:val="008E4A55"/>
    <w:rsid w:val="008E66F9"/>
    <w:rsid w:val="008E6E4C"/>
    <w:rsid w:val="00902389"/>
    <w:rsid w:val="009219BA"/>
    <w:rsid w:val="009559C0"/>
    <w:rsid w:val="009616AA"/>
    <w:rsid w:val="00962694"/>
    <w:rsid w:val="00981D5A"/>
    <w:rsid w:val="00987E4B"/>
    <w:rsid w:val="00990D25"/>
    <w:rsid w:val="009E4F5D"/>
    <w:rsid w:val="009E7562"/>
    <w:rsid w:val="009F61B4"/>
    <w:rsid w:val="00A35BCD"/>
    <w:rsid w:val="00A64F19"/>
    <w:rsid w:val="00A84472"/>
    <w:rsid w:val="00A844AF"/>
    <w:rsid w:val="00A87FF1"/>
    <w:rsid w:val="00AC2069"/>
    <w:rsid w:val="00AC4B73"/>
    <w:rsid w:val="00AC7CB2"/>
    <w:rsid w:val="00AF7FFD"/>
    <w:rsid w:val="00B06080"/>
    <w:rsid w:val="00B12566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09E4"/>
    <w:rsid w:val="00BD686E"/>
    <w:rsid w:val="00BF7F00"/>
    <w:rsid w:val="00C303B2"/>
    <w:rsid w:val="00C3548E"/>
    <w:rsid w:val="00C50D77"/>
    <w:rsid w:val="00CF6409"/>
    <w:rsid w:val="00CF7ED9"/>
    <w:rsid w:val="00D113F8"/>
    <w:rsid w:val="00D11BAC"/>
    <w:rsid w:val="00D1547F"/>
    <w:rsid w:val="00D22664"/>
    <w:rsid w:val="00D67C47"/>
    <w:rsid w:val="00D93916"/>
    <w:rsid w:val="00DE7EDF"/>
    <w:rsid w:val="00E326D3"/>
    <w:rsid w:val="00E35DB9"/>
    <w:rsid w:val="00E36089"/>
    <w:rsid w:val="00E57D8D"/>
    <w:rsid w:val="00E74DEC"/>
    <w:rsid w:val="00E84376"/>
    <w:rsid w:val="00E9699F"/>
    <w:rsid w:val="00E97FEE"/>
    <w:rsid w:val="00EA6E66"/>
    <w:rsid w:val="00EE5093"/>
    <w:rsid w:val="00EF3374"/>
    <w:rsid w:val="00F02E42"/>
    <w:rsid w:val="00F04CB8"/>
    <w:rsid w:val="00F0603B"/>
    <w:rsid w:val="00F21267"/>
    <w:rsid w:val="00F55B12"/>
    <w:rsid w:val="00F67296"/>
    <w:rsid w:val="00F71DAF"/>
    <w:rsid w:val="00F73A4C"/>
    <w:rsid w:val="00F92869"/>
    <w:rsid w:val="00FA0093"/>
    <w:rsid w:val="00FA31F0"/>
    <w:rsid w:val="00FA4904"/>
    <w:rsid w:val="00FA60A9"/>
    <w:rsid w:val="00FB7E6A"/>
    <w:rsid w:val="00FC44BF"/>
    <w:rsid w:val="00FC6C52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  <w:style w:type="paragraph" w:styleId="Akapitzlist">
    <w:name w:val="List Paragraph"/>
    <w:basedOn w:val="Normalny"/>
    <w:link w:val="AkapitzlistZnak"/>
    <w:uiPriority w:val="34"/>
    <w:qFormat/>
    <w:rsid w:val="00346788"/>
    <w:pPr>
      <w:ind w:left="720"/>
      <w:contextualSpacing/>
    </w:pPr>
  </w:style>
  <w:style w:type="character" w:styleId="Odwoaniedokomentarza">
    <w:name w:val="annotation reference"/>
    <w:rsid w:val="0034678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6788"/>
    <w:pPr>
      <w:suppressAutoHyphens/>
      <w:autoSpaceDN w:val="0"/>
      <w:textAlignment w:val="baseline"/>
    </w:pPr>
  </w:style>
  <w:style w:type="character" w:customStyle="1" w:styleId="TekstkomentarzaZnak">
    <w:name w:val="Tekst komentarza Znak"/>
    <w:basedOn w:val="Domylnaczcionkaakapitu"/>
    <w:link w:val="Tekstkomentarza"/>
    <w:rsid w:val="00346788"/>
  </w:style>
  <w:style w:type="character" w:customStyle="1" w:styleId="AkapitzlistZnak">
    <w:name w:val="Akapit z listą Znak"/>
    <w:link w:val="Akapitzlist"/>
    <w:uiPriority w:val="34"/>
    <w:qFormat/>
    <w:locked/>
    <w:rsid w:val="00D113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910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621</Words>
  <Characters>4765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Jolanta Oleksy</cp:lastModifiedBy>
  <cp:revision>6</cp:revision>
  <cp:lastPrinted>2026-03-12T12:32:00Z</cp:lastPrinted>
  <dcterms:created xsi:type="dcterms:W3CDTF">2026-07-16T11:16:00Z</dcterms:created>
  <dcterms:modified xsi:type="dcterms:W3CDTF">2026-07-28T08:11:00Z</dcterms:modified>
</cp:coreProperties>
</file>