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B1F3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77B3" w:rsidRPr="005377B3">
        <w:rPr>
          <w:b/>
        </w:rPr>
        <w:t>CRZP/166/2026/AZP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77B3" w:rsidRPr="004A5DB6" w:rsidTr="00263924">
        <w:tc>
          <w:tcPr>
            <w:tcW w:w="9212" w:type="dxa"/>
            <w:shd w:val="clear" w:color="auto" w:fill="auto"/>
          </w:tcPr>
          <w:p w:rsidR="005377B3" w:rsidRPr="004A5DB6" w:rsidRDefault="005377B3" w:rsidP="0026392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77B3" w:rsidRPr="004A5DB6" w:rsidRDefault="005377B3" w:rsidP="0026392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77B3">
              <w:t>(</w:t>
            </w:r>
            <w:proofErr w:type="spellStart"/>
            <w:r w:rsidRPr="005377B3">
              <w:t>t.j</w:t>
            </w:r>
            <w:proofErr w:type="spellEnd"/>
            <w:r w:rsidRPr="005377B3">
              <w:t>. Dz. U. z 202</w:t>
            </w:r>
            <w:r w:rsidR="00AB1F31">
              <w:t>6</w:t>
            </w:r>
            <w:r w:rsidRPr="005377B3">
              <w:t xml:space="preserve"> r. poz. </w:t>
            </w:r>
            <w:r w:rsidR="00AB1F31">
              <w:t>793</w:t>
            </w:r>
            <w:r w:rsidRPr="005377B3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77B3" w:rsidRPr="004A5DB6" w:rsidRDefault="005377B3" w:rsidP="0026392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77B3" w:rsidRPr="004A5DB6" w:rsidRDefault="005377B3" w:rsidP="0026392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77B3" w:rsidRPr="004A5DB6" w:rsidRDefault="005377B3" w:rsidP="0026392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77B3" w:rsidRPr="005377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77B3" w:rsidP="005434B3">
      <w:pPr>
        <w:spacing w:after="240" w:line="276" w:lineRule="auto"/>
        <w:jc w:val="center"/>
      </w:pPr>
      <w:r w:rsidRPr="005377B3">
        <w:rPr>
          <w:b/>
        </w:rPr>
        <w:t>Bezgotówkowa dostawa oleju napędowego i benzyny bezołowiowej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B1F31" w:rsidRDefault="004F23F7" w:rsidP="000857C0">
      <w:pPr>
        <w:spacing w:after="120" w:line="276" w:lineRule="auto"/>
        <w:jc w:val="both"/>
      </w:pPr>
      <w:r w:rsidRPr="00AB1F31">
        <w:t>Oświadczam,</w:t>
      </w:r>
      <w:r w:rsidR="00313417" w:rsidRPr="00AB1F31">
        <w:t xml:space="preserve"> że spełniam</w:t>
      </w:r>
      <w:r w:rsidR="004541F9" w:rsidRPr="00AB1F31">
        <w:t>, określone przez Zamawiającego,</w:t>
      </w:r>
      <w:r w:rsidR="00313417" w:rsidRPr="00AB1F31">
        <w:t xml:space="preserve"> warunki udziału </w:t>
      </w:r>
      <w:r w:rsidR="004541F9" w:rsidRPr="00AB1F3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1F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B1F3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B1F3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B1F31" w:rsidRDefault="00D2702A" w:rsidP="00D2702A">
            <w:pPr>
              <w:spacing w:before="60" w:after="120"/>
            </w:pPr>
            <w:r w:rsidRPr="00AB1F31">
              <w:rPr>
                <w:b/>
              </w:rPr>
              <w:t>Warunki udziału w postępowaniu</w:t>
            </w:r>
          </w:p>
        </w:tc>
      </w:tr>
      <w:tr w:rsidR="005377B3" w:rsidRPr="00AB1F31" w:rsidTr="002639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B1F31">
              <w:rPr>
                <w:rFonts w:cs="Calibri"/>
                <w:b/>
                <w:bCs/>
              </w:rPr>
              <w:t>Sytuacja ekonomiczna lub finansowa</w:t>
            </w:r>
          </w:p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Zamawiający nie określa szczegółowego warunku w tym zakresie.</w:t>
            </w:r>
          </w:p>
        </w:tc>
      </w:tr>
      <w:tr w:rsidR="005377B3" w:rsidRPr="00AB1F31" w:rsidTr="002639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B1F31">
              <w:rPr>
                <w:rFonts w:cs="Calibri"/>
                <w:b/>
                <w:bCs/>
              </w:rPr>
              <w:t>Zdolność techniczna lub zawodowa</w:t>
            </w:r>
          </w:p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Zamawiający nie określa szczegółowego warunku w tym zakresie.</w:t>
            </w:r>
          </w:p>
        </w:tc>
      </w:tr>
      <w:tr w:rsidR="005377B3" w:rsidRPr="00AB1F31" w:rsidTr="002639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B1F31">
              <w:rPr>
                <w:rFonts w:cs="Calibri"/>
                <w:b/>
                <w:bCs/>
              </w:rPr>
              <w:t>Zdolność do występowania w obrocie gospodarczym</w:t>
            </w:r>
          </w:p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Zamawiający nie określa szczegółowego warunku w tym zakresie.</w:t>
            </w:r>
          </w:p>
        </w:tc>
      </w:tr>
      <w:tr w:rsidR="005377B3" w:rsidRPr="00AB1F31" w:rsidTr="002639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B1F31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5377B3" w:rsidRPr="00AB1F31" w:rsidRDefault="005377B3" w:rsidP="00263924">
            <w:pPr>
              <w:spacing w:before="60" w:after="120"/>
              <w:jc w:val="both"/>
              <w:rPr>
                <w:rFonts w:cs="Calibri"/>
              </w:rPr>
            </w:pPr>
            <w:r w:rsidRPr="00AB1F31">
              <w:rPr>
                <w:rFonts w:cs="Calibri"/>
              </w:rPr>
              <w:t>W celu spełnienia powyższego warunku, Wykonawca zobowiązany jest wykazać, że posiada aktualną koncesje, licencję lub zezwolenie w zakresie obrotu paliwami będącymi przedmiotem zamówienia, min. na terenie Polski, zgodnie z ustawą z dnia 10 kwietnia 1997 r. - Prawo energetyczne (tj. Dz.U. 2024 poz. 266)</w:t>
            </w:r>
          </w:p>
        </w:tc>
      </w:tr>
    </w:tbl>
    <w:p w:rsidR="00D2702A" w:rsidRPr="00AB1F3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B1F3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B1F31">
        <w:rPr>
          <w:sz w:val="20"/>
          <w:szCs w:val="20"/>
        </w:rPr>
        <w:t xml:space="preserve">…………….……. </w:t>
      </w:r>
      <w:r w:rsidRPr="00AB1F31">
        <w:rPr>
          <w:i/>
          <w:sz w:val="16"/>
          <w:szCs w:val="16"/>
        </w:rPr>
        <w:t>(miejscowość),</w:t>
      </w:r>
      <w:r w:rsidRPr="00AB1F31">
        <w:rPr>
          <w:i/>
          <w:sz w:val="18"/>
          <w:szCs w:val="18"/>
        </w:rPr>
        <w:t xml:space="preserve"> </w:t>
      </w:r>
      <w:r w:rsidRPr="00AB1F31">
        <w:rPr>
          <w:sz w:val="20"/>
          <w:szCs w:val="20"/>
        </w:rPr>
        <w:t xml:space="preserve">dnia ………….……. r. </w:t>
      </w:r>
    </w:p>
    <w:p w:rsidR="00025C8D" w:rsidRPr="00AB1F3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</w:r>
      <w:r w:rsidRPr="00AB1F31">
        <w:rPr>
          <w:sz w:val="20"/>
          <w:szCs w:val="20"/>
        </w:rPr>
        <w:tab/>
        <w:t>…………………………………………</w:t>
      </w:r>
    </w:p>
    <w:p w:rsidR="00F8042D" w:rsidRPr="00AB1F3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B1F3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B1F31">
        <w:t xml:space="preserve">Oświadczam, że wszystkie informacje podane w powyższych oświadczeniach są aktualne </w:t>
      </w:r>
      <w:r w:rsidR="00FE4E2B" w:rsidRPr="00AB1F31">
        <w:br/>
      </w:r>
      <w:r w:rsidRPr="00AB1F31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389" w:rsidRDefault="00787389" w:rsidP="0038231F">
      <w:pPr>
        <w:spacing w:after="0" w:line="240" w:lineRule="auto"/>
      </w:pPr>
      <w:r>
        <w:separator/>
      </w:r>
    </w:p>
  </w:endnote>
  <w:endnote w:type="continuationSeparator" w:id="0">
    <w:p w:rsidR="00787389" w:rsidRDefault="007873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7B3" w:rsidRDefault="005377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7B3" w:rsidRDefault="005377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389" w:rsidRDefault="00787389" w:rsidP="0038231F">
      <w:pPr>
        <w:spacing w:after="0" w:line="240" w:lineRule="auto"/>
      </w:pPr>
      <w:r>
        <w:separator/>
      </w:r>
    </w:p>
  </w:footnote>
  <w:footnote w:type="continuationSeparator" w:id="0">
    <w:p w:rsidR="00787389" w:rsidRDefault="007873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7B3" w:rsidRDefault="00537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7B3" w:rsidRDefault="00537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7B3" w:rsidRDefault="00537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38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77B3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7389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B1F3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C3DDC"/>
  <w15:chartTrackingRefBased/>
  <w15:docId w15:val="{BEBD5D24-40C1-418E-BD4A-0DF77220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8BE5B-1757-4569-B694-452486768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2026-08-20T10:10:00Z</dcterms:created>
  <dcterms:modified xsi:type="dcterms:W3CDTF">2026-08-20T10:10:00Z</dcterms:modified>
</cp:coreProperties>
</file>