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1FF7A" w14:textId="744F52C3" w:rsidR="00D62E6E" w:rsidRPr="0039146D" w:rsidRDefault="00D62E6E" w:rsidP="0039146D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39146D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9146D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39146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39146D" w14:paraId="6D3DF9E7" w14:textId="77777777" w:rsidTr="0039146D">
        <w:trPr>
          <w:gridAfter w:val="1"/>
          <w:wAfter w:w="32" w:type="dxa"/>
        </w:trPr>
        <w:tc>
          <w:tcPr>
            <w:tcW w:w="2800" w:type="dxa"/>
          </w:tcPr>
          <w:p w14:paraId="7CD2D3B1" w14:textId="77777777" w:rsidR="00D62E6E" w:rsidRPr="0039146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146D">
              <w:rPr>
                <w:rFonts w:ascii="Arial Narrow" w:hAnsi="Arial Narrow" w:cs="Arial"/>
                <w:b/>
              </w:rPr>
              <w:t>Wykonawca</w:t>
            </w:r>
            <w:r w:rsidRPr="0039146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F102E7A" w14:textId="77777777" w:rsidR="00D62E6E" w:rsidRPr="003914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AD3DDDA" w14:textId="77777777" w:rsidR="00D62E6E" w:rsidRPr="003914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F2E4BC" w14:textId="77777777" w:rsidR="00D62E6E" w:rsidRPr="0039146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9146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9146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9146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9146D" w14:paraId="70D87608" w14:textId="77777777" w:rsidTr="0039146D">
        <w:trPr>
          <w:gridAfter w:val="1"/>
          <w:wAfter w:w="32" w:type="dxa"/>
        </w:trPr>
        <w:tc>
          <w:tcPr>
            <w:tcW w:w="2800" w:type="dxa"/>
          </w:tcPr>
          <w:p w14:paraId="7DA90B8D" w14:textId="77777777" w:rsidR="00D62E6E" w:rsidRPr="0039146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9146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92D0B25" w14:textId="77777777" w:rsidR="00D62E6E" w:rsidRPr="003914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0116C13" w14:textId="77777777" w:rsidR="00D62E6E" w:rsidRPr="003914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6BE261" w14:textId="77777777" w:rsidR="00D62E6E" w:rsidRPr="0039146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9146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9146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9146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C050A3" w:rsidRPr="0039146D" w14:paraId="75CF0EE9" w14:textId="77777777" w:rsidTr="003914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B15347" w14:textId="77777777" w:rsidR="00C050A3" w:rsidRPr="0039146D" w:rsidRDefault="00C050A3" w:rsidP="00A65DC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0D4A336" w14:textId="2243C2E5" w:rsidR="00C050A3" w:rsidRPr="0039146D" w:rsidRDefault="00C050A3" w:rsidP="00A65DC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914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2026 r. poz. 793)</w:t>
            </w:r>
            <w:r w:rsidRPr="003914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68860EFA" w14:textId="77777777" w:rsidR="00C050A3" w:rsidRPr="0039146D" w:rsidRDefault="00C050A3" w:rsidP="00A65D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79F98E25" w14:textId="77777777" w:rsidR="00C050A3" w:rsidRPr="0039146D" w:rsidRDefault="00C050A3" w:rsidP="00A65D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D6C0772" w14:textId="237BE906" w:rsidR="00BC121E" w:rsidRPr="0039146D" w:rsidRDefault="00C050A3" w:rsidP="0039146D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9146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9146D">
        <w:rPr>
          <w:rFonts w:ascii="Arial Narrow" w:eastAsia="Times New Roman" w:hAnsi="Arial Narrow" w:cs="Arial"/>
          <w:lang w:eastAsia="pl-PL"/>
        </w:rPr>
        <w:t>N</w:t>
      </w:r>
      <w:r w:rsidR="00BC121E" w:rsidRPr="0039146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9146D" w14:paraId="145E800D" w14:textId="77777777" w:rsidTr="00D62E6E">
        <w:tc>
          <w:tcPr>
            <w:tcW w:w="2269" w:type="dxa"/>
          </w:tcPr>
          <w:p w14:paraId="046655D8" w14:textId="77777777" w:rsidR="00D62E6E" w:rsidRPr="0039146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4F7E023" w14:textId="24FBFF3A" w:rsidR="00D62E6E" w:rsidRPr="0039146D" w:rsidRDefault="00C050A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D62E6E" w:rsidRPr="0039146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050A3" w:rsidRPr="0039146D" w14:paraId="65411989" w14:textId="77777777" w:rsidTr="00A65DCE">
        <w:tc>
          <w:tcPr>
            <w:tcW w:w="2269" w:type="dxa"/>
          </w:tcPr>
          <w:p w14:paraId="42874C7A" w14:textId="77777777" w:rsidR="00C050A3" w:rsidRPr="0039146D" w:rsidRDefault="00C050A3" w:rsidP="00A65D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8DAD60" w14:textId="4B729A84" w:rsidR="00C050A3" w:rsidRPr="0039146D" w:rsidRDefault="00C050A3" w:rsidP="00A65D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bCs/>
                <w:lang w:eastAsia="pl-PL"/>
              </w:rPr>
              <w:t>102/2026</w:t>
            </w:r>
          </w:p>
        </w:tc>
      </w:tr>
    </w:tbl>
    <w:p w14:paraId="0389FD88" w14:textId="79D99E1B" w:rsidR="00BC121E" w:rsidRPr="0039146D" w:rsidRDefault="00C050A3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9146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9146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9146D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39146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9146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9146D">
        <w:rPr>
          <w:rFonts w:ascii="Arial Narrow" w:eastAsia="Times New Roman" w:hAnsi="Arial Narrow" w:cs="Arial"/>
          <w:bCs/>
          <w:lang w:eastAsia="pl-PL"/>
        </w:rPr>
        <w:t>, że:</w:t>
      </w:r>
    </w:p>
    <w:p w14:paraId="5FCFFB1C" w14:textId="77777777" w:rsidR="00BC121E" w:rsidRPr="0039146D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9146D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39146D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39146D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39146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9146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39146D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39146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9146D">
        <w:rPr>
          <w:rFonts w:ascii="Arial Narrow" w:eastAsia="Times New Roman" w:hAnsi="Arial Narrow" w:cs="Arial"/>
          <w:lang w:eastAsia="pl-PL"/>
        </w:rPr>
        <w:t>.</w:t>
      </w:r>
    </w:p>
    <w:p w14:paraId="48E13D8F" w14:textId="77777777" w:rsidR="00BF69A4" w:rsidRPr="0039146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9146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39146D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39146D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39146D" w14:paraId="4A304BB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36F5E" w14:textId="77777777" w:rsidR="00BC121E" w:rsidRPr="003914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42984" w14:textId="77777777" w:rsidR="00BC121E" w:rsidRPr="0039146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618D" w14:textId="77777777" w:rsidR="00BC121E" w:rsidRPr="0039146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9146D" w14:paraId="6E293EA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4ADAD" w14:textId="77777777" w:rsidR="00BC121E" w:rsidRPr="003914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A0A9" w14:textId="77777777" w:rsidR="00BC121E" w:rsidRPr="00391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52EE" w14:textId="77777777" w:rsidR="00BC121E" w:rsidRPr="00391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39146D" w14:paraId="5BA4CC5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4ECAD" w14:textId="77777777" w:rsidR="00BC121E" w:rsidRPr="003914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6D42" w14:textId="77777777" w:rsidR="00BC121E" w:rsidRPr="00391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5099" w14:textId="77777777" w:rsidR="00BC121E" w:rsidRPr="003914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C3FAF0C" w14:textId="77777777" w:rsidR="00BC121E" w:rsidRPr="0039146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9146D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122B34DB" w14:textId="77777777" w:rsidR="00BC121E" w:rsidRPr="0039146D" w:rsidRDefault="00BC121E" w:rsidP="0039146D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9146D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E9772B4" w14:textId="77777777" w:rsidR="00067B62" w:rsidRPr="0039146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39146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39146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39146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39146D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33181F42" w14:textId="77777777" w:rsidR="00CF03EF" w:rsidRPr="0039146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9146D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39146D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9146D" w14:paraId="6151DF44" w14:textId="77777777" w:rsidTr="00620E37">
        <w:tc>
          <w:tcPr>
            <w:tcW w:w="2660" w:type="dxa"/>
          </w:tcPr>
          <w:p w14:paraId="6110BAEE" w14:textId="77777777" w:rsidR="00BC121E" w:rsidRPr="00391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9E034A5" w14:textId="77777777" w:rsidR="00BC121E" w:rsidRPr="0039146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9508545" w14:textId="77777777" w:rsidR="00BC121E" w:rsidRPr="0039146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914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914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71156E0C" w14:textId="77777777" w:rsidR="00BC121E" w:rsidRPr="00391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E2BB539" w14:textId="77777777" w:rsidR="00BC121E" w:rsidRPr="003914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D43714" w14:textId="15A07BA6" w:rsidR="00BC121E" w:rsidRPr="0039146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914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050A3" w:rsidRPr="003914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914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9146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1CEF2E37" w14:textId="77777777" w:rsidR="00106AC7" w:rsidRPr="0039146D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39146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6FE19" w14:textId="77777777" w:rsidR="002D28AD" w:rsidRDefault="002D28AD">
      <w:r>
        <w:separator/>
      </w:r>
    </w:p>
  </w:endnote>
  <w:endnote w:type="continuationSeparator" w:id="0">
    <w:p w14:paraId="79949508" w14:textId="77777777" w:rsidR="002D28AD" w:rsidRDefault="002D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D9FD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CAD62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36B8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50FC6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36B4045">
        <v:line id="_x0000_s1025" style="position:absolute;left:0;text-align:left;z-index:251657728" from="-3.85pt,8.7pt" to="455.15pt,8.7pt"/>
      </w:pict>
    </w:r>
  </w:p>
  <w:p w14:paraId="03F0A80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AE11F" w14:textId="77777777" w:rsidR="00C050A3" w:rsidRDefault="00C050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85806" w14:textId="77777777" w:rsidR="002D28AD" w:rsidRDefault="002D28AD">
      <w:r>
        <w:separator/>
      </w:r>
    </w:p>
  </w:footnote>
  <w:footnote w:type="continuationSeparator" w:id="0">
    <w:p w14:paraId="0B7DBC60" w14:textId="77777777" w:rsidR="002D28AD" w:rsidRDefault="002D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E9B2E" w14:textId="77777777" w:rsidR="00C050A3" w:rsidRDefault="00C050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D65E" w14:textId="77777777" w:rsidR="00C050A3" w:rsidRDefault="00C050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946EE" w14:textId="77777777" w:rsidR="00C050A3" w:rsidRDefault="00C050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4891672">
    <w:abstractNumId w:val="13"/>
  </w:num>
  <w:num w:numId="2" w16cid:durableId="809251521">
    <w:abstractNumId w:val="0"/>
  </w:num>
  <w:num w:numId="3" w16cid:durableId="1468668470">
    <w:abstractNumId w:val="11"/>
  </w:num>
  <w:num w:numId="4" w16cid:durableId="1020010726">
    <w:abstractNumId w:val="8"/>
  </w:num>
  <w:num w:numId="5" w16cid:durableId="1316763718">
    <w:abstractNumId w:val="7"/>
  </w:num>
  <w:num w:numId="6" w16cid:durableId="416483884">
    <w:abstractNumId w:val="1"/>
  </w:num>
  <w:num w:numId="7" w16cid:durableId="1624386273">
    <w:abstractNumId w:val="6"/>
  </w:num>
  <w:num w:numId="8" w16cid:durableId="613438640">
    <w:abstractNumId w:val="3"/>
  </w:num>
  <w:num w:numId="9" w16cid:durableId="1037966252">
    <w:abstractNumId w:val="2"/>
  </w:num>
  <w:num w:numId="10" w16cid:durableId="1160267863">
    <w:abstractNumId w:val="5"/>
  </w:num>
  <w:num w:numId="11" w16cid:durableId="1684891544">
    <w:abstractNumId w:val="10"/>
  </w:num>
  <w:num w:numId="12" w16cid:durableId="1929649773">
    <w:abstractNumId w:val="4"/>
  </w:num>
  <w:num w:numId="13" w16cid:durableId="29501509">
    <w:abstractNumId w:val="9"/>
  </w:num>
  <w:num w:numId="14" w16cid:durableId="6673637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82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C4821"/>
    <w:rsid w:val="001E4022"/>
    <w:rsid w:val="00204613"/>
    <w:rsid w:val="00283561"/>
    <w:rsid w:val="002A6486"/>
    <w:rsid w:val="002B1E07"/>
    <w:rsid w:val="002C2DE7"/>
    <w:rsid w:val="002D160C"/>
    <w:rsid w:val="002D28AD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9146D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050A3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B2A83"/>
  <w15:chartTrackingRefBased/>
  <w15:docId w15:val="{B3A3FE55-84DA-426E-9849-C7C27F53C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2026-08-24T08:46:00Z</dcterms:created>
  <dcterms:modified xsi:type="dcterms:W3CDTF">2026-08-24T08:46:00Z</dcterms:modified>
</cp:coreProperties>
</file>