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6B5EC" w14:textId="6994D7D4" w:rsidR="00025386" w:rsidRPr="00C00013" w:rsidRDefault="00657A47" w:rsidP="00C00013">
      <w:pPr>
        <w:pStyle w:val="Nagwek4"/>
        <w:spacing w:after="24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C00013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C00013" w:rsidRPr="00C00013">
        <w:rPr>
          <w:rFonts w:ascii="Arial Narrow" w:hAnsi="Arial Narrow" w:cs="Arial"/>
          <w:bCs/>
          <w:i w:val="0"/>
          <w:sz w:val="22"/>
          <w:szCs w:val="22"/>
        </w:rPr>
        <w:t>6</w:t>
      </w:r>
      <w:r w:rsidR="007666D6" w:rsidRPr="00C00013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C00013" w14:paraId="10E6F20B" w14:textId="77777777" w:rsidTr="00C00013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39BDFAAC" w14:textId="77777777" w:rsidR="00D520D3" w:rsidRPr="00C0001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00013">
              <w:rPr>
                <w:rFonts w:ascii="Arial Narrow" w:hAnsi="Arial Narrow" w:cs="Arial"/>
                <w:b/>
              </w:rPr>
              <w:t>Podmiot</w:t>
            </w:r>
            <w:r w:rsidRPr="00C00013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8466D74" w14:textId="77777777" w:rsidR="00D520D3" w:rsidRPr="00C000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0E1D43B" w14:textId="77777777" w:rsidR="00D520D3" w:rsidRPr="00C000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0001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97B427" w14:textId="77777777" w:rsidR="00D520D3" w:rsidRPr="00C0001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0001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00013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0001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C00013" w14:paraId="63978803" w14:textId="77777777" w:rsidTr="00C00013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06E05A7B" w14:textId="77777777" w:rsidR="00D520D3" w:rsidRPr="00C0001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00013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67FBD9ED" w14:textId="77777777" w:rsidR="00D520D3" w:rsidRPr="00C000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3E4509C" w14:textId="77777777" w:rsidR="00D520D3" w:rsidRPr="00C0001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00013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8F53FA6" w14:textId="77777777" w:rsidR="00D520D3" w:rsidRPr="00C0001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0001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00013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C00013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C00013" w14:paraId="51483EFF" w14:textId="77777777" w:rsidTr="00C0001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4ED9AC1" w14:textId="77777777" w:rsidR="00053927" w:rsidRPr="00C0001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00013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5A56DC24" w14:textId="77777777" w:rsidR="00053927" w:rsidRPr="00C0001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C00013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C00013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C00013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BA5A862" w14:textId="2D2405C6" w:rsidR="0071340C" w:rsidRPr="00C00013" w:rsidRDefault="0071340C" w:rsidP="00C00013">
      <w:pPr>
        <w:widowControl w:val="0"/>
        <w:suppressAutoHyphens/>
        <w:autoSpaceDE w:val="0"/>
        <w:autoSpaceDN w:val="0"/>
        <w:adjustRightInd w:val="0"/>
        <w:spacing w:before="24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00013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C00013">
        <w:rPr>
          <w:rFonts w:ascii="Arial Narrow" w:eastAsia="Times New Roman" w:hAnsi="Arial Narrow" w:cs="Arial"/>
          <w:lang w:eastAsia="pl-PL"/>
        </w:rPr>
        <w:t xml:space="preserve">, </w:t>
      </w:r>
      <w:r w:rsidRPr="00C00013">
        <w:rPr>
          <w:rFonts w:ascii="Arial Narrow" w:eastAsia="Times New Roman" w:hAnsi="Arial Narrow" w:cs="Arial"/>
          <w:lang w:eastAsia="pl-PL"/>
        </w:rPr>
        <w:t>w oparciu o</w:t>
      </w:r>
      <w:r w:rsidR="00EF3368" w:rsidRPr="00C00013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C00013">
        <w:rPr>
          <w:rFonts w:ascii="Arial Narrow" w:hAnsi="Arial Narrow" w:cs="Arial"/>
        </w:rPr>
        <w:t xml:space="preserve"> ustawy </w:t>
      </w:r>
      <w:r w:rsidR="00EF3368" w:rsidRPr="00C00013">
        <w:rPr>
          <w:rFonts w:ascii="Arial Narrow" w:hAnsi="Arial Narrow" w:cs="Arial"/>
        </w:rPr>
        <w:t xml:space="preserve">z dnia 11 września 2019r. Prawo zamówień publicznych </w:t>
      </w:r>
      <w:r w:rsidR="00590210" w:rsidRPr="00C00013">
        <w:rPr>
          <w:rFonts w:ascii="Arial Narrow" w:hAnsi="Arial Narrow" w:cs="Arial"/>
        </w:rPr>
        <w:t>(t.j. Dz. U. z 2026 r. poz. 793)</w:t>
      </w:r>
      <w:r w:rsidR="00E27ABB" w:rsidRPr="00C00013">
        <w:rPr>
          <w:rFonts w:ascii="Arial Narrow" w:eastAsia="Times New Roman" w:hAnsi="Arial Narrow" w:cs="Arial"/>
          <w:lang w:eastAsia="pl-PL"/>
        </w:rPr>
        <w:t xml:space="preserve">, </w:t>
      </w:r>
      <w:r w:rsidRPr="00C00013">
        <w:rPr>
          <w:rFonts w:ascii="Arial Narrow" w:eastAsia="Times New Roman" w:hAnsi="Arial Narrow" w:cs="Arial"/>
          <w:lang w:eastAsia="pl-PL"/>
        </w:rPr>
        <w:t xml:space="preserve">że </w:t>
      </w:r>
      <w:r w:rsidRPr="00C00013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C00013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C00013">
        <w:rPr>
          <w:rFonts w:ascii="Arial Narrow" w:eastAsia="Times New Roman" w:hAnsi="Arial Narrow" w:cs="Arial"/>
          <w:lang w:eastAsia="pl-PL"/>
        </w:rPr>
        <w:t xml:space="preserve">do </w:t>
      </w:r>
      <w:r w:rsidRPr="00C00013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00013" w14:paraId="50C55C72" w14:textId="77777777" w:rsidTr="00467CA2">
        <w:tc>
          <w:tcPr>
            <w:tcW w:w="2269" w:type="dxa"/>
          </w:tcPr>
          <w:p w14:paraId="7D399914" w14:textId="77777777" w:rsidR="00D520D3" w:rsidRPr="00C0001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00013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5B2A089" w14:textId="0B25EE55" w:rsidR="00D520D3" w:rsidRPr="00C00013" w:rsidRDefault="0059021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00013">
              <w:rPr>
                <w:rFonts w:ascii="Arial Narrow" w:eastAsia="Times New Roman" w:hAnsi="Arial Narrow" w:cs="Arial"/>
                <w:bCs/>
                <w:lang w:eastAsia="pl-PL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D520D3" w:rsidRPr="00C00013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590210" w:rsidRPr="00C00013" w14:paraId="52578FAD" w14:textId="77777777" w:rsidTr="00A65DCE">
        <w:tc>
          <w:tcPr>
            <w:tcW w:w="2269" w:type="dxa"/>
          </w:tcPr>
          <w:p w14:paraId="656EC43B" w14:textId="77777777" w:rsidR="00590210" w:rsidRPr="00C00013" w:rsidRDefault="00590210" w:rsidP="00A65D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00013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56AEEC9" w14:textId="14637EB6" w:rsidR="00590210" w:rsidRPr="00C00013" w:rsidRDefault="00590210" w:rsidP="00A65D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00013">
              <w:rPr>
                <w:rFonts w:ascii="Arial Narrow" w:eastAsia="Times New Roman" w:hAnsi="Arial Narrow" w:cs="Arial"/>
                <w:bCs/>
                <w:lang w:eastAsia="pl-PL"/>
              </w:rPr>
              <w:t>102/2026</w:t>
            </w:r>
          </w:p>
        </w:tc>
      </w:tr>
    </w:tbl>
    <w:p w14:paraId="52979C09" w14:textId="042FC6F4" w:rsidR="00DC652A" w:rsidRPr="00C00013" w:rsidRDefault="00590210" w:rsidP="00C00013">
      <w:pPr>
        <w:widowControl w:val="0"/>
        <w:suppressAutoHyphens/>
        <w:autoSpaceDE w:val="0"/>
        <w:autoSpaceDN w:val="0"/>
        <w:adjustRightInd w:val="0"/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00013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C00013">
        <w:rPr>
          <w:rFonts w:ascii="Arial Narrow" w:eastAsia="Times New Roman" w:hAnsi="Arial Narrow" w:cs="Arial"/>
          <w:lang w:eastAsia="pl-PL"/>
        </w:rPr>
        <w:t>do dyspozycji Wykonawcy:</w:t>
      </w:r>
    </w:p>
    <w:p w14:paraId="1D49E0E9" w14:textId="77777777" w:rsidR="00DC652A" w:rsidRPr="00C0001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0001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64603BE" w14:textId="77777777" w:rsidR="0071340C" w:rsidRPr="00C0001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0001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C00013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C0001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227FC04" w14:textId="77777777" w:rsidR="0071340C" w:rsidRPr="00C0001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00013">
        <w:rPr>
          <w:rFonts w:ascii="Arial Narrow" w:eastAsia="Times New Roman" w:hAnsi="Arial Narrow" w:cs="Arial"/>
          <w:lang w:eastAsia="pl-PL"/>
        </w:rPr>
        <w:t>nw. zasobów:</w:t>
      </w:r>
    </w:p>
    <w:p w14:paraId="72FBE969" w14:textId="77777777" w:rsidR="0071340C" w:rsidRPr="00C000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0001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453657AE" w14:textId="77777777" w:rsidR="0071340C" w:rsidRPr="00C0001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C00013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C00013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C00013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2057149A" w14:textId="77777777" w:rsidR="0071340C" w:rsidRPr="00C0001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47BE13F6" w14:textId="77777777" w:rsidR="00DC652A" w:rsidRPr="00C0001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C00013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C00013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C00013">
        <w:rPr>
          <w:rFonts w:ascii="Arial Narrow" w:eastAsia="Times New Roman" w:hAnsi="Arial Narrow" w:cs="Arial"/>
          <w:lang w:eastAsia="pl-PL"/>
        </w:rPr>
        <w:t>:</w:t>
      </w:r>
    </w:p>
    <w:p w14:paraId="6210B129" w14:textId="77777777" w:rsidR="00DC652A" w:rsidRPr="00C0001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C00013">
        <w:rPr>
          <w:rFonts w:ascii="Arial Narrow" w:eastAsia="Times New Roman" w:hAnsi="Arial Narrow" w:cs="Arial"/>
          <w:lang w:eastAsia="pl-PL"/>
        </w:rPr>
        <w:t>u</w:t>
      </w:r>
      <w:r w:rsidR="00DC652A" w:rsidRPr="00C00013">
        <w:rPr>
          <w:rFonts w:ascii="Arial Narrow" w:eastAsia="Times New Roman" w:hAnsi="Arial Narrow" w:cs="Arial"/>
          <w:lang w:eastAsia="pl-PL"/>
        </w:rPr>
        <w:t>dostę</w:t>
      </w:r>
      <w:r w:rsidRPr="00C00013">
        <w:rPr>
          <w:rFonts w:ascii="Arial Narrow" w:eastAsia="Times New Roman" w:hAnsi="Arial Narrow" w:cs="Arial"/>
          <w:lang w:eastAsia="pl-PL"/>
        </w:rPr>
        <w:t>p</w:t>
      </w:r>
      <w:r w:rsidR="00DC652A" w:rsidRPr="00C00013">
        <w:rPr>
          <w:rFonts w:ascii="Arial Narrow" w:eastAsia="Times New Roman" w:hAnsi="Arial Narrow" w:cs="Arial"/>
          <w:lang w:eastAsia="pl-PL"/>
        </w:rPr>
        <w:t>ni</w:t>
      </w:r>
      <w:r w:rsidRPr="00C00013">
        <w:rPr>
          <w:rFonts w:ascii="Arial Narrow" w:eastAsia="Times New Roman" w:hAnsi="Arial Narrow" w:cs="Arial"/>
          <w:lang w:eastAsia="pl-PL"/>
        </w:rPr>
        <w:t>ę</w:t>
      </w:r>
      <w:r w:rsidR="00DC652A" w:rsidRPr="00C00013">
        <w:rPr>
          <w:rFonts w:ascii="Arial Narrow" w:eastAsia="Times New Roman" w:hAnsi="Arial Narrow" w:cs="Arial"/>
          <w:lang w:eastAsia="pl-PL"/>
        </w:rPr>
        <w:t xml:space="preserve"> </w:t>
      </w:r>
      <w:r w:rsidRPr="00C00013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35696835" w14:textId="77777777" w:rsidR="0093388F" w:rsidRPr="00C0001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0001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27CF8BD4" w14:textId="77777777" w:rsidR="0093388F" w:rsidRPr="00C0001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00013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6033FDEF" w14:textId="77777777" w:rsidR="0093388F" w:rsidRPr="00C0001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C0001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5A1A353" w14:textId="77777777" w:rsidR="00CB29AC" w:rsidRPr="00C0001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00013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65037766" w14:textId="77777777" w:rsidR="00CB29AC" w:rsidRPr="00C0001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0001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51087280" w14:textId="77777777" w:rsidR="00830970" w:rsidRPr="00C0001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00013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C00013">
        <w:rPr>
          <w:rFonts w:ascii="Arial Narrow" w:eastAsia="Times New Roman" w:hAnsi="Arial Narrow" w:cs="Arial"/>
          <w:lang w:eastAsia="pl-PL"/>
        </w:rPr>
        <w:t xml:space="preserve">mojego </w:t>
      </w:r>
      <w:r w:rsidRPr="00C00013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C00013">
        <w:rPr>
          <w:rFonts w:ascii="Arial Narrow" w:eastAsia="Times New Roman" w:hAnsi="Arial Narrow" w:cs="Arial"/>
          <w:lang w:eastAsia="pl-PL"/>
        </w:rPr>
        <w:t>będzie następujący:</w:t>
      </w:r>
    </w:p>
    <w:p w14:paraId="4C1D684C" w14:textId="3691D8DB" w:rsidR="00E27ABB" w:rsidRPr="00C00013" w:rsidRDefault="00830970" w:rsidP="00C00013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00013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00013" w14:paraId="6D354DBC" w14:textId="77777777" w:rsidTr="00467CA2">
        <w:tc>
          <w:tcPr>
            <w:tcW w:w="2660" w:type="dxa"/>
          </w:tcPr>
          <w:p w14:paraId="1F37169C" w14:textId="77777777" w:rsidR="00D520D3" w:rsidRPr="00C000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F6B20D6" w14:textId="77777777" w:rsidR="00D520D3" w:rsidRPr="00C000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0001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6BD77420" w14:textId="77777777" w:rsidR="00D520D3" w:rsidRPr="00C0001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0001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38EED48" w14:textId="77777777" w:rsidR="00D520D3" w:rsidRPr="00C000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D31AE28" w14:textId="77777777" w:rsidR="00D520D3" w:rsidRPr="00C0001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C00013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5F32DEA" w14:textId="5FE3D61F" w:rsidR="00D520D3" w:rsidRPr="00C00013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0001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590210" w:rsidRPr="00C0001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C0001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C0001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C00013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30F41C6F" w14:textId="77777777" w:rsidR="00E27ABB" w:rsidRPr="00C0001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C0001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3097F" w14:textId="77777777" w:rsidR="00315726" w:rsidRDefault="00315726" w:rsidP="00025386">
      <w:pPr>
        <w:spacing w:after="0" w:line="240" w:lineRule="auto"/>
      </w:pPr>
      <w:r>
        <w:separator/>
      </w:r>
    </w:p>
  </w:endnote>
  <w:endnote w:type="continuationSeparator" w:id="0">
    <w:p w14:paraId="5295C7B1" w14:textId="77777777" w:rsidR="00315726" w:rsidRDefault="0031572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30B7C" w14:textId="77777777" w:rsidR="00590210" w:rsidRDefault="005902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1B38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B173DD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BE1C179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C820F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38D45" w14:textId="77777777" w:rsidR="00590210" w:rsidRDefault="005902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AA34B" w14:textId="77777777" w:rsidR="00315726" w:rsidRDefault="00315726" w:rsidP="00025386">
      <w:pPr>
        <w:spacing w:after="0" w:line="240" w:lineRule="auto"/>
      </w:pPr>
      <w:r>
        <w:separator/>
      </w:r>
    </w:p>
  </w:footnote>
  <w:footnote w:type="continuationSeparator" w:id="0">
    <w:p w14:paraId="6A6FA34F" w14:textId="77777777" w:rsidR="00315726" w:rsidRDefault="0031572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90E1D" w14:textId="77777777" w:rsidR="00590210" w:rsidRDefault="005902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24189" w14:textId="77777777" w:rsidR="00590210" w:rsidRDefault="005902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9B6A4" w14:textId="77777777" w:rsidR="00590210" w:rsidRDefault="005902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62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84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E3844"/>
    <w:rsid w:val="00315726"/>
    <w:rsid w:val="004374F2"/>
    <w:rsid w:val="00460705"/>
    <w:rsid w:val="00467CA2"/>
    <w:rsid w:val="00485239"/>
    <w:rsid w:val="004E27D7"/>
    <w:rsid w:val="0055145C"/>
    <w:rsid w:val="005624D8"/>
    <w:rsid w:val="00590210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00013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F7980"/>
  <w15:chartTrackingRefBased/>
  <w15:docId w15:val="{F232A83D-AF6F-4A1A-9ABB-3C0D64348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2026-08-24T08:50:00Z</dcterms:created>
  <dcterms:modified xsi:type="dcterms:W3CDTF">2026-08-24T08:51:00Z</dcterms:modified>
</cp:coreProperties>
</file>