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D35F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8325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3257" w:rsidRPr="007B107C" w:rsidTr="00F641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3257" w:rsidRPr="007B107C" w:rsidRDefault="00283257" w:rsidP="00F641D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83257" w:rsidRPr="007B107C" w:rsidRDefault="00283257" w:rsidP="00F641D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83257" w:rsidRPr="007B107C" w:rsidRDefault="00283257" w:rsidP="00F641D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8325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paliwa żeglugowego MGO DMA wraz z usługą tankowania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F25C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</w:t>
      </w:r>
      <w:r w:rsidR="00BE793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65</w:t>
      </w:r>
      <w:r w:rsidR="00F25C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BE793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</w:t>
      </w:r>
      <w:bookmarkStart w:id="0" w:name="_GoBack"/>
      <w:bookmarkEnd w:id="0"/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257" w:rsidRDefault="00283257" w:rsidP="00283257">
      <w:pPr>
        <w:spacing w:after="0" w:line="240" w:lineRule="auto"/>
      </w:pPr>
      <w:r>
        <w:separator/>
      </w:r>
    </w:p>
  </w:endnote>
  <w:end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257" w:rsidRDefault="00283257" w:rsidP="00283257">
      <w:pPr>
        <w:spacing w:after="0" w:line="240" w:lineRule="auto"/>
      </w:pPr>
      <w:r>
        <w:separator/>
      </w:r>
    </w:p>
  </w:footnote>
  <w:foot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71"/>
    <w:rsid w:val="002621C4"/>
    <w:rsid w:val="00283257"/>
    <w:rsid w:val="007B107C"/>
    <w:rsid w:val="007C7D43"/>
    <w:rsid w:val="00843802"/>
    <w:rsid w:val="008750B3"/>
    <w:rsid w:val="00BE7937"/>
    <w:rsid w:val="00C31816"/>
    <w:rsid w:val="00DD35F5"/>
    <w:rsid w:val="00F21A71"/>
    <w:rsid w:val="00F2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A0B6"/>
  <w15:chartTrackingRefBased/>
  <w15:docId w15:val="{8EDBF557-B099-4424-87D5-EAE65C02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3257"/>
  </w:style>
  <w:style w:type="paragraph" w:styleId="Stopka">
    <w:name w:val="footer"/>
    <w:basedOn w:val="Normalny"/>
    <w:link w:val="Stopka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3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2026-08-20T05:32:00Z</cp:lastPrinted>
  <dcterms:created xsi:type="dcterms:W3CDTF">2026-08-20T05:32:00Z</dcterms:created>
  <dcterms:modified xsi:type="dcterms:W3CDTF">2026-08-20T05:32:00Z</dcterms:modified>
</cp:coreProperties>
</file>