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7E7DE0" w:rsidRDefault="00976EA5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7E7DE0">
        <w:rPr>
          <w:rFonts w:ascii="Arial Narrow" w:hAnsi="Arial Narrow" w:cs="Arial"/>
          <w:sz w:val="22"/>
          <w:szCs w:val="22"/>
        </w:rPr>
        <w:t>Bydgoszcz</w:t>
      </w:r>
      <w:r w:rsidR="00081D13" w:rsidRPr="007E7DE0">
        <w:rPr>
          <w:rFonts w:ascii="Arial Narrow" w:hAnsi="Arial Narrow" w:cs="Arial"/>
          <w:sz w:val="22"/>
          <w:szCs w:val="22"/>
        </w:rPr>
        <w:t xml:space="preserve"> dnia: </w:t>
      </w:r>
      <w:r w:rsidRPr="007E7DE0">
        <w:rPr>
          <w:rFonts w:ascii="Arial Narrow" w:hAnsi="Arial Narrow" w:cs="Arial"/>
          <w:sz w:val="22"/>
          <w:szCs w:val="22"/>
        </w:rPr>
        <w:t>2026-08-21</w:t>
      </w:r>
    </w:p>
    <w:p w:rsidR="00081D13" w:rsidRPr="007E7DE0" w:rsidRDefault="00976EA5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7E7DE0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081D13" w:rsidRPr="007E7DE0" w:rsidRDefault="00976EA5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7E7DE0">
        <w:rPr>
          <w:rFonts w:ascii="Arial Narrow" w:hAnsi="Arial Narrow" w:cs="Arial"/>
          <w:sz w:val="22"/>
          <w:szCs w:val="22"/>
        </w:rPr>
        <w:t>Powstańców Warszawy</w:t>
      </w:r>
      <w:r w:rsidR="00081D13" w:rsidRPr="007E7DE0">
        <w:rPr>
          <w:rFonts w:ascii="Arial Narrow" w:hAnsi="Arial Narrow" w:cs="Arial"/>
          <w:sz w:val="22"/>
          <w:szCs w:val="22"/>
        </w:rPr>
        <w:t xml:space="preserve"> </w:t>
      </w:r>
      <w:r w:rsidRPr="007E7DE0">
        <w:rPr>
          <w:rFonts w:ascii="Arial Narrow" w:hAnsi="Arial Narrow" w:cs="Arial"/>
          <w:sz w:val="22"/>
          <w:szCs w:val="22"/>
        </w:rPr>
        <w:t>5</w:t>
      </w:r>
    </w:p>
    <w:p w:rsidR="00081D13" w:rsidRPr="007E7DE0" w:rsidRDefault="00976EA5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7E7DE0">
        <w:rPr>
          <w:rFonts w:ascii="Arial Narrow" w:hAnsi="Arial Narrow" w:cs="Arial"/>
          <w:sz w:val="22"/>
          <w:szCs w:val="22"/>
        </w:rPr>
        <w:t>85-681</w:t>
      </w:r>
      <w:r w:rsidR="00081D13" w:rsidRPr="007E7DE0">
        <w:rPr>
          <w:rFonts w:ascii="Arial Narrow" w:hAnsi="Arial Narrow" w:cs="Arial"/>
          <w:sz w:val="22"/>
          <w:szCs w:val="22"/>
        </w:rPr>
        <w:t xml:space="preserve"> </w:t>
      </w:r>
      <w:r w:rsidRPr="007E7DE0">
        <w:rPr>
          <w:rFonts w:ascii="Arial Narrow" w:hAnsi="Arial Narrow" w:cs="Arial"/>
          <w:sz w:val="22"/>
          <w:szCs w:val="22"/>
        </w:rPr>
        <w:t>Bydgoszcz</w:t>
      </w:r>
    </w:p>
    <w:p w:rsidR="00081D13" w:rsidRPr="007E7DE0" w:rsidRDefault="00081D13" w:rsidP="00081D13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7E7DE0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081D13" w:rsidRPr="007E7DE0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7E7DE0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081D13" w:rsidRPr="007E7DE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7E7DE0" w:rsidTr="00C13EA9">
        <w:tc>
          <w:tcPr>
            <w:tcW w:w="10065" w:type="dxa"/>
            <w:shd w:val="clear" w:color="auto" w:fill="F2F2F2"/>
            <w:hideMark/>
          </w:tcPr>
          <w:p w:rsidR="00081D13" w:rsidRPr="007E7DE0" w:rsidRDefault="007E7DE0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081D13" w:rsidRPr="007E7DE0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081D13" w:rsidRPr="007E7DE0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081D13" w:rsidRPr="007E7DE0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E7DE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E7DE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E7DE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7E7DE0" w:rsidTr="00081D13">
        <w:tc>
          <w:tcPr>
            <w:tcW w:w="2269" w:type="dxa"/>
            <w:shd w:val="clear" w:color="auto" w:fill="auto"/>
          </w:tcPr>
          <w:p w:rsidR="00081D13" w:rsidRPr="007E7DE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7E7DE0" w:rsidRDefault="00976EA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Dostawy sukcesywne mięsa i wędlin</w:t>
            </w:r>
          </w:p>
        </w:tc>
      </w:tr>
      <w:tr w:rsidR="00976EA5" w:rsidRPr="007E7DE0" w:rsidTr="00001FA3">
        <w:tc>
          <w:tcPr>
            <w:tcW w:w="2269" w:type="dxa"/>
            <w:shd w:val="clear" w:color="auto" w:fill="auto"/>
          </w:tcPr>
          <w:p w:rsidR="00976EA5" w:rsidRPr="007E7DE0" w:rsidRDefault="00976EA5" w:rsidP="00001F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976EA5" w:rsidRPr="007E7DE0" w:rsidRDefault="00976EA5" w:rsidP="00001F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87/2026</w:t>
            </w:r>
          </w:p>
        </w:tc>
      </w:tr>
    </w:tbl>
    <w:p w:rsidR="00081D13" w:rsidRPr="007E7DE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:rsidR="00081D13" w:rsidRPr="007E7DE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7E7DE0">
        <w:rPr>
          <w:rFonts w:ascii="Arial Narrow" w:hAnsi="Arial Narrow" w:cs="Arial"/>
          <w:sz w:val="22"/>
          <w:szCs w:val="22"/>
        </w:rPr>
        <w:t xml:space="preserve">Zamawiający, </w:t>
      </w:r>
      <w:r w:rsidR="00976EA5" w:rsidRPr="007E7DE0">
        <w:rPr>
          <w:rFonts w:ascii="Arial Narrow" w:hAnsi="Arial Narrow" w:cs="Arial"/>
          <w:b/>
          <w:sz w:val="22"/>
          <w:szCs w:val="22"/>
        </w:rPr>
        <w:t>10.WSzKzP SPZOZ</w:t>
      </w:r>
      <w:r w:rsidRPr="007E7DE0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7E7DE0">
        <w:rPr>
          <w:rFonts w:ascii="Arial Narrow" w:hAnsi="Arial Narrow" w:cs="Arial"/>
          <w:sz w:val="22"/>
          <w:szCs w:val="22"/>
        </w:rPr>
        <w:t xml:space="preserve">ust. 1 pkt. 1 i </w:t>
      </w:r>
      <w:r w:rsidRPr="007E7DE0">
        <w:rPr>
          <w:rFonts w:ascii="Arial Narrow" w:hAnsi="Arial Narrow" w:cs="Arial"/>
          <w:sz w:val="22"/>
          <w:szCs w:val="22"/>
        </w:rPr>
        <w:t xml:space="preserve">ust. </w:t>
      </w:r>
      <w:r w:rsidR="00A17CDB" w:rsidRPr="007E7DE0">
        <w:rPr>
          <w:rFonts w:ascii="Arial Narrow" w:hAnsi="Arial Narrow" w:cs="Arial"/>
          <w:sz w:val="22"/>
          <w:szCs w:val="22"/>
        </w:rPr>
        <w:t>2</w:t>
      </w:r>
      <w:r w:rsidRPr="007E7DE0">
        <w:rPr>
          <w:rFonts w:ascii="Arial Narrow" w:hAnsi="Arial Narrow" w:cs="Arial"/>
          <w:sz w:val="22"/>
          <w:szCs w:val="22"/>
        </w:rPr>
        <w:t xml:space="preserve"> </w:t>
      </w:r>
      <w:r w:rsidR="00081D13" w:rsidRPr="007E7DE0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976EA5" w:rsidRPr="007E7DE0">
        <w:rPr>
          <w:rFonts w:ascii="Arial Narrow" w:hAnsi="Arial Narrow" w:cs="Arial"/>
          <w:sz w:val="22"/>
          <w:szCs w:val="22"/>
        </w:rPr>
        <w:t>(</w:t>
      </w:r>
      <w:proofErr w:type="spellStart"/>
      <w:r w:rsidR="00976EA5" w:rsidRPr="007E7DE0">
        <w:rPr>
          <w:rFonts w:ascii="Arial Narrow" w:hAnsi="Arial Narrow" w:cs="Arial"/>
          <w:sz w:val="22"/>
          <w:szCs w:val="22"/>
        </w:rPr>
        <w:t>t.j</w:t>
      </w:r>
      <w:proofErr w:type="spellEnd"/>
      <w:r w:rsidR="00976EA5" w:rsidRPr="007E7DE0">
        <w:rPr>
          <w:rFonts w:ascii="Arial Narrow" w:hAnsi="Arial Narrow" w:cs="Arial"/>
          <w:sz w:val="22"/>
          <w:szCs w:val="22"/>
        </w:rPr>
        <w:t>. Dz. U. z 2026 r. poz. 793)</w:t>
      </w:r>
      <w:r w:rsidR="00081D13" w:rsidRPr="007E7DE0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976EA5" w:rsidRPr="007E7DE0" w:rsidTr="00001FA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976EA5" w:rsidRPr="007E7DE0" w:rsidRDefault="00976EA5" w:rsidP="00001FA3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b/>
                <w:sz w:val="22"/>
                <w:szCs w:val="22"/>
              </w:rPr>
              <w:t>Gminna Spółdzielnia "Samopomoc Chłopska"</w:t>
            </w:r>
          </w:p>
          <w:p w:rsidR="00976EA5" w:rsidRPr="007E7DE0" w:rsidRDefault="00976EA5" w:rsidP="00001FA3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Dworcowa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8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/1</w:t>
            </w:r>
          </w:p>
          <w:p w:rsidR="00976EA5" w:rsidRPr="007E7DE0" w:rsidRDefault="00976EA5" w:rsidP="00001FA3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86-120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Pruszcz</w:t>
            </w:r>
          </w:p>
          <w:p w:rsidR="00976EA5" w:rsidRPr="007E7DE0" w:rsidRDefault="00976EA5" w:rsidP="00001FA3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7E7D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7E7DE0">
              <w:rPr>
                <w:rFonts w:ascii="Arial Narrow" w:hAnsi="Arial Narrow" w:cs="Arial"/>
                <w:b/>
                <w:sz w:val="22"/>
                <w:szCs w:val="22"/>
              </w:rPr>
              <w:t>620 031.83 zł</w:t>
            </w:r>
            <w:r w:rsidRPr="007E7DE0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76EA5" w:rsidRPr="007E7DE0" w:rsidRDefault="00976EA5" w:rsidP="00001FA3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:rsidR="00976EA5" w:rsidRPr="007E7DE0" w:rsidRDefault="00976EA5" w:rsidP="00001FA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:rsidR="00081D13" w:rsidRPr="007E7DE0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7DE0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7E7DE0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3"/>
        <w:gridCol w:w="2207"/>
        <w:gridCol w:w="854"/>
        <w:gridCol w:w="2332"/>
        <w:gridCol w:w="1134"/>
        <w:gridCol w:w="1903"/>
        <w:gridCol w:w="1055"/>
      </w:tblGrid>
      <w:tr w:rsidR="007E7DE0" w:rsidRPr="007E7DE0" w:rsidTr="007E7DE0">
        <w:trPr>
          <w:trHeight w:val="510"/>
        </w:trPr>
        <w:tc>
          <w:tcPr>
            <w:tcW w:w="703" w:type="dxa"/>
            <w:shd w:val="clear" w:color="auto" w:fill="F2F2F2"/>
            <w:vAlign w:val="center"/>
          </w:tcPr>
          <w:p w:rsidR="007E7DE0" w:rsidRPr="007E7DE0" w:rsidRDefault="007E7DE0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7E7DE0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207" w:type="dxa"/>
            <w:shd w:val="clear" w:color="auto" w:fill="F2F2F2"/>
            <w:vAlign w:val="center"/>
          </w:tcPr>
          <w:p w:rsidR="007E7DE0" w:rsidRPr="007E7DE0" w:rsidRDefault="007E7DE0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854" w:type="dxa"/>
            <w:shd w:val="clear" w:color="auto" w:fill="F2F2F2"/>
            <w:vAlign w:val="center"/>
          </w:tcPr>
          <w:p w:rsidR="007E7DE0" w:rsidRPr="007E7DE0" w:rsidRDefault="007E7DE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2332" w:type="dxa"/>
            <w:shd w:val="clear" w:color="auto" w:fill="F2F2F2"/>
            <w:vAlign w:val="center"/>
          </w:tcPr>
          <w:p w:rsidR="007E7DE0" w:rsidRPr="007E7DE0" w:rsidRDefault="007E7DE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Czas dostawy dodatkowej/interwencyjnej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7E7DE0" w:rsidRPr="007E7DE0" w:rsidRDefault="007E7DE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Termin płatności</w:t>
            </w:r>
          </w:p>
        </w:tc>
        <w:tc>
          <w:tcPr>
            <w:tcW w:w="1903" w:type="dxa"/>
            <w:shd w:val="clear" w:color="auto" w:fill="F2F2F2"/>
            <w:vAlign w:val="center"/>
          </w:tcPr>
          <w:p w:rsidR="007E7DE0" w:rsidRPr="007E7DE0" w:rsidRDefault="007E7DE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Odległość od siedziby Wykonawcy do siedziby Zamawiającego</w:t>
            </w:r>
          </w:p>
        </w:tc>
        <w:tc>
          <w:tcPr>
            <w:tcW w:w="1055" w:type="dxa"/>
            <w:shd w:val="clear" w:color="auto" w:fill="F2F2F2"/>
            <w:vAlign w:val="center"/>
          </w:tcPr>
          <w:p w:rsidR="007E7DE0" w:rsidRPr="007E7DE0" w:rsidRDefault="007E7DE0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7E7DE0" w:rsidRPr="007E7DE0" w:rsidTr="007E7DE0">
        <w:tc>
          <w:tcPr>
            <w:tcW w:w="703" w:type="dxa"/>
            <w:vAlign w:val="center"/>
          </w:tcPr>
          <w:p w:rsidR="007E7DE0" w:rsidRPr="007E7DE0" w:rsidRDefault="007E7DE0" w:rsidP="00001FA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207" w:type="dxa"/>
            <w:vAlign w:val="center"/>
          </w:tcPr>
          <w:p w:rsidR="007E7DE0" w:rsidRPr="007E7DE0" w:rsidRDefault="007E7DE0" w:rsidP="00001FA3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b/>
                <w:sz w:val="22"/>
                <w:szCs w:val="22"/>
              </w:rPr>
              <w:t>Gminna Spółdzielnia "Samopomoc Chłopska"</w:t>
            </w:r>
          </w:p>
          <w:p w:rsidR="007E7DE0" w:rsidRPr="007E7DE0" w:rsidRDefault="007E7DE0" w:rsidP="00001FA3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Dworcowa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8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/1</w:t>
            </w:r>
          </w:p>
          <w:p w:rsidR="007E7DE0" w:rsidRPr="007E7DE0" w:rsidRDefault="007E7DE0" w:rsidP="00001FA3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86-120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Pruszcz</w:t>
            </w:r>
          </w:p>
        </w:tc>
        <w:tc>
          <w:tcPr>
            <w:tcW w:w="854" w:type="dxa"/>
            <w:vAlign w:val="center"/>
          </w:tcPr>
          <w:p w:rsidR="007E7DE0" w:rsidRPr="007E7DE0" w:rsidRDefault="007E7DE0" w:rsidP="00001FA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2332" w:type="dxa"/>
            <w:vAlign w:val="center"/>
          </w:tcPr>
          <w:p w:rsidR="007E7DE0" w:rsidRPr="007E7DE0" w:rsidRDefault="007E7DE0" w:rsidP="00001FA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7E7DE0" w:rsidRPr="007E7DE0" w:rsidRDefault="007E7DE0" w:rsidP="00001FA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903" w:type="dxa"/>
            <w:vAlign w:val="center"/>
          </w:tcPr>
          <w:p w:rsidR="007E7DE0" w:rsidRPr="007E7DE0" w:rsidRDefault="007E7DE0" w:rsidP="00001FA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055" w:type="dxa"/>
            <w:vAlign w:val="center"/>
          </w:tcPr>
          <w:p w:rsidR="007E7DE0" w:rsidRPr="007E7DE0" w:rsidRDefault="007E7DE0" w:rsidP="00001FA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E7DE0" w:rsidRPr="007E7DE0" w:rsidTr="007E7DE0">
        <w:tc>
          <w:tcPr>
            <w:tcW w:w="703" w:type="dxa"/>
            <w:vAlign w:val="center"/>
          </w:tcPr>
          <w:p w:rsidR="007E7DE0" w:rsidRPr="007E7DE0" w:rsidRDefault="007E7DE0" w:rsidP="00001FA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2207" w:type="dxa"/>
            <w:vAlign w:val="center"/>
          </w:tcPr>
          <w:p w:rsidR="007E7DE0" w:rsidRPr="007E7DE0" w:rsidRDefault="007E7DE0" w:rsidP="00001FA3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b/>
                <w:sz w:val="22"/>
                <w:szCs w:val="22"/>
              </w:rPr>
              <w:t>STEK KAŁUŻNY I WSPÓLNICY SPÓŁKA KOMANDYTOWA</w:t>
            </w:r>
          </w:p>
          <w:p w:rsidR="007E7DE0" w:rsidRPr="007E7DE0" w:rsidRDefault="007E7DE0" w:rsidP="00001FA3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WARYŃSKIEGO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65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7E7DE0" w:rsidRPr="007E7DE0" w:rsidRDefault="007E7DE0" w:rsidP="00001FA3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86-300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GRUDZIĄDZ</w:t>
            </w:r>
          </w:p>
        </w:tc>
        <w:tc>
          <w:tcPr>
            <w:tcW w:w="854" w:type="dxa"/>
            <w:vAlign w:val="center"/>
          </w:tcPr>
          <w:p w:rsidR="007E7DE0" w:rsidRPr="007E7DE0" w:rsidRDefault="007E7DE0" w:rsidP="00001FA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2332" w:type="dxa"/>
            <w:vAlign w:val="center"/>
          </w:tcPr>
          <w:p w:rsidR="007E7DE0" w:rsidRPr="007E7DE0" w:rsidRDefault="007E7DE0" w:rsidP="00001FA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7E7DE0" w:rsidRPr="007E7DE0" w:rsidRDefault="007E7DE0" w:rsidP="00001FA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903" w:type="dxa"/>
            <w:vAlign w:val="center"/>
          </w:tcPr>
          <w:p w:rsidR="007E7DE0" w:rsidRPr="007E7DE0" w:rsidRDefault="007E7DE0" w:rsidP="00001FA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055" w:type="dxa"/>
            <w:vAlign w:val="center"/>
          </w:tcPr>
          <w:p w:rsidR="007E7DE0" w:rsidRPr="007E7DE0" w:rsidRDefault="007E7DE0" w:rsidP="00001FA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E7DE0" w:rsidRPr="007E7DE0" w:rsidTr="007E7DE0">
        <w:tc>
          <w:tcPr>
            <w:tcW w:w="703" w:type="dxa"/>
            <w:vAlign w:val="center"/>
          </w:tcPr>
          <w:p w:rsidR="007E7DE0" w:rsidRPr="007E7DE0" w:rsidRDefault="007E7DE0" w:rsidP="00001FA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2207" w:type="dxa"/>
            <w:vAlign w:val="center"/>
          </w:tcPr>
          <w:p w:rsidR="007E7DE0" w:rsidRPr="007E7DE0" w:rsidRDefault="007E7DE0" w:rsidP="00001FA3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b/>
                <w:sz w:val="22"/>
                <w:szCs w:val="22"/>
              </w:rPr>
              <w:t>„LIS” Spółka z o.o. Sp. K</w:t>
            </w:r>
          </w:p>
          <w:p w:rsidR="007E7DE0" w:rsidRPr="007E7DE0" w:rsidRDefault="007E7DE0" w:rsidP="00001FA3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Wiejska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7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7E7DE0" w:rsidRPr="007E7DE0" w:rsidRDefault="007E7DE0" w:rsidP="00001FA3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83-340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E7DE0">
              <w:rPr>
                <w:rFonts w:ascii="Arial Narrow" w:hAnsi="Arial Narrow" w:cs="Arial"/>
                <w:bCs/>
                <w:sz w:val="22"/>
                <w:szCs w:val="22"/>
              </w:rPr>
              <w:t>Sierakowice</w:t>
            </w:r>
          </w:p>
        </w:tc>
        <w:tc>
          <w:tcPr>
            <w:tcW w:w="854" w:type="dxa"/>
            <w:vAlign w:val="center"/>
          </w:tcPr>
          <w:p w:rsidR="007E7DE0" w:rsidRPr="007E7DE0" w:rsidRDefault="007E7DE0" w:rsidP="00001FA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2332" w:type="dxa"/>
            <w:vAlign w:val="center"/>
          </w:tcPr>
          <w:p w:rsidR="007E7DE0" w:rsidRPr="007E7DE0" w:rsidRDefault="007E7DE0" w:rsidP="00001FA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7E7DE0" w:rsidRPr="007E7DE0" w:rsidRDefault="007E7DE0" w:rsidP="00001FA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903" w:type="dxa"/>
            <w:vAlign w:val="center"/>
          </w:tcPr>
          <w:p w:rsidR="007E7DE0" w:rsidRPr="007E7DE0" w:rsidRDefault="007E7DE0" w:rsidP="00001FA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055" w:type="dxa"/>
            <w:vAlign w:val="center"/>
          </w:tcPr>
          <w:p w:rsidR="007E7DE0" w:rsidRPr="007E7DE0" w:rsidRDefault="007E7DE0" w:rsidP="00001FA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7DE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7E7DE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F960D7" w:rsidRPr="007E7DE0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E7DE0">
        <w:rPr>
          <w:rFonts w:ascii="Arial Narrow" w:hAnsi="Arial Narrow" w:cs="Arial"/>
          <w:i/>
          <w:sz w:val="22"/>
          <w:szCs w:val="22"/>
        </w:rPr>
        <w:t>Zamawiający</w:t>
      </w:r>
    </w:p>
    <w:p w:rsidR="007E7DE0" w:rsidRDefault="007E7DE0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</w:p>
    <w:p w:rsidR="007E7DE0" w:rsidRPr="00B9724A" w:rsidRDefault="007E7DE0" w:rsidP="007E7DE0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7E7DE0" w:rsidRPr="00B9724A" w:rsidRDefault="007E7DE0" w:rsidP="007E7DE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7E7DE0" w:rsidRDefault="007E7DE0" w:rsidP="007E7DE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21.08.2026 r.</w:t>
      </w:r>
    </w:p>
    <w:p w:rsidR="007E7DE0" w:rsidRPr="007E7DE0" w:rsidRDefault="007E7DE0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7E7DE0" w:rsidRPr="007E7DE0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3C9C" w:rsidRDefault="00003C9C">
      <w:r>
        <w:separator/>
      </w:r>
    </w:p>
  </w:endnote>
  <w:endnote w:type="continuationSeparator" w:id="1">
    <w:p w:rsidR="00003C9C" w:rsidRDefault="00003C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EA5" w:rsidRDefault="00976EA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7E7DE0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7E7DE0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EA5" w:rsidRDefault="00976E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3C9C" w:rsidRDefault="00003C9C">
      <w:r>
        <w:separator/>
      </w:r>
    </w:p>
  </w:footnote>
  <w:footnote w:type="continuationSeparator" w:id="1">
    <w:p w:rsidR="00003C9C" w:rsidRDefault="00003C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EA5" w:rsidRDefault="00976E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EA5" w:rsidRDefault="00976EA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EA5" w:rsidRDefault="00976E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6EA5"/>
    <w:rsid w:val="00003C9C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7E7DE0"/>
    <w:rsid w:val="00832144"/>
    <w:rsid w:val="008567C7"/>
    <w:rsid w:val="008642B3"/>
    <w:rsid w:val="008A6C10"/>
    <w:rsid w:val="008E5102"/>
    <w:rsid w:val="00915B9E"/>
    <w:rsid w:val="00952256"/>
    <w:rsid w:val="00976EA5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256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2026-08-21T05:42:00Z</dcterms:created>
  <dcterms:modified xsi:type="dcterms:W3CDTF">2026-08-21T05:43:00Z</dcterms:modified>
</cp:coreProperties>
</file>