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F3F05" w:rsidRDefault="006676AE" w:rsidP="009F3F05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913E4" w:rsidRPr="000913E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9F3F05" w:rsidRDefault="005103B9" w:rsidP="009F3F05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913E4" w:rsidRPr="000913E4">
        <w:rPr>
          <w:b/>
        </w:rPr>
        <w:t>CRZP/162/2026/AZP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9F3F05" w:rsidRDefault="00316F7C" w:rsidP="009F3F05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913E4" w:rsidRPr="004A5DB6" w:rsidTr="00B161AF">
        <w:tc>
          <w:tcPr>
            <w:tcW w:w="9212" w:type="dxa"/>
            <w:shd w:val="clear" w:color="auto" w:fill="auto"/>
          </w:tcPr>
          <w:p w:rsidR="000913E4" w:rsidRPr="004A5DB6" w:rsidRDefault="000913E4" w:rsidP="00B161A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913E4" w:rsidRPr="004A5DB6" w:rsidRDefault="000913E4" w:rsidP="00B161A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913E4">
              <w:t>(</w:t>
            </w:r>
            <w:proofErr w:type="spellStart"/>
            <w:r w:rsidRPr="000913E4">
              <w:t>t.j</w:t>
            </w:r>
            <w:proofErr w:type="spellEnd"/>
            <w:r w:rsidRPr="000913E4">
              <w:t>. Dz. U. z 202</w:t>
            </w:r>
            <w:r w:rsidR="009F3F05">
              <w:t>6</w:t>
            </w:r>
            <w:r w:rsidRPr="000913E4">
              <w:t xml:space="preserve"> r. poz. </w:t>
            </w:r>
            <w:r w:rsidR="009F3F05">
              <w:t>793</w:t>
            </w:r>
            <w:r w:rsidRPr="000913E4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913E4" w:rsidRPr="004A5DB6" w:rsidRDefault="000913E4" w:rsidP="00B161A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913E4" w:rsidRPr="004A5DB6" w:rsidRDefault="000913E4" w:rsidP="00B161A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913E4" w:rsidRPr="004A5DB6" w:rsidRDefault="000913E4" w:rsidP="00B161A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913E4" w:rsidRPr="000913E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913E4" w:rsidP="005434B3">
      <w:pPr>
        <w:spacing w:after="240" w:line="276" w:lineRule="auto"/>
        <w:jc w:val="center"/>
      </w:pPr>
      <w:r w:rsidRPr="000913E4">
        <w:rPr>
          <w:b/>
        </w:rPr>
        <w:t>Dostawa eleganckich notesów w twardej oprawie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9F3F05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9F3F05" w:rsidRDefault="00023477" w:rsidP="009F3F05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F3F05" w:rsidRDefault="00023477" w:rsidP="009F3F05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412" w:rsidRDefault="00772412" w:rsidP="0038231F">
      <w:pPr>
        <w:spacing w:after="0" w:line="240" w:lineRule="auto"/>
      </w:pPr>
      <w:r>
        <w:separator/>
      </w:r>
    </w:p>
  </w:endnote>
  <w:endnote w:type="continuationSeparator" w:id="0">
    <w:p w:rsidR="00772412" w:rsidRDefault="007724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3E4" w:rsidRDefault="00091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3E4" w:rsidRDefault="00091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412" w:rsidRDefault="00772412" w:rsidP="0038231F">
      <w:pPr>
        <w:spacing w:after="0" w:line="240" w:lineRule="auto"/>
      </w:pPr>
      <w:r>
        <w:separator/>
      </w:r>
    </w:p>
  </w:footnote>
  <w:footnote w:type="continuationSeparator" w:id="0">
    <w:p w:rsidR="00772412" w:rsidRDefault="007724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3E4" w:rsidRDefault="00091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3E4" w:rsidRDefault="000913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3E4" w:rsidRDefault="00091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412"/>
    <w:rsid w:val="00023477"/>
    <w:rsid w:val="000247FF"/>
    <w:rsid w:val="00025C8D"/>
    <w:rsid w:val="000303EE"/>
    <w:rsid w:val="0005473D"/>
    <w:rsid w:val="00073C3D"/>
    <w:rsid w:val="000809B6"/>
    <w:rsid w:val="000857C0"/>
    <w:rsid w:val="000913E4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2412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F05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72D96"/>
  <w15:chartTrackingRefBased/>
  <w15:docId w15:val="{FCCC1D73-140C-4897-AF95-68CC0FFFD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6477B-AB4A-42F7-B5A5-65482468A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2026-08-19T06:15:00Z</cp:lastPrinted>
  <dcterms:created xsi:type="dcterms:W3CDTF">2026-08-19T06:15:00Z</dcterms:created>
  <dcterms:modified xsi:type="dcterms:W3CDTF">2026-08-19T06:15:00Z</dcterms:modified>
</cp:coreProperties>
</file>