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>Załącznik nr</w:t>
      </w:r>
      <w:r w:rsidR="00F45F95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3 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>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80730E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80730E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80730E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80730E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80730E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80730E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80730E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80730E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0730E" w:rsidRPr="007B107C" w:rsidTr="00B161AF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0730E" w:rsidRPr="007B107C" w:rsidRDefault="0080730E" w:rsidP="00B161AF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80730E" w:rsidRPr="007B107C" w:rsidRDefault="0080730E" w:rsidP="00B161AF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80730E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80730E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80730E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</w:t>
            </w:r>
            <w:r w:rsidR="00F45F95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6</w:t>
            </w:r>
            <w:r w:rsidRPr="0080730E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r. poz. </w:t>
            </w:r>
            <w:r w:rsidR="00F45F95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793</w:t>
            </w:r>
            <w:bookmarkStart w:id="0" w:name="_GoBack"/>
            <w:bookmarkEnd w:id="0"/>
            <w:r w:rsidRPr="0080730E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80730E" w:rsidRPr="007B107C" w:rsidRDefault="0080730E" w:rsidP="00B161AF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80730E" w:rsidRPr="007B107C" w:rsidRDefault="0080730E" w:rsidP="00B161AF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80730E" w:rsidRPr="007B107C" w:rsidRDefault="0080730E" w:rsidP="00B161AF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80730E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80730E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Dostawa eleganckich notesów w twardej oprawie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80730E" w:rsidRPr="0080730E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CRZP/162/2026/AZP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80730E" w:rsidRPr="0080730E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730E" w:rsidRDefault="0080730E" w:rsidP="0080730E">
      <w:pPr>
        <w:spacing w:after="0" w:line="240" w:lineRule="auto"/>
      </w:pPr>
      <w:r>
        <w:separator/>
      </w:r>
    </w:p>
  </w:endnote>
  <w:endnote w:type="continuationSeparator" w:id="0">
    <w:p w:rsidR="0080730E" w:rsidRDefault="0080730E" w:rsidP="008073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730E" w:rsidRDefault="008073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730E" w:rsidRDefault="0080730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730E" w:rsidRDefault="008073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730E" w:rsidRDefault="0080730E" w:rsidP="0080730E">
      <w:pPr>
        <w:spacing w:after="0" w:line="240" w:lineRule="auto"/>
      </w:pPr>
      <w:r>
        <w:separator/>
      </w:r>
    </w:p>
  </w:footnote>
  <w:footnote w:type="continuationSeparator" w:id="0">
    <w:p w:rsidR="0080730E" w:rsidRDefault="0080730E" w:rsidP="008073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730E" w:rsidRDefault="008073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730E" w:rsidRDefault="008073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730E" w:rsidRDefault="008073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A28"/>
    <w:rsid w:val="00010A28"/>
    <w:rsid w:val="002621C4"/>
    <w:rsid w:val="007B107C"/>
    <w:rsid w:val="007C7D43"/>
    <w:rsid w:val="0080730E"/>
    <w:rsid w:val="00843802"/>
    <w:rsid w:val="008750B3"/>
    <w:rsid w:val="00C31816"/>
    <w:rsid w:val="00F1541B"/>
    <w:rsid w:val="00F45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79F0DC06-EC8E-40CA-9809-16ECE10C1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073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730E"/>
  </w:style>
  <w:style w:type="paragraph" w:styleId="Stopka">
    <w:name w:val="footer"/>
    <w:basedOn w:val="Normalny"/>
    <w:link w:val="StopkaZnak"/>
    <w:uiPriority w:val="99"/>
    <w:unhideWhenUsed/>
    <w:rsid w:val="008073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73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381</Words>
  <Characters>2287</Characters>
  <Application>Microsoft Office Word</Application>
  <DocSecurity>0</DocSecurity>
  <Lines>19</Lines>
  <Paragraphs>5</Paragraphs>
  <ScaleCrop>false</ScaleCrop>
  <Company/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dc:description/>
  <cp:lastModifiedBy>AZP Aneta</cp:lastModifiedBy>
  <cp:revision>2</cp:revision>
  <cp:lastPrinted>2026-08-19T06:13:00Z</cp:lastPrinted>
  <dcterms:created xsi:type="dcterms:W3CDTF">2026-08-19T06:13:00Z</dcterms:created>
  <dcterms:modified xsi:type="dcterms:W3CDTF">2026-08-19T06:13:00Z</dcterms:modified>
</cp:coreProperties>
</file>