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7F36A3" w:rsidRDefault="00E4548F" w:rsidP="007F36A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Załącznik nr</w:t>
      </w:r>
      <w:r w:rsidR="007F36A3">
        <w:rPr>
          <w:rFonts w:ascii="Arial" w:hAnsi="Arial" w:cs="Arial"/>
          <w:bCs/>
          <w:i w:val="0"/>
          <w:szCs w:val="24"/>
        </w:rPr>
        <w:t xml:space="preserve"> 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20767" w:rsidRPr="00620767">
        <w:rPr>
          <w:rFonts w:ascii="Arial" w:hAnsi="Arial" w:cs="Arial"/>
          <w:b/>
          <w:sz w:val="24"/>
          <w:szCs w:val="24"/>
        </w:rPr>
        <w:t>CRZP/161/2026/AZP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20767" w:rsidRPr="0062076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20767" w:rsidRPr="0062076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20767" w:rsidRPr="0062076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20767" w:rsidRPr="0062076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20767" w:rsidRPr="0062076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20767" w:rsidTr="000A55E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0767" w:rsidRDefault="00620767" w:rsidP="000A55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20767" w:rsidRDefault="00620767" w:rsidP="000A55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2076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2076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20767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7F36A3">
              <w:rPr>
                <w:rFonts w:ascii="Arial" w:hAnsi="Arial" w:cs="Arial"/>
                <w:sz w:val="24"/>
                <w:szCs w:val="24"/>
              </w:rPr>
              <w:t>6</w:t>
            </w:r>
            <w:r w:rsidRPr="00620767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7F36A3">
              <w:rPr>
                <w:rFonts w:ascii="Arial" w:hAnsi="Arial" w:cs="Arial"/>
                <w:sz w:val="24"/>
                <w:szCs w:val="24"/>
              </w:rPr>
              <w:t>793</w:t>
            </w:r>
            <w:r w:rsidRPr="00620767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620767" w:rsidRDefault="00620767" w:rsidP="000A55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20767" w:rsidRDefault="00620767" w:rsidP="000A55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20767" w:rsidRDefault="00620767" w:rsidP="000A55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2076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20767">
        <w:rPr>
          <w:rFonts w:ascii="Arial" w:hAnsi="Arial" w:cs="Arial"/>
          <w:b/>
          <w:sz w:val="24"/>
          <w:szCs w:val="24"/>
        </w:rPr>
        <w:t>Usługa szkoleniowa z obsługi narzędzia dla inżynierów ruchu - LISA+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20767" w:rsidRPr="0062076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7F36A3" w:rsidRDefault="007F36A3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7F36A3" w:rsidRDefault="007F36A3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2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20767" w:rsidTr="0062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76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0767" w:rsidTr="0062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76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20767" w:rsidRP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 xml:space="preserve">Zamawiający wymaga aby Wykonawca </w:t>
            </w:r>
            <w:r w:rsidRPr="007F36A3">
              <w:rPr>
                <w:rFonts w:ascii="Arial" w:hAnsi="Arial" w:cs="Arial"/>
                <w:sz w:val="24"/>
                <w:szCs w:val="24"/>
                <w:u w:val="single"/>
              </w:rPr>
              <w:t>trener skierowany do realizacji zamówienia</w:t>
            </w:r>
            <w:r w:rsidRPr="00620767">
              <w:rPr>
                <w:rFonts w:ascii="Arial" w:hAnsi="Arial" w:cs="Arial"/>
                <w:sz w:val="24"/>
                <w:szCs w:val="24"/>
              </w:rPr>
              <w:t xml:space="preserve"> posiadał odpowiednie doświadczenie - w ciągu ostatnich trzech lat, a jeżeli okres prowadzenia działalności jest krótszy -  w tym okresie, przeprowadził minimum 3 szkolenia z narzędzia dla inżynierów ruchu LISA+. </w:t>
            </w:r>
          </w:p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Na potwierdzenie spełniania powyższego warunku Wykonawca zobowiązany jest przedstawić wykaz usług (załącznik nr 6 do SWZ) wraz z potwierdzeniem należytego wykonania usług (np. referencje).</w:t>
            </w:r>
          </w:p>
        </w:tc>
      </w:tr>
      <w:tr w:rsidR="00620767" w:rsidTr="0062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76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0767" w:rsidTr="0062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76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20767" w:rsidRDefault="00620767" w:rsidP="000A55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6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7F36A3" w:rsidRDefault="00E4548F" w:rsidP="007F36A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7F36A3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CCD" w:rsidRDefault="007A7CCD" w:rsidP="00E4548F">
      <w:pPr>
        <w:spacing w:after="0" w:line="240" w:lineRule="auto"/>
      </w:pPr>
      <w:r>
        <w:separator/>
      </w:r>
    </w:p>
  </w:endnote>
  <w:endnote w:type="continuationSeparator" w:id="0">
    <w:p w:rsidR="007A7CCD" w:rsidRDefault="007A7CC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767" w:rsidRDefault="00620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767" w:rsidRDefault="006207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767" w:rsidRDefault="00620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CCD" w:rsidRDefault="007A7CCD" w:rsidP="00E4548F">
      <w:pPr>
        <w:spacing w:after="0" w:line="240" w:lineRule="auto"/>
      </w:pPr>
      <w:r>
        <w:separator/>
      </w:r>
    </w:p>
  </w:footnote>
  <w:footnote w:type="continuationSeparator" w:id="0">
    <w:p w:rsidR="007A7CCD" w:rsidRDefault="007A7CC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767" w:rsidRDefault="00620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767" w:rsidRDefault="007F36A3">
    <w:pPr>
      <w:pStyle w:val="Nagwek"/>
    </w:pPr>
    <w:r>
      <w:rPr>
        <w:noProof/>
        <w14:ligatures w14:val="standardContextual"/>
      </w:rPr>
      <w:drawing>
        <wp:inline distT="0" distB="0" distL="0" distR="0" wp14:anchorId="2BE98482" wp14:editId="388D3AFB">
          <wp:extent cx="5753100" cy="61150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767" w:rsidRDefault="00620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CCD"/>
    <w:rsid w:val="002621C4"/>
    <w:rsid w:val="00620767"/>
    <w:rsid w:val="007A7CCD"/>
    <w:rsid w:val="007B107C"/>
    <w:rsid w:val="007C7D43"/>
    <w:rsid w:val="007F36A3"/>
    <w:rsid w:val="00843802"/>
    <w:rsid w:val="008750B3"/>
    <w:rsid w:val="009D70F1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92EFA-C819-457C-B6EF-5F89E742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20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076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20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0767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6A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2026-08-18T06:36:00Z</cp:lastPrinted>
  <dcterms:created xsi:type="dcterms:W3CDTF">2026-08-18T07:37:00Z</dcterms:created>
  <dcterms:modified xsi:type="dcterms:W3CDTF">2026-08-18T07:37:00Z</dcterms:modified>
</cp:coreProperties>
</file>