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1492C2" w14:textId="26CFF57E" w:rsidR="00B95C96" w:rsidRPr="00A90D0E" w:rsidRDefault="002B6AD7" w:rsidP="002B6AD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7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14EE010" w14:textId="77777777" w:rsidR="00B95C96" w:rsidRPr="0012157F" w:rsidRDefault="00B95C96" w:rsidP="002B6AD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9F69981" w14:textId="177B2D54" w:rsidR="00B95C96" w:rsidRPr="0012157F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SZPITAL WOJEWÓDZKI W POZNANIU</w:t>
      </w:r>
    </w:p>
    <w:p w14:paraId="346BE5F2" w14:textId="71AC9F43" w:rsidR="00B95C96" w:rsidRPr="0012157F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790CC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2A6146F6" w14:textId="212B2E02" w:rsidR="00B95C96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790CC8">
        <w:rPr>
          <w:rFonts w:ascii="Arial" w:hAnsi="Arial" w:cs="Arial"/>
        </w:rPr>
        <w:t>Poznań</w:t>
      </w:r>
    </w:p>
    <w:p w14:paraId="70EC213B" w14:textId="77777777" w:rsidR="00B95C96" w:rsidRDefault="00B95C96" w:rsidP="002B6AD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C3DAC8" w14:textId="77777777" w:rsidR="00B95C96" w:rsidRPr="00ED79A4" w:rsidRDefault="00B95C96" w:rsidP="002B6AD7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DACF85B" w14:textId="77777777" w:rsidR="00B95C96" w:rsidRDefault="00B95C96" w:rsidP="002B6AD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0B875A0" w14:textId="77777777" w:rsidTr="006C3667">
        <w:tc>
          <w:tcPr>
            <w:tcW w:w="2800" w:type="dxa"/>
          </w:tcPr>
          <w:p w14:paraId="7FC0A2C1" w14:textId="77777777" w:rsidR="00B95C96" w:rsidRPr="00A2540E" w:rsidRDefault="00B95C96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C30D54E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73C94F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FEA97A" w14:textId="77777777" w:rsidR="00B95C96" w:rsidRPr="00A2540E" w:rsidRDefault="00B95C96" w:rsidP="002B6AD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531E73BF" w14:textId="77777777" w:rsidTr="006C3667">
        <w:tc>
          <w:tcPr>
            <w:tcW w:w="2800" w:type="dxa"/>
          </w:tcPr>
          <w:p w14:paraId="7F855FD3" w14:textId="77777777" w:rsidR="00B95C96" w:rsidRPr="00A2540E" w:rsidRDefault="00B95C96" w:rsidP="002B6AD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ABA26A7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699808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FA29B1" w14:textId="77777777" w:rsidR="00B95C96" w:rsidRPr="00A2540E" w:rsidRDefault="00B95C96" w:rsidP="002B6AD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24B3762" w14:textId="77777777" w:rsidR="00484F88" w:rsidRPr="00B95C96" w:rsidRDefault="00484F88" w:rsidP="002B6AD7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0CC8" w:rsidRPr="0012157F" w14:paraId="2B6991EC" w14:textId="77777777" w:rsidTr="00C27047">
        <w:tc>
          <w:tcPr>
            <w:tcW w:w="9104" w:type="dxa"/>
            <w:shd w:val="clear" w:color="auto" w:fill="D9D9D9"/>
          </w:tcPr>
          <w:p w14:paraId="5BB728EC" w14:textId="77777777" w:rsidR="00790CC8" w:rsidRPr="0012157F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CA9C652" w14:textId="54BB9B5F" w:rsidR="00790CC8" w:rsidRPr="00094F76" w:rsidRDefault="00790CC8" w:rsidP="002B6A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90CC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90CC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90CC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90CC8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790CC8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829F070" w14:textId="77777777" w:rsidR="00790CC8" w:rsidRPr="0017574D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BF9B874" w14:textId="77777777" w:rsidR="00790CC8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62603B8" w14:textId="77777777" w:rsidR="00790CC8" w:rsidRPr="002C3302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0B4A33D" w14:textId="77777777" w:rsidR="00B95C96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E72CC2" w14:textId="77777777" w:rsidR="00B95C96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C4ECE4C" w14:textId="77777777" w:rsidTr="006C3667">
        <w:tc>
          <w:tcPr>
            <w:tcW w:w="2269" w:type="dxa"/>
          </w:tcPr>
          <w:p w14:paraId="5BACE0E5" w14:textId="77777777" w:rsidR="00B95C96" w:rsidRPr="00A2540E" w:rsidRDefault="00B95C96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5948867" w14:textId="77777777" w:rsidR="00B95C96" w:rsidRDefault="005311E3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1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stołów operacyjnych na potrzeby wykonywanych zabiegów operacyjnych w Szpitalu Wojewódzkim w Poznaniu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  <w:p w14:paraId="123CA9E7" w14:textId="2EDB7E99" w:rsidR="005311E3" w:rsidRPr="00A2540E" w:rsidRDefault="005311E3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</w:tr>
      <w:tr w:rsidR="00790CC8" w:rsidRPr="00A2540E" w14:paraId="2DD659DB" w14:textId="77777777" w:rsidTr="00C27047">
        <w:tc>
          <w:tcPr>
            <w:tcW w:w="2269" w:type="dxa"/>
          </w:tcPr>
          <w:p w14:paraId="4224C74F" w14:textId="77777777" w:rsidR="00790CC8" w:rsidRPr="00A2540E" w:rsidRDefault="00790CC8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FF07AE" w14:textId="07A95A31" w:rsidR="00790CC8" w:rsidRPr="00A2540E" w:rsidRDefault="00790CC8" w:rsidP="005311E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0C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531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68</w:t>
            </w:r>
            <w:r w:rsidRPr="00790C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</w:tc>
      </w:tr>
    </w:tbl>
    <w:p w14:paraId="418638DD" w14:textId="77777777" w:rsidR="00B95C96" w:rsidRPr="00FA3E7B" w:rsidRDefault="00B95C96" w:rsidP="002B6AD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5405BAA" w14:textId="1E22F29A" w:rsidR="004115BC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90CC8" w:rsidRPr="00790CC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1095962" w14:textId="77777777" w:rsidR="002A4E3C" w:rsidRDefault="007104AC" w:rsidP="002B6AD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EB6C928" w14:textId="77777777" w:rsidR="00602087" w:rsidRDefault="00886689" w:rsidP="002B6AD7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45500B74" w14:textId="77777777" w:rsidR="00697361" w:rsidRDefault="00602087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D427CD" w14:textId="77777777" w:rsidR="00697361" w:rsidRDefault="00697361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807A1F7" w14:textId="77777777" w:rsidR="001B16D9" w:rsidRDefault="00697361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E4C39CA" w14:textId="50E65BC1" w:rsidR="00023477" w:rsidRPr="008D05ED" w:rsidRDefault="00023477" w:rsidP="002B6AD7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D51C6F5" w14:textId="77777777" w:rsidR="004115BC" w:rsidRDefault="007104AC" w:rsidP="002B6AD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54A9744" w14:textId="77777777" w:rsidR="00743884" w:rsidRDefault="00743884" w:rsidP="002B6AD7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499A0C0E" w14:textId="392DB361" w:rsidR="00790CC8" w:rsidRDefault="00C90B4D" w:rsidP="002B6AD7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</w:t>
      </w:r>
      <w:r w:rsidRPr="00C90B4D">
        <w:rPr>
          <w:rFonts w:ascii="Arial" w:hAnsi="Arial" w:cs="Arial"/>
          <w:bCs/>
          <w:sz w:val="24"/>
          <w:szCs w:val="24"/>
        </w:rPr>
        <w:lastRenderedPageBreak/>
        <w:t>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35CD54C5" w14:textId="3B838C04" w:rsidR="00C90B4D" w:rsidRDefault="00C90B4D" w:rsidP="002B6AD7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2139E1AF" w14:textId="77777777" w:rsidR="000B3481" w:rsidRDefault="000B3481" w:rsidP="002B6AD7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493C16D" w14:textId="77777777" w:rsidR="000B3481" w:rsidRPr="00743884" w:rsidRDefault="000B3481" w:rsidP="002B6AD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3705E0B" w14:textId="77777777" w:rsidR="00C62F57" w:rsidRDefault="00992BD8" w:rsidP="002B6AD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8D4B7F8" w14:textId="77777777" w:rsidR="00FA3E7B" w:rsidRDefault="00FA3E7B" w:rsidP="002B6AD7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3A27531" w14:textId="77777777" w:rsidR="00FE4E2B" w:rsidRDefault="00E426EB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BFA8801" w14:textId="77777777" w:rsidTr="006C3667">
        <w:tc>
          <w:tcPr>
            <w:tcW w:w="2660" w:type="dxa"/>
          </w:tcPr>
          <w:p w14:paraId="1A76B950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AFE3BD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1C0B3E9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8C2BADA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87026E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750982" w14:textId="71202911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90CC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5408F04" w14:textId="77777777" w:rsidR="00484F88" w:rsidRPr="0012157F" w:rsidRDefault="00484F88" w:rsidP="002B6AD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6CDE40" w14:textId="77777777" w:rsidR="005214B5" w:rsidRDefault="005214B5" w:rsidP="0038231F">
      <w:pPr>
        <w:spacing w:after="0" w:line="240" w:lineRule="auto"/>
      </w:pPr>
      <w:r>
        <w:separator/>
      </w:r>
    </w:p>
  </w:endnote>
  <w:endnote w:type="continuationSeparator" w:id="0">
    <w:p w14:paraId="4BB2E48C" w14:textId="77777777" w:rsidR="005214B5" w:rsidRDefault="005214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9960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11E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11E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224210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17144" w14:textId="77777777" w:rsidR="005214B5" w:rsidRDefault="005214B5" w:rsidP="0038231F">
      <w:pPr>
        <w:spacing w:after="0" w:line="240" w:lineRule="auto"/>
      </w:pPr>
      <w:r>
        <w:separator/>
      </w:r>
    </w:p>
  </w:footnote>
  <w:footnote w:type="continuationSeparator" w:id="0">
    <w:p w14:paraId="675D4573" w14:textId="77777777" w:rsidR="005214B5" w:rsidRDefault="005214B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C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6AD7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14B5"/>
    <w:rsid w:val="00524951"/>
    <w:rsid w:val="005311E3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28C4"/>
    <w:rsid w:val="006A3A1F"/>
    <w:rsid w:val="006A52B6"/>
    <w:rsid w:val="006B53D6"/>
    <w:rsid w:val="006C1AFE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0CC8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292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78B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B902B6"/>
  <w15:docId w15:val="{5680B9DF-673D-4A45-B894-F1A0E7D7F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FC470-F6B5-4BEE-99BA-7D8F2BBAA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4</cp:revision>
  <cp:lastPrinted>2016-07-26T10:32:00Z</cp:lastPrinted>
  <dcterms:created xsi:type="dcterms:W3CDTF">2026-03-18T09:04:00Z</dcterms:created>
  <dcterms:modified xsi:type="dcterms:W3CDTF">2026-08-13T12:14:00Z</dcterms:modified>
</cp:coreProperties>
</file>