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94E46" w14:textId="443B0AD6" w:rsidR="00D62E6E" w:rsidRDefault="00D578AE" w:rsidP="00D578A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DB19D72" w14:textId="77777777" w:rsidR="00D578AE" w:rsidRPr="00D62E6E" w:rsidRDefault="00D578AE" w:rsidP="00D578A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A0479C9" w14:textId="77777777" w:rsidTr="00D62E6E">
        <w:tc>
          <w:tcPr>
            <w:tcW w:w="2800" w:type="dxa"/>
          </w:tcPr>
          <w:p w14:paraId="7F3C9477" w14:textId="77777777" w:rsidR="00D62E6E" w:rsidRPr="00D62E6E" w:rsidRDefault="00D62E6E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2188C8B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D49F51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F0B2B5" w14:textId="77777777" w:rsidR="00D62E6E" w:rsidRPr="00D62E6E" w:rsidRDefault="00D62E6E" w:rsidP="00D578A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00F56F73" w14:textId="77777777" w:rsidTr="00D62E6E">
        <w:tc>
          <w:tcPr>
            <w:tcW w:w="2800" w:type="dxa"/>
          </w:tcPr>
          <w:p w14:paraId="68C0D80E" w14:textId="77777777" w:rsidR="00D62E6E" w:rsidRPr="00D62E6E" w:rsidRDefault="00D62E6E" w:rsidP="00D578A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92D7F39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7678B5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01B123" w14:textId="77777777" w:rsidR="00D62E6E" w:rsidRPr="00D62E6E" w:rsidRDefault="00D62E6E" w:rsidP="00D578A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C1392F" w14:textId="77777777" w:rsidR="00BC121E" w:rsidRPr="00D62E6E" w:rsidRDefault="00BC121E" w:rsidP="00D578A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43E59" w:rsidRPr="00C14101" w14:paraId="7152FBEA" w14:textId="77777777" w:rsidTr="00B14A1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118BED" w14:textId="77777777" w:rsidR="00F43E59" w:rsidRPr="00C14101" w:rsidRDefault="00F43E59" w:rsidP="00D578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831A797" w14:textId="2A812544" w:rsidR="00F43E59" w:rsidRPr="00C14101" w:rsidRDefault="00F43E59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43E5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F43E5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F43E59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F43E59">
              <w:rPr>
                <w:rFonts w:ascii="Arial" w:eastAsia="Times New Roman" w:hAnsi="Arial" w:cs="Arial"/>
                <w:lang w:eastAsia="pl-PL"/>
              </w:rPr>
              <w:t>p</w:t>
            </w:r>
            <w:r w:rsidR="00D578AE">
              <w:rPr>
                <w:rFonts w:ascii="Arial" w:eastAsia="Times New Roman" w:hAnsi="Arial" w:cs="Arial"/>
                <w:lang w:eastAsia="pl-PL"/>
              </w:rPr>
              <w:t>óź</w:t>
            </w:r>
            <w:r w:rsidRPr="00F43E59">
              <w:rPr>
                <w:rFonts w:ascii="Arial" w:eastAsia="Times New Roman" w:hAnsi="Arial" w:cs="Arial"/>
                <w:lang w:eastAsia="pl-PL"/>
              </w:rPr>
              <w:t>n</w:t>
            </w:r>
            <w:proofErr w:type="spellEnd"/>
            <w:r w:rsidRPr="00F43E59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3F710F0" w14:textId="77777777" w:rsidR="00F43E59" w:rsidRPr="00C14101" w:rsidRDefault="00F43E59" w:rsidP="00D578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851B328" w14:textId="77777777" w:rsidR="00F43E59" w:rsidRPr="00C14101" w:rsidRDefault="00F43E59" w:rsidP="00D578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6E03760" w14:textId="77777777" w:rsidR="00E6134E" w:rsidRDefault="00F43E59" w:rsidP="00D578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79E355C" w14:textId="39E4BAD4" w:rsidR="00BC121E" w:rsidRPr="00C14101" w:rsidRDefault="00C93F0A" w:rsidP="00D578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3FFE15F" w14:textId="77777777" w:rsidTr="00D62E6E">
        <w:tc>
          <w:tcPr>
            <w:tcW w:w="2269" w:type="dxa"/>
          </w:tcPr>
          <w:p w14:paraId="6B71ECBA" w14:textId="77777777" w:rsidR="00D62E6E" w:rsidRPr="00D62E6E" w:rsidRDefault="00D62E6E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938FCA" w14:textId="44A67594" w:rsidR="00D62E6E" w:rsidRPr="00D62E6E" w:rsidRDefault="0002695B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269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stołów operacyjnych na potrzeby wykonywanych zabiegów operacyjnych w Szpitalu Wojewódzkim w Poznaniu</w:t>
            </w:r>
            <w:bookmarkStart w:id="0" w:name="_GoBack"/>
            <w:bookmarkEnd w:id="0"/>
          </w:p>
        </w:tc>
      </w:tr>
      <w:tr w:rsidR="00F43E59" w:rsidRPr="00D62E6E" w14:paraId="5D7A0A40" w14:textId="77777777" w:rsidTr="00B14A1C">
        <w:tc>
          <w:tcPr>
            <w:tcW w:w="2269" w:type="dxa"/>
          </w:tcPr>
          <w:p w14:paraId="244465D2" w14:textId="77777777" w:rsidR="00F43E59" w:rsidRPr="00D62E6E" w:rsidRDefault="00F43E59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3F9451" w14:textId="6BEF2693" w:rsidR="00F43E59" w:rsidRDefault="00F43E59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3E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0269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68</w:t>
            </w:r>
            <w:r w:rsidRPr="00F43E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  <w:p w14:paraId="6F02E78D" w14:textId="5A035FA1" w:rsidR="00E6134E" w:rsidRPr="00D62E6E" w:rsidRDefault="00E6134E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55B399A6" w14:textId="28B9CC1E" w:rsidR="00BC121E" w:rsidRDefault="00F43E59" w:rsidP="00D578A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43E59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28D7F98" w14:textId="77777777" w:rsidR="00E6134E" w:rsidRDefault="00E6134E" w:rsidP="00D578A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61A48C6" w14:textId="77777777" w:rsidR="00BC121E" w:rsidRPr="00C14101" w:rsidRDefault="00A64FCF" w:rsidP="00D578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966BB1C" w14:textId="77777777" w:rsidR="00BF69A4" w:rsidRPr="00C14101" w:rsidRDefault="00BF69A4" w:rsidP="00D578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5C082F3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D939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0E16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4C8A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F510D7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805BB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ABFA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75E1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9C4D07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F123C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4683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EAB4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E7D1261" w14:textId="77777777" w:rsidR="00BC121E" w:rsidRPr="00C14101" w:rsidRDefault="00BC121E" w:rsidP="00D578A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F370E33" w14:textId="77777777" w:rsidR="00BC121E" w:rsidRDefault="00BC121E" w:rsidP="00D578A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E2870DA" w14:textId="77777777" w:rsidR="00067B62" w:rsidRDefault="00067B62" w:rsidP="00D578AE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07E2920" w14:textId="77777777" w:rsidR="00CF03EF" w:rsidRPr="00067B62" w:rsidRDefault="00CF03EF" w:rsidP="00D578AE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2FC6081" w14:textId="77777777" w:rsidR="00067B62" w:rsidRPr="00C14101" w:rsidRDefault="00067B62" w:rsidP="00D578A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F97FD3B" w14:textId="77777777" w:rsidTr="00620E37">
        <w:tc>
          <w:tcPr>
            <w:tcW w:w="2660" w:type="dxa"/>
          </w:tcPr>
          <w:p w14:paraId="370F1153" w14:textId="77777777" w:rsidR="00BC121E" w:rsidRPr="00D62E6E" w:rsidRDefault="00BC121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187C89" w14:textId="77777777" w:rsidR="00BC121E" w:rsidRPr="002D1740" w:rsidRDefault="00D62E6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E6E7660" w14:textId="77777777" w:rsidR="00BC121E" w:rsidRPr="00844A96" w:rsidRDefault="00844A96" w:rsidP="00D578AE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EC01C37" w14:textId="77777777" w:rsidR="00BC121E" w:rsidRPr="00D62E6E" w:rsidRDefault="00BC121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072D92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D6BE75E" w14:textId="6DF93726" w:rsidR="00BC121E" w:rsidRPr="00844A96" w:rsidRDefault="00844A96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3E5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4DA927A" w14:textId="77777777" w:rsidR="00106AC7" w:rsidRPr="00BC121E" w:rsidRDefault="00106AC7" w:rsidP="00D578AE">
      <w:pPr>
        <w:spacing w:after="0" w:line="240" w:lineRule="auto"/>
      </w:pPr>
    </w:p>
    <w:sectPr w:rsidR="00106AC7" w:rsidRPr="00BC121E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EB7B0" w14:textId="77777777" w:rsidR="008D0E5E" w:rsidRDefault="008D0E5E">
      <w:r>
        <w:separator/>
      </w:r>
    </w:p>
  </w:endnote>
  <w:endnote w:type="continuationSeparator" w:id="0">
    <w:p w14:paraId="1EA53FE4" w14:textId="77777777" w:rsidR="008D0E5E" w:rsidRDefault="008D0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107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18F2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FAA8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86E554A" w14:textId="26F3B51F" w:rsidR="009A4CD3" w:rsidRDefault="00E6134E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398B1C" wp14:editId="42F75E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7566488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EC06AA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CAB3C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69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69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9F048A" w14:textId="77777777" w:rsidR="008D0E5E" w:rsidRDefault="008D0E5E">
      <w:r>
        <w:separator/>
      </w:r>
    </w:p>
  </w:footnote>
  <w:footnote w:type="continuationSeparator" w:id="0">
    <w:p w14:paraId="7C717785" w14:textId="77777777" w:rsidR="008D0E5E" w:rsidRDefault="008D0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FE"/>
    <w:rsid w:val="0000184A"/>
    <w:rsid w:val="00007C1C"/>
    <w:rsid w:val="00012997"/>
    <w:rsid w:val="0002695B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7FE"/>
    <w:rsid w:val="00495C82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0E5E"/>
    <w:rsid w:val="008D4346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7D8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578AE"/>
    <w:rsid w:val="00D62E6E"/>
    <w:rsid w:val="00D74F94"/>
    <w:rsid w:val="00DD482A"/>
    <w:rsid w:val="00DE0396"/>
    <w:rsid w:val="00DE0405"/>
    <w:rsid w:val="00DE252B"/>
    <w:rsid w:val="00E0229C"/>
    <w:rsid w:val="00E37A20"/>
    <w:rsid w:val="00E6134E"/>
    <w:rsid w:val="00E9061B"/>
    <w:rsid w:val="00EB5766"/>
    <w:rsid w:val="00EC667E"/>
    <w:rsid w:val="00F43E59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96EB3"/>
  <w15:chartTrackingRefBased/>
  <w15:docId w15:val="{C9F8FD79-D2BC-43F3-B93E-2274D9DF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3BAE5-215E-48DD-9AA1-041F6DA72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2010-01-07T09:39:00Z</cp:lastPrinted>
  <dcterms:created xsi:type="dcterms:W3CDTF">2026-03-18T08:58:00Z</dcterms:created>
  <dcterms:modified xsi:type="dcterms:W3CDTF">2026-08-13T12:13:00Z</dcterms:modified>
</cp:coreProperties>
</file>