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43849" w14:textId="6CB8F433" w:rsidR="006676AE" w:rsidRPr="0012157F" w:rsidRDefault="000020E6" w:rsidP="000020E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12157F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FD03217" w14:textId="77777777" w:rsidR="005103B9" w:rsidRPr="0012157F" w:rsidRDefault="005103B9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11E99EF" w14:textId="2FDC33EA" w:rsidR="006676AE" w:rsidRDefault="005103B9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A678F" w:rsidRPr="004A678F">
        <w:rPr>
          <w:rFonts w:ascii="Arial" w:hAnsi="Arial" w:cs="Arial"/>
          <w:b/>
          <w:sz w:val="24"/>
          <w:szCs w:val="24"/>
        </w:rPr>
        <w:t>SZW/DZP/</w:t>
      </w:r>
      <w:r w:rsidR="002B0FC7">
        <w:rPr>
          <w:rFonts w:ascii="Arial" w:hAnsi="Arial" w:cs="Arial"/>
          <w:b/>
          <w:sz w:val="24"/>
          <w:szCs w:val="24"/>
        </w:rPr>
        <w:t>68</w:t>
      </w:r>
      <w:r w:rsidR="004A678F" w:rsidRPr="004A678F">
        <w:rPr>
          <w:rFonts w:ascii="Arial" w:hAnsi="Arial" w:cs="Arial"/>
          <w:b/>
          <w:sz w:val="24"/>
          <w:szCs w:val="24"/>
        </w:rPr>
        <w:t>/2026</w:t>
      </w:r>
    </w:p>
    <w:p w14:paraId="7A196848" w14:textId="77777777" w:rsidR="000020E6" w:rsidRPr="0012157F" w:rsidRDefault="000020E6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E045026" w14:textId="77777777" w:rsidR="00C4103F" w:rsidRPr="0012157F" w:rsidRDefault="006676AE" w:rsidP="000020E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83920E" w14:textId="0F0EED05" w:rsidR="006676AE" w:rsidRPr="0012157F" w:rsidRDefault="006676AE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SZPITAL WOJEWÓDZKI W POZNANIU</w:t>
      </w:r>
    </w:p>
    <w:p w14:paraId="4086EB2B" w14:textId="6CBABCF3" w:rsidR="006676AE" w:rsidRPr="0012157F" w:rsidRDefault="006676AE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2F8A06C" w14:textId="204E4AA7" w:rsidR="00F90CD1" w:rsidRDefault="006676AE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A678F" w:rsidRPr="004A678F">
        <w:rPr>
          <w:rFonts w:ascii="Arial" w:hAnsi="Arial" w:cs="Arial"/>
        </w:rPr>
        <w:t>Poznań</w:t>
      </w:r>
    </w:p>
    <w:p w14:paraId="672F13DE" w14:textId="77777777" w:rsidR="009169D4" w:rsidRDefault="009169D4" w:rsidP="000020E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41A142D" w14:textId="77777777" w:rsidR="009169D4" w:rsidRPr="0012157F" w:rsidRDefault="009169D4" w:rsidP="000020E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784C4BC" w14:textId="77777777" w:rsidR="00C4103F" w:rsidRPr="0012157F" w:rsidRDefault="006676AE" w:rsidP="000020E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B7C3797" w14:textId="77777777" w:rsidR="00C4103F" w:rsidRPr="0012157F" w:rsidRDefault="007118F0" w:rsidP="000020E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76D66C8" w14:textId="77777777" w:rsidR="00757EFB" w:rsidRPr="0012157F" w:rsidRDefault="00757EFB" w:rsidP="000020E6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B0CF913" w14:textId="77777777" w:rsidR="007118F0" w:rsidRPr="0012157F" w:rsidRDefault="007118F0" w:rsidP="000020E6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BBC0F76" w14:textId="77777777" w:rsidR="00C4103F" w:rsidRPr="00650D6C" w:rsidRDefault="007936D6" w:rsidP="000020E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8AA1F98" w14:textId="77777777" w:rsidR="00757EFB" w:rsidRPr="0012157F" w:rsidRDefault="00757EFB" w:rsidP="000020E6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18B02A1" w14:textId="77777777" w:rsidR="00484F88" w:rsidRDefault="007936D6" w:rsidP="000020E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2F39CA6A" w14:textId="77777777" w:rsidR="000020E6" w:rsidRDefault="000020E6" w:rsidP="000020E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2D9226E4" w14:textId="77777777" w:rsidR="000020E6" w:rsidRPr="00612283" w:rsidRDefault="000020E6" w:rsidP="000020E6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A678F" w:rsidRPr="0012157F" w14:paraId="6F729AE0" w14:textId="77777777" w:rsidTr="006F7B3B">
        <w:tc>
          <w:tcPr>
            <w:tcW w:w="9104" w:type="dxa"/>
            <w:shd w:val="clear" w:color="auto" w:fill="D9D9D9"/>
          </w:tcPr>
          <w:p w14:paraId="5A943230" w14:textId="77777777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25645EA" w14:textId="63EDBCCA" w:rsidR="004A678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A678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A678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A678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A678F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4A678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C4D9C1" w14:textId="77777777" w:rsidR="004A678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4E2A05A" w14:textId="77777777" w:rsidR="004A678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552E6201" w14:textId="77777777" w:rsidR="004A678F" w:rsidRPr="00C86421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E16967D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C97B8A" w14:textId="5AEAD5BD" w:rsidR="00E50194" w:rsidRDefault="001F027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DC05839" w14:textId="77777777" w:rsidR="002B0FC7" w:rsidRDefault="002B0FC7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F82C967" w14:textId="18043CBE" w:rsidR="000020E6" w:rsidRDefault="002B0FC7" w:rsidP="000020E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B0FC7">
        <w:rPr>
          <w:rFonts w:ascii="Arial" w:hAnsi="Arial" w:cs="Arial"/>
          <w:b/>
          <w:sz w:val="24"/>
          <w:szCs w:val="24"/>
        </w:rPr>
        <w:t>Zakup stołów operacyjnych na potrzeby wykonywanych zabiegów operacyjnych w Szpitalu Wojewódzkim w Poznaniu</w:t>
      </w:r>
    </w:p>
    <w:p w14:paraId="759AF2BA" w14:textId="77777777" w:rsidR="002B0FC7" w:rsidRDefault="002B0FC7" w:rsidP="000020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0FC954" w14:textId="7220E1BD" w:rsidR="00F90CD1" w:rsidRPr="0012157F" w:rsidRDefault="005434B3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678F" w:rsidRPr="004A678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E8B83B2" w14:textId="77777777" w:rsidTr="00650D6C">
        <w:tc>
          <w:tcPr>
            <w:tcW w:w="9104" w:type="dxa"/>
            <w:shd w:val="clear" w:color="auto" w:fill="D9D9D9"/>
          </w:tcPr>
          <w:p w14:paraId="4FAB6D43" w14:textId="77777777" w:rsidR="00E50194" w:rsidRPr="00650D6C" w:rsidRDefault="00650D6C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9483422" w14:textId="77777777" w:rsidR="0032618A" w:rsidRPr="0032618A" w:rsidRDefault="00BA53CA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204C88D" w14:textId="2DA3698C" w:rsidR="004A678F" w:rsidRDefault="007A2BC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3C8EBF03" w14:textId="1C8190AD" w:rsidR="00A91658" w:rsidRDefault="00A91658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5BDADA7" w14:textId="77777777" w:rsidTr="00CD4DD1">
        <w:tc>
          <w:tcPr>
            <w:tcW w:w="9104" w:type="dxa"/>
            <w:shd w:val="clear" w:color="auto" w:fill="D9D9D9"/>
          </w:tcPr>
          <w:p w14:paraId="4B429E3F" w14:textId="77777777" w:rsidR="0011306C" w:rsidRPr="00650D6C" w:rsidRDefault="00103D09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8BBC68B" w14:textId="77777777" w:rsidR="00103D09" w:rsidRDefault="00103D09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6BCAB66" w14:textId="77777777" w:rsidR="00D2702A" w:rsidRPr="0012157F" w:rsidRDefault="0012295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BCC720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26EC" w14:textId="77777777" w:rsidR="00D2702A" w:rsidRPr="0012157F" w:rsidRDefault="00D2702A" w:rsidP="000020E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EE6C" w14:textId="77777777" w:rsidR="00D2702A" w:rsidRPr="0012157F" w:rsidRDefault="00D2702A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A678F" w:rsidRPr="0012157F" w14:paraId="4031E646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BBC4C" w14:textId="439F40E8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63B0" w14:textId="7931C4E0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FC413A2" w14:textId="06661000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A678F" w:rsidRPr="0012157F" w14:paraId="024F7205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07983" w14:textId="72B16243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6232" w14:textId="7FA78E23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F3DD633" w14:textId="06662D53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A678F" w:rsidRPr="0012157F" w14:paraId="67C71265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58E3D" w14:textId="7DA3FD11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E7FC5" w14:textId="371CD28B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AC87897" w14:textId="2F9B7B03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4A678F" w:rsidRPr="0012157F" w14:paraId="1EEE67B1" w14:textId="77777777" w:rsidTr="006F7B3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AF050" w14:textId="737585C9" w:rsidR="004A678F" w:rsidRPr="0012157F" w:rsidRDefault="004A678F" w:rsidP="000020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1F2D" w14:textId="01D67A3D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A678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322F3C3" w14:textId="009B56B4" w:rsidR="004A678F" w:rsidRPr="0012157F" w:rsidRDefault="004A678F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78F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1AE7DEB" w14:textId="77777777" w:rsidR="00122954" w:rsidRDefault="0012295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E21563F" w14:textId="77777777" w:rsidR="00721D87" w:rsidRDefault="00E21BB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FF6795E" w14:textId="77777777" w:rsidR="00721D87" w:rsidRPr="00721D87" w:rsidRDefault="00721D87" w:rsidP="000020E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D9AD3C1" w14:textId="77777777" w:rsidR="00721D87" w:rsidRDefault="00E21BB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7BA6D54" w14:textId="77777777" w:rsidR="00E21BB4" w:rsidRPr="00E21BB4" w:rsidRDefault="00E21BB4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600FDAA" w14:textId="77777777" w:rsidR="00E21BB4" w:rsidRPr="00721D87" w:rsidRDefault="00E21BB4" w:rsidP="000020E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104DE7" w14:textId="77777777" w:rsidR="00334A77" w:rsidRDefault="00334A77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0B9E1C43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4B01A2D2" w14:textId="77777777" w:rsidTr="0061040C">
        <w:tc>
          <w:tcPr>
            <w:tcW w:w="9104" w:type="dxa"/>
            <w:shd w:val="clear" w:color="auto" w:fill="D9D9D9"/>
          </w:tcPr>
          <w:p w14:paraId="2F898D62" w14:textId="77777777" w:rsidR="00334A77" w:rsidRPr="00650D6C" w:rsidRDefault="00560F5C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8D0314D" w14:textId="77777777" w:rsidR="00334A77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60016BE" w14:textId="77777777" w:rsidR="004175AB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C751A3D" w14:textId="77777777" w:rsidR="004175AB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437C7E3C" w14:textId="77777777" w:rsidR="004175AB" w:rsidRPr="004175AB" w:rsidRDefault="004175AB" w:rsidP="000020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A03A91A" w14:textId="77777777" w:rsidR="00334A77" w:rsidRDefault="004175A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17A9B06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1BEF221" w14:textId="77777777" w:rsidTr="0061040C">
        <w:tc>
          <w:tcPr>
            <w:tcW w:w="9104" w:type="dxa"/>
            <w:shd w:val="clear" w:color="auto" w:fill="D9D9D9"/>
          </w:tcPr>
          <w:p w14:paraId="197B141A" w14:textId="77777777" w:rsidR="00C37715" w:rsidRPr="00650D6C" w:rsidRDefault="00747CEE" w:rsidP="000020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5B96CF" w14:textId="77777777" w:rsidR="00334A77" w:rsidRDefault="00747CE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B54D3B" w14:textId="77777777" w:rsidR="0044648E" w:rsidRDefault="008C60E1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7609597" w14:textId="77777777" w:rsidR="0044648E" w:rsidRDefault="0044648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F57B4CB" w14:textId="77777777" w:rsidR="0044648E" w:rsidRPr="004175AB" w:rsidRDefault="0044648E" w:rsidP="000020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2BFC203" w14:textId="77777777" w:rsidR="00C62F57" w:rsidRDefault="0044648E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54D2F9F9" w14:textId="77777777" w:rsidR="000020E6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1C29E0" w14:textId="77777777" w:rsidTr="00CD4DD1">
        <w:tc>
          <w:tcPr>
            <w:tcW w:w="9104" w:type="dxa"/>
            <w:shd w:val="clear" w:color="auto" w:fill="D9D9D9"/>
          </w:tcPr>
          <w:p w14:paraId="7182C713" w14:textId="77777777" w:rsidR="00BE6F04" w:rsidRPr="00650D6C" w:rsidRDefault="00E426EB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07F4785" w14:textId="77777777" w:rsidR="00FE4E2B" w:rsidRDefault="008C60E1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0FF58AC" w14:textId="77777777" w:rsidR="000020E6" w:rsidRPr="00E426EB" w:rsidRDefault="000020E6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C2427E5" w14:textId="77777777" w:rsidTr="00847232">
        <w:tc>
          <w:tcPr>
            <w:tcW w:w="9104" w:type="dxa"/>
            <w:shd w:val="clear" w:color="auto" w:fill="D9D9D9"/>
          </w:tcPr>
          <w:p w14:paraId="5DE7AEA7" w14:textId="77777777" w:rsidR="00E426EB" w:rsidRPr="00650D6C" w:rsidRDefault="00E426EB" w:rsidP="000020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21B2CE5" w14:textId="77777777" w:rsidR="00E426EB" w:rsidRPr="0012157F" w:rsidRDefault="00E426EB" w:rsidP="0000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962994" w14:textId="77777777" w:rsidR="00E426EB" w:rsidRPr="00E426EB" w:rsidRDefault="00E426EB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C5EB2F" w14:textId="77777777" w:rsidR="00E426EB" w:rsidRPr="00E426EB" w:rsidRDefault="00E426EB" w:rsidP="000020E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DC2A70" w14:textId="77777777" w:rsidR="00E426EB" w:rsidRPr="00FF0EBB" w:rsidRDefault="00E426EB" w:rsidP="000020E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654E5A6" w14:textId="77777777" w:rsidR="00E426EB" w:rsidRPr="00E426EB" w:rsidRDefault="00E426EB" w:rsidP="000020E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FAFEC7" w14:textId="77777777" w:rsidR="00E426EB" w:rsidRPr="00FF0EBB" w:rsidRDefault="00E426EB" w:rsidP="000020E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0CDA3A" w14:textId="77777777" w:rsidR="0012157F" w:rsidRDefault="0012157F" w:rsidP="000020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1CDD47" w14:textId="77777777" w:rsidR="008C60E1" w:rsidRPr="0012157F" w:rsidRDefault="008C60E1" w:rsidP="0000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61D073" w14:textId="77777777" w:rsidR="00524951" w:rsidRDefault="00FE4E2B" w:rsidP="0000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869594" w14:textId="77777777" w:rsidR="00524951" w:rsidRDefault="00524951" w:rsidP="000020E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8254BC0" w14:textId="77777777" w:rsidR="00FE4E2B" w:rsidRPr="0012157F" w:rsidRDefault="00524951" w:rsidP="000020E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9D7B753" w14:textId="77777777" w:rsidR="00484F88" w:rsidRPr="0012157F" w:rsidRDefault="008C60E1" w:rsidP="000020E6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ACCCA" w14:textId="77777777" w:rsidR="008005FF" w:rsidRDefault="008005FF" w:rsidP="0038231F">
      <w:pPr>
        <w:spacing w:after="0" w:line="240" w:lineRule="auto"/>
      </w:pPr>
      <w:r>
        <w:separator/>
      </w:r>
    </w:p>
  </w:endnote>
  <w:endnote w:type="continuationSeparator" w:id="0">
    <w:p w14:paraId="4C81E241" w14:textId="77777777" w:rsidR="008005FF" w:rsidRDefault="008005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79C8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0F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0F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B0B9BB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96AA02" w14:textId="77777777" w:rsidR="008005FF" w:rsidRDefault="008005FF" w:rsidP="0038231F">
      <w:pPr>
        <w:spacing w:after="0" w:line="240" w:lineRule="auto"/>
      </w:pPr>
      <w:r>
        <w:separator/>
      </w:r>
    </w:p>
  </w:footnote>
  <w:footnote w:type="continuationSeparator" w:id="0">
    <w:p w14:paraId="2D60BF9A" w14:textId="77777777" w:rsidR="008005FF" w:rsidRDefault="008005FF" w:rsidP="0038231F">
      <w:pPr>
        <w:spacing w:after="0" w:line="240" w:lineRule="auto"/>
      </w:pPr>
      <w:r>
        <w:continuationSeparator/>
      </w:r>
    </w:p>
  </w:footnote>
  <w:footnote w:id="1">
    <w:p w14:paraId="7CEDA69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41CC25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E57D17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1"/>
    </w:p>
    <w:p w14:paraId="2A0C21A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E7469A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304E40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DADF17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15FA5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730A7D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0A4396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73AEAC7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F70"/>
    <w:rsid w:val="000020E6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36F70"/>
    <w:rsid w:val="0024216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0FC7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B7D3D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A678F"/>
    <w:rsid w:val="004C4854"/>
    <w:rsid w:val="004D7E48"/>
    <w:rsid w:val="004F23F7"/>
    <w:rsid w:val="004F40EF"/>
    <w:rsid w:val="005103B9"/>
    <w:rsid w:val="00512A1E"/>
    <w:rsid w:val="005153EB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05FF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FB4A5"/>
  <w15:docId w15:val="{46F117F6-EE07-42B0-A9C3-A09C0982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58F16-1CD8-41E8-9C43-21909091D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2016-07-26T10:32:00Z</cp:lastPrinted>
  <dcterms:created xsi:type="dcterms:W3CDTF">2026-03-18T08:55:00Z</dcterms:created>
  <dcterms:modified xsi:type="dcterms:W3CDTF">2026-08-13T12:13:00Z</dcterms:modified>
</cp:coreProperties>
</file>