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A50A2" w:rsidRPr="00EA50A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A50A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50A2">
        <w:rPr>
          <w:rFonts w:ascii="Arial" w:hAnsi="Arial" w:cs="Arial"/>
        </w:rPr>
        <w:t>Gmina Szerzyny</w:t>
      </w:r>
    </w:p>
    <w:p w:rsidR="006676AE" w:rsidRPr="0012157F" w:rsidRDefault="00EA50A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50A2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EA50A2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A50A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A50A2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EA50A2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A50A2" w:rsidRPr="0012157F" w:rsidTr="004776E2">
        <w:tc>
          <w:tcPr>
            <w:tcW w:w="9104" w:type="dxa"/>
            <w:shd w:val="clear" w:color="auto" w:fill="D9D9D9"/>
          </w:tcPr>
          <w:p w:rsidR="00EA50A2" w:rsidRPr="0012157F" w:rsidRDefault="00EA50A2" w:rsidP="004776E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A50A2" w:rsidRPr="0012157F" w:rsidRDefault="00EA50A2" w:rsidP="004776E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A50A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A50A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A50A2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A50A2" w:rsidRPr="00612283" w:rsidRDefault="00EA50A2" w:rsidP="004776E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A50A2" w:rsidRPr="00612283" w:rsidRDefault="00EA50A2" w:rsidP="004776E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EA50A2" w:rsidRPr="0012157F" w:rsidRDefault="00EA50A2" w:rsidP="004776E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EA50A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50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i rozbudowa drogi powiatowej nr 1357K polegająca na budowie chodnika w miejscowości Żurowa  II etap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50A2" w:rsidRPr="00A2540E" w:rsidTr="004776E2">
        <w:tc>
          <w:tcPr>
            <w:tcW w:w="2269" w:type="dxa"/>
          </w:tcPr>
          <w:p w:rsidR="00EA50A2" w:rsidRPr="00A2540E" w:rsidRDefault="00EA50A2" w:rsidP="004776E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A50A2" w:rsidRPr="00A2540E" w:rsidRDefault="00EA50A2" w:rsidP="004776E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50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FER.271.15.2026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A50A2" w:rsidRPr="00EA50A2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A50A2" w:rsidRDefault="007A2BCB" w:rsidP="00EA50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C62F57" w:rsidRDefault="00257E73" w:rsidP="006D080E">
      <w:pPr>
        <w:spacing w:before="120"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B3A57" w:rsidRPr="00650D6C" w:rsidTr="005517FB">
        <w:tc>
          <w:tcPr>
            <w:tcW w:w="9104" w:type="dxa"/>
            <w:shd w:val="clear" w:color="auto" w:fill="D9D9D9"/>
          </w:tcPr>
          <w:p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3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8D7" w:rsidRDefault="008C18D7" w:rsidP="0038231F">
      <w:pPr>
        <w:spacing w:after="0" w:line="240" w:lineRule="auto"/>
      </w:pPr>
      <w:r>
        <w:separator/>
      </w:r>
    </w:p>
  </w:endnote>
  <w:endnote w:type="continuationSeparator" w:id="1">
    <w:p w:rsidR="008C18D7" w:rsidRDefault="008C18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0A2" w:rsidRDefault="00EA50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064D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064DB">
      <w:rPr>
        <w:b/>
        <w:bCs/>
        <w:sz w:val="24"/>
        <w:szCs w:val="24"/>
      </w:rPr>
      <w:fldChar w:fldCharType="separate"/>
    </w:r>
    <w:r w:rsidR="00B63DAC">
      <w:rPr>
        <w:b/>
        <w:bCs/>
        <w:noProof/>
      </w:rPr>
      <w:t>3</w:t>
    </w:r>
    <w:r w:rsidR="00A064DB">
      <w:rPr>
        <w:b/>
        <w:bCs/>
        <w:sz w:val="24"/>
        <w:szCs w:val="24"/>
      </w:rPr>
      <w:fldChar w:fldCharType="end"/>
    </w:r>
    <w:r>
      <w:t xml:space="preserve"> z </w:t>
    </w:r>
    <w:r w:rsidR="00A064D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064DB">
      <w:rPr>
        <w:b/>
        <w:bCs/>
        <w:sz w:val="24"/>
        <w:szCs w:val="24"/>
      </w:rPr>
      <w:fldChar w:fldCharType="separate"/>
    </w:r>
    <w:r w:rsidR="00B63DAC">
      <w:rPr>
        <w:b/>
        <w:bCs/>
        <w:noProof/>
      </w:rPr>
      <w:t>3</w:t>
    </w:r>
    <w:r w:rsidR="00A064D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0A2" w:rsidRDefault="00EA50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8D7" w:rsidRDefault="008C18D7" w:rsidP="0038231F">
      <w:pPr>
        <w:spacing w:after="0" w:line="240" w:lineRule="auto"/>
      </w:pPr>
      <w:r>
        <w:separator/>
      </w:r>
    </w:p>
  </w:footnote>
  <w:footnote w:type="continuationSeparator" w:id="1">
    <w:p w:rsidR="008C18D7" w:rsidRDefault="008C18D7" w:rsidP="0038231F">
      <w:pPr>
        <w:spacing w:after="0" w:line="240" w:lineRule="auto"/>
      </w:pPr>
      <w:r>
        <w:continuationSeparator/>
      </w:r>
    </w:p>
  </w:footnote>
  <w:footnote w:id="2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3">
    <w:p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0A2" w:rsidRDefault="00EA50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0A2" w:rsidRDefault="00EA50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0A2" w:rsidRDefault="00EA50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EA50A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080E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18D7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064DB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63DAC"/>
    <w:rsid w:val="00B73839"/>
    <w:rsid w:val="00B8005E"/>
    <w:rsid w:val="00B90E42"/>
    <w:rsid w:val="00BB0C3C"/>
    <w:rsid w:val="00BE6F04"/>
    <w:rsid w:val="00BF1548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50A2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4D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614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2026-08-14T13:08:00Z</cp:lastPrinted>
  <dcterms:created xsi:type="dcterms:W3CDTF">2026-08-14T13:10:00Z</dcterms:created>
  <dcterms:modified xsi:type="dcterms:W3CDTF">2026-08-14T13:10:00Z</dcterms:modified>
</cp:coreProperties>
</file>