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C2A3C1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162C3" w:rsidRPr="00F162C3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E10F6BB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BD6590D" w14:textId="77777777" w:rsidR="006676AE" w:rsidRPr="0012157F" w:rsidRDefault="00F162C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162C3">
        <w:rPr>
          <w:rFonts w:ascii="Arial" w:hAnsi="Arial" w:cs="Arial"/>
        </w:rPr>
        <w:t>Gmina Gnojnik</w:t>
      </w:r>
    </w:p>
    <w:p w14:paraId="0922F79B" w14:textId="77777777" w:rsidR="006676AE" w:rsidRPr="0012157F" w:rsidRDefault="00F162C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162C3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F162C3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1D81AB69" w14:textId="77777777" w:rsidR="00F90CD1" w:rsidRDefault="00F162C3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162C3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F162C3">
        <w:rPr>
          <w:rFonts w:ascii="Arial" w:hAnsi="Arial" w:cs="Arial"/>
        </w:rPr>
        <w:t>Gnojnik</w:t>
      </w:r>
    </w:p>
    <w:p w14:paraId="1299942B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8D5F1DD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32AC86A0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3C93EDC2" w14:textId="77777777" w:rsidTr="0018769E">
        <w:tc>
          <w:tcPr>
            <w:tcW w:w="2800" w:type="dxa"/>
          </w:tcPr>
          <w:p w14:paraId="1FB56BB6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DF1F8D1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6E31949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4DB134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62C6393C" w14:textId="77777777" w:rsidTr="0018769E">
        <w:tc>
          <w:tcPr>
            <w:tcW w:w="2800" w:type="dxa"/>
          </w:tcPr>
          <w:p w14:paraId="12150B76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C657B7E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C3F7181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8F24ECF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98E8B0F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162C3" w:rsidRPr="0012157F" w14:paraId="28FE70EC" w14:textId="77777777" w:rsidTr="00A84EE5">
        <w:tc>
          <w:tcPr>
            <w:tcW w:w="9104" w:type="dxa"/>
            <w:shd w:val="clear" w:color="auto" w:fill="D9D9D9"/>
          </w:tcPr>
          <w:p w14:paraId="1C79BD9B" w14:textId="77777777" w:rsidR="00F162C3" w:rsidRPr="0012157F" w:rsidRDefault="00F162C3" w:rsidP="00A84EE5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56BA027" w14:textId="77777777" w:rsidR="00F162C3" w:rsidRPr="0012157F" w:rsidRDefault="00F162C3" w:rsidP="00A8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162C3">
              <w:rPr>
                <w:rFonts w:ascii="Arial" w:hAnsi="Arial" w:cs="Arial"/>
                <w:sz w:val="24"/>
                <w:szCs w:val="24"/>
              </w:rPr>
              <w:t>(t.j.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0CEBBE87" w14:textId="77777777" w:rsidR="00F162C3" w:rsidRPr="00612283" w:rsidRDefault="00F162C3" w:rsidP="00A84EE5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4AF90A06" w14:textId="77777777" w:rsidR="00F162C3" w:rsidRPr="00612283" w:rsidRDefault="00F162C3" w:rsidP="00A84EE5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F025EDF" w14:textId="77777777" w:rsidR="00F162C3" w:rsidRPr="0012157F" w:rsidRDefault="00F162C3" w:rsidP="00A84EE5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43ED464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462B6590" w14:textId="77777777" w:rsidTr="0018769E">
        <w:tc>
          <w:tcPr>
            <w:tcW w:w="2269" w:type="dxa"/>
          </w:tcPr>
          <w:p w14:paraId="3966E52F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B730248" w14:textId="77777777" w:rsidR="002578E4" w:rsidRPr="00A2540E" w:rsidRDefault="00F162C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162C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trybun sportowych w Gnojniku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162C3" w:rsidRPr="00A2540E" w14:paraId="50BDEE0F" w14:textId="77777777" w:rsidTr="00A84EE5">
        <w:tc>
          <w:tcPr>
            <w:tcW w:w="2269" w:type="dxa"/>
          </w:tcPr>
          <w:p w14:paraId="09E42440" w14:textId="77777777" w:rsidR="00F162C3" w:rsidRPr="00A2540E" w:rsidRDefault="00F162C3" w:rsidP="00A84EE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04F640D" w14:textId="77777777" w:rsidR="00F162C3" w:rsidRPr="00A2540E" w:rsidRDefault="00F162C3" w:rsidP="00A84EE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162C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RIiD.271.13.2026</w:t>
            </w:r>
          </w:p>
        </w:tc>
      </w:tr>
    </w:tbl>
    <w:p w14:paraId="21629D27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F33A3A1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162C3" w:rsidRPr="00F162C3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712FCD8E" w14:textId="77777777" w:rsidTr="00650D6C">
        <w:tc>
          <w:tcPr>
            <w:tcW w:w="9104" w:type="dxa"/>
            <w:shd w:val="clear" w:color="auto" w:fill="D9D9D9"/>
          </w:tcPr>
          <w:p w14:paraId="5B1935BF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1EDB360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7074E35" w14:textId="77777777" w:rsidR="00F162C3" w:rsidRPr="00992BD8" w:rsidRDefault="00F162C3" w:rsidP="00F162C3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5E50030C" w14:textId="77777777" w:rsidR="002426FF" w:rsidRPr="00A44833" w:rsidRDefault="00F162C3" w:rsidP="00F162C3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3E91BB40" w14:textId="77777777" w:rsidR="00F162C3" w:rsidRPr="00A44833" w:rsidRDefault="00F162C3" w:rsidP="00F162C3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7C9628F" w14:textId="77777777" w:rsidR="00F162C3" w:rsidRPr="0012157F" w:rsidRDefault="00F162C3" w:rsidP="00F162C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03D6FFC3" w14:textId="77777777" w:rsidR="00F162C3" w:rsidRPr="0012157F" w:rsidRDefault="00F162C3" w:rsidP="00F162C3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A1EA066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33FC4A9D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0C72F8A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2477BE6A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0D0B6F6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207B5AA" w14:textId="77777777" w:rsidR="00F162C3" w:rsidRDefault="007A2BCB" w:rsidP="00F162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1"/>
      </w:r>
      <w:r w:rsidRPr="007421B3">
        <w:rPr>
          <w:rFonts w:ascii="Arial" w:hAnsi="Arial" w:cs="Arial"/>
          <w:color w:val="0070C0"/>
          <w:sz w:val="24"/>
          <w:szCs w:val="24"/>
        </w:rPr>
        <w:t xml:space="preserve"> </w:t>
      </w:r>
      <w:r w:rsidRPr="007A2BCB">
        <w:rPr>
          <w:rFonts w:ascii="Arial" w:hAnsi="Arial" w:cs="Arial"/>
          <w:sz w:val="24"/>
          <w:szCs w:val="24"/>
        </w:rPr>
        <w:t>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7CD0FA5E" w14:textId="77777777"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4914FF59" w14:textId="77777777" w:rsidTr="00CD4DD1">
        <w:tc>
          <w:tcPr>
            <w:tcW w:w="9104" w:type="dxa"/>
            <w:shd w:val="clear" w:color="auto" w:fill="D9D9D9"/>
          </w:tcPr>
          <w:p w14:paraId="7821F084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BE9F562" w14:textId="77777777" w:rsidR="00C33AD7" w:rsidRDefault="00C33AD7" w:rsidP="00257E7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C33AD7">
        <w:rPr>
          <w:rFonts w:ascii="Arial" w:hAnsi="Arial" w:cs="Arial"/>
          <w:sz w:val="24"/>
          <w:szCs w:val="24"/>
        </w:rPr>
        <w:t>Oświadczam, że spełniam, określone przez Zamawiającego, warunki udziału w postępowaniu określone przez Zamawiającego w ogłoszeniu o zamówieniu oraz Specyfikacji Warunków Zamówienia sporządzonej przez  Gminę Gnojnik do niniejszego</w:t>
      </w:r>
      <w:r>
        <w:rPr>
          <w:rFonts w:ascii="Arial" w:hAnsi="Arial" w:cs="Arial"/>
          <w:sz w:val="24"/>
          <w:szCs w:val="24"/>
        </w:rPr>
        <w:t xml:space="preserve"> </w:t>
      </w:r>
      <w:r w:rsidRPr="00C33AD7">
        <w:rPr>
          <w:rFonts w:ascii="Arial" w:hAnsi="Arial" w:cs="Arial"/>
          <w:sz w:val="24"/>
          <w:szCs w:val="24"/>
        </w:rPr>
        <w:t>postępowania.</w:t>
      </w:r>
    </w:p>
    <w:p w14:paraId="030F0869" w14:textId="6A020E42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72C258AB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4D07EA1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D969D42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61BE4B6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3721FE26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E1FBE17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2CC3A5F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3FE802F6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2C676E7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2CC4619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71D5A90B" w14:textId="77777777" w:rsidTr="00CD4DD1">
        <w:tc>
          <w:tcPr>
            <w:tcW w:w="9104" w:type="dxa"/>
            <w:shd w:val="clear" w:color="auto" w:fill="D9D9D9"/>
          </w:tcPr>
          <w:p w14:paraId="01AA002E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CC2FE04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059EBE1E" w14:textId="77777777" w:rsidTr="00847232">
        <w:tc>
          <w:tcPr>
            <w:tcW w:w="9104" w:type="dxa"/>
            <w:shd w:val="clear" w:color="auto" w:fill="D9D9D9"/>
          </w:tcPr>
          <w:p w14:paraId="4F979793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5F044F7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D9276D2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6E52DE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11DF78B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5AE4B1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6A828E2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D94A392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B3A57" w:rsidRPr="00650D6C" w14:paraId="400606D6" w14:textId="77777777" w:rsidTr="005517FB">
        <w:tc>
          <w:tcPr>
            <w:tcW w:w="9104" w:type="dxa"/>
            <w:shd w:val="clear" w:color="auto" w:fill="D9D9D9"/>
          </w:tcPr>
          <w:p w14:paraId="3A53E85D" w14:textId="77777777" w:rsidR="00AB3A57" w:rsidRPr="00650D6C" w:rsidRDefault="00AB3A57" w:rsidP="005517FB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CERTYFIKATU, O KTÓRYM MOWA </w:t>
            </w:r>
            <w:r w:rsidR="00726FF6">
              <w:rPr>
                <w:rFonts w:ascii="Arial" w:hAnsi="Arial" w:cs="Arial"/>
                <w:b/>
                <w:sz w:val="24"/>
                <w:szCs w:val="24"/>
              </w:rPr>
              <w:t>W ART. 124 UST. 2 USTAWY PZP</w:t>
            </w:r>
          </w:p>
        </w:tc>
      </w:tr>
    </w:tbl>
    <w:p w14:paraId="42410B6C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45FF33E" w14:textId="77777777" w:rsidR="00C31437" w:rsidRDefault="00392D3E" w:rsidP="00392D3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Informuję, że w prowadzonym postępowaniu o udzielenie zamówienia publicznego</w:t>
      </w:r>
      <w:r w:rsidR="009024B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będę / nie będę</w:t>
      </w:r>
      <w:r w:rsidR="007421B3">
        <w:rPr>
          <w:rFonts w:ascii="Arial" w:hAnsi="Arial" w:cs="Arial"/>
          <w:sz w:val="24"/>
          <w:szCs w:val="24"/>
        </w:rPr>
        <w:t xml:space="preserve"> </w:t>
      </w:r>
      <w:r w:rsidR="007421B3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posługiwał się </w:t>
      </w:r>
      <w:r w:rsidRPr="00392D3E">
        <w:rPr>
          <w:rFonts w:ascii="Arial" w:hAnsi="Arial" w:cs="Arial"/>
          <w:sz w:val="24"/>
          <w:szCs w:val="24"/>
        </w:rPr>
        <w:t>certyfikatem, o którym mowa w art. 124 ust. 2</w:t>
      </w:r>
      <w:r>
        <w:rPr>
          <w:rFonts w:ascii="Arial" w:hAnsi="Arial" w:cs="Arial"/>
          <w:sz w:val="24"/>
          <w:szCs w:val="24"/>
        </w:rPr>
        <w:t xml:space="preserve"> ustawy Pzp</w:t>
      </w:r>
      <w:r w:rsidRPr="00392D3E">
        <w:rPr>
          <w:rFonts w:ascii="Arial" w:hAnsi="Arial" w:cs="Arial"/>
          <w:sz w:val="24"/>
          <w:szCs w:val="24"/>
        </w:rPr>
        <w:t>.</w:t>
      </w:r>
    </w:p>
    <w:p w14:paraId="00037688" w14:textId="77777777" w:rsidR="00C31437" w:rsidRDefault="007421B3" w:rsidP="00C31437">
      <w:pPr>
        <w:spacing w:before="120" w:after="12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C31437">
        <w:rPr>
          <w:rFonts w:ascii="Arial" w:hAnsi="Arial" w:cs="Arial"/>
          <w:color w:val="0070C0"/>
          <w:sz w:val="20"/>
          <w:szCs w:val="20"/>
        </w:rPr>
        <w:t xml:space="preserve">dane dotyczące certyfikatu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wykonawca, który </w:t>
      </w:r>
      <w:r w:rsidR="00C31437">
        <w:rPr>
          <w:rFonts w:ascii="Arial" w:hAnsi="Arial" w:cs="Arial"/>
          <w:color w:val="0070C0"/>
          <w:sz w:val="20"/>
          <w:szCs w:val="20"/>
        </w:rPr>
        <w:t>będzie</w:t>
      </w:r>
      <w:r w:rsidR="00B73839">
        <w:rPr>
          <w:rFonts w:ascii="Arial" w:hAnsi="Arial" w:cs="Arial"/>
          <w:color w:val="0070C0"/>
          <w:sz w:val="20"/>
          <w:szCs w:val="20"/>
        </w:rPr>
        <w:t xml:space="preserve"> się nim posługiwał</w:t>
      </w:r>
      <w:r w:rsidRPr="00E21BB4">
        <w:rPr>
          <w:rFonts w:ascii="Arial" w:hAnsi="Arial" w:cs="Arial"/>
          <w:color w:val="0070C0"/>
          <w:sz w:val="20"/>
          <w:szCs w:val="20"/>
        </w:rPr>
        <w:t>]</w:t>
      </w:r>
    </w:p>
    <w:p w14:paraId="1FE6ED31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926239A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4730B874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[numer i oznaczenie certyfikatu]</w:t>
      </w:r>
    </w:p>
    <w:p w14:paraId="332112C8" w14:textId="77777777" w:rsidR="00AB6AD4" w:rsidRPr="00AB6AD4" w:rsidRDefault="00AB6AD4" w:rsidP="00AB6AD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16DA57ED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516BEDB2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[nazwa podmiotu certyfikującego]</w:t>
      </w:r>
    </w:p>
    <w:p w14:paraId="348AB442" w14:textId="77777777"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83225B6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46DD99DF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[okres ważności certyfikatu]</w:t>
      </w:r>
    </w:p>
    <w:p w14:paraId="3E64E949" w14:textId="77777777"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056773A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5028C084" w14:textId="77777777" w:rsidR="00524951" w:rsidRPr="00AB6AD4" w:rsidRDefault="00B73839" w:rsidP="00AB6AD4">
      <w:pPr>
        <w:spacing w:after="6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[podstawy wykluczenia lub warunki udziału w postępowaniu, w zakresie których Wykonawca będzie posługiwał się certyfikatem]</w:t>
      </w:r>
      <w:r w:rsidR="00FE4E2B" w:rsidRPr="00AB6AD4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14:paraId="466E56A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1FE2DB1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F2B928D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33BD70" w14:textId="77777777" w:rsidR="008B42D2" w:rsidRDefault="008B42D2" w:rsidP="0038231F">
      <w:pPr>
        <w:spacing w:after="0" w:line="240" w:lineRule="auto"/>
      </w:pPr>
      <w:r>
        <w:separator/>
      </w:r>
    </w:p>
  </w:endnote>
  <w:endnote w:type="continuationSeparator" w:id="0">
    <w:p w14:paraId="19A03A21" w14:textId="77777777" w:rsidR="008B42D2" w:rsidRDefault="008B42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61A5C4" w14:textId="77777777" w:rsidR="00F162C3" w:rsidRDefault="00F162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09EA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E7361C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E3AED" w14:textId="77777777" w:rsidR="00F162C3" w:rsidRDefault="00F162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279394" w14:textId="77777777" w:rsidR="008B42D2" w:rsidRDefault="008B42D2" w:rsidP="0038231F">
      <w:pPr>
        <w:spacing w:after="0" w:line="240" w:lineRule="auto"/>
      </w:pPr>
      <w:r>
        <w:separator/>
      </w:r>
    </w:p>
  </w:footnote>
  <w:footnote w:type="continuationSeparator" w:id="0">
    <w:p w14:paraId="0E8C8177" w14:textId="77777777" w:rsidR="008B42D2" w:rsidRDefault="008B42D2" w:rsidP="0038231F">
      <w:pPr>
        <w:spacing w:after="0" w:line="240" w:lineRule="auto"/>
      </w:pPr>
      <w:r>
        <w:continuationSeparator/>
      </w:r>
    </w:p>
  </w:footnote>
  <w:footnote w:id="1">
    <w:p w14:paraId="4883E3C8" w14:textId="77777777" w:rsidR="0011306C" w:rsidRPr="007421B3" w:rsidRDefault="0011306C" w:rsidP="000E4C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Style w:val="Odwoanieprzypisudolnego"/>
          <w:color w:val="0070C0"/>
        </w:rPr>
        <w:footnoteRef/>
      </w:r>
      <w:r w:rsidRPr="007421B3">
        <w:rPr>
          <w:color w:val="0070C0"/>
        </w:rP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6C65B1B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2A1E06C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t.j. Dz. U. z 202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5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644</w:t>
      </w:r>
      <w:r w:rsidRPr="007421B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72B38E6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(</w:t>
      </w:r>
      <w:r w:rsidR="00472C9B">
        <w:rPr>
          <w:rFonts w:ascii="Arial" w:hAnsi="Arial" w:cs="Arial"/>
          <w:color w:val="0070C0"/>
          <w:sz w:val="16"/>
          <w:szCs w:val="16"/>
        </w:rPr>
        <w:t xml:space="preserve">t.j.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Dz. U. z 202</w:t>
      </w:r>
      <w:r w:rsidR="00472C9B">
        <w:rPr>
          <w:rFonts w:ascii="Arial" w:hAnsi="Arial" w:cs="Arial"/>
          <w:color w:val="0070C0"/>
          <w:sz w:val="16"/>
          <w:szCs w:val="16"/>
        </w:rPr>
        <w:t>6</w:t>
      </w:r>
      <w:r w:rsidR="009B0A5F" w:rsidRPr="007421B3">
        <w:rPr>
          <w:rFonts w:ascii="Arial" w:hAnsi="Arial" w:cs="Arial"/>
          <w:color w:val="0070C0"/>
          <w:sz w:val="16"/>
          <w:szCs w:val="16"/>
        </w:rPr>
        <w:t xml:space="preserve">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72C9B">
        <w:rPr>
          <w:rFonts w:ascii="Arial" w:hAnsi="Arial" w:cs="Arial"/>
          <w:color w:val="0070C0"/>
          <w:sz w:val="16"/>
          <w:szCs w:val="16"/>
        </w:rPr>
        <w:t>522</w:t>
      </w:r>
      <w:r w:rsidRPr="007421B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03282BB" w14:textId="77777777" w:rsidR="00AC6A18" w:rsidRPr="007421B3" w:rsidRDefault="00AC6A18" w:rsidP="00164A95">
      <w:pPr>
        <w:pStyle w:val="Tekstprzypisudolnego"/>
        <w:jc w:val="both"/>
        <w:rPr>
          <w:rFonts w:ascii="Arial" w:hAnsi="Arial" w:cs="Arial"/>
          <w:color w:val="0070C0"/>
          <w:sz w:val="16"/>
          <w:szCs w:val="16"/>
        </w:rPr>
      </w:pPr>
    </w:p>
  </w:footnote>
  <w:footnote w:id="2">
    <w:p w14:paraId="5CCE3319" w14:textId="77777777" w:rsidR="007421B3" w:rsidRDefault="007421B3">
      <w:pPr>
        <w:pStyle w:val="Tekstprzypisudolnego"/>
      </w:pPr>
      <w:r w:rsidRPr="007421B3">
        <w:rPr>
          <w:rStyle w:val="Odwoanieprzypisudolnego"/>
          <w:color w:val="0070C0"/>
        </w:rPr>
        <w:footnoteRef/>
      </w:r>
      <w: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D2C8D0" w14:textId="77777777" w:rsidR="00F162C3" w:rsidRDefault="00F162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D99043" w14:textId="77777777" w:rsidR="00F162C3" w:rsidRDefault="00F162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1734C" w14:textId="77777777" w:rsidR="00F162C3" w:rsidRDefault="00F162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675218">
    <w:abstractNumId w:val="11"/>
  </w:num>
  <w:num w:numId="2" w16cid:durableId="1104304331">
    <w:abstractNumId w:val="0"/>
  </w:num>
  <w:num w:numId="3" w16cid:durableId="852038575">
    <w:abstractNumId w:val="10"/>
  </w:num>
  <w:num w:numId="4" w16cid:durableId="1450127387">
    <w:abstractNumId w:val="13"/>
  </w:num>
  <w:num w:numId="5" w16cid:durableId="1017149271">
    <w:abstractNumId w:val="12"/>
  </w:num>
  <w:num w:numId="6" w16cid:durableId="546767614">
    <w:abstractNumId w:val="9"/>
  </w:num>
  <w:num w:numId="7" w16cid:durableId="1947276221">
    <w:abstractNumId w:val="1"/>
  </w:num>
  <w:num w:numId="8" w16cid:durableId="1626545895">
    <w:abstractNumId w:val="6"/>
  </w:num>
  <w:num w:numId="9" w16cid:durableId="988824148">
    <w:abstractNumId w:val="4"/>
  </w:num>
  <w:num w:numId="10" w16cid:durableId="1459758819">
    <w:abstractNumId w:val="7"/>
  </w:num>
  <w:num w:numId="11" w16cid:durableId="297608342">
    <w:abstractNumId w:val="5"/>
  </w:num>
  <w:num w:numId="12" w16cid:durableId="1027751049">
    <w:abstractNumId w:val="8"/>
  </w:num>
  <w:num w:numId="13" w16cid:durableId="253515184">
    <w:abstractNumId w:val="3"/>
  </w:num>
  <w:num w:numId="14" w16cid:durableId="4060049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42D2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D3E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2C9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17FB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26FF6"/>
    <w:rsid w:val="007421B3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B42D2"/>
    <w:rsid w:val="008C5709"/>
    <w:rsid w:val="008C6DF8"/>
    <w:rsid w:val="008D0487"/>
    <w:rsid w:val="008D33C8"/>
    <w:rsid w:val="008E70DE"/>
    <w:rsid w:val="008F3B4E"/>
    <w:rsid w:val="008F5F77"/>
    <w:rsid w:val="009024B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B3A57"/>
    <w:rsid w:val="00AB6AD4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73839"/>
    <w:rsid w:val="00B8005E"/>
    <w:rsid w:val="00B90E42"/>
    <w:rsid w:val="00BB0C3C"/>
    <w:rsid w:val="00BE6F04"/>
    <w:rsid w:val="00C014B5"/>
    <w:rsid w:val="00C113BF"/>
    <w:rsid w:val="00C31437"/>
    <w:rsid w:val="00C33AD7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5624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62C3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D91C04"/>
  <w15:docId w15:val="{01B0E66F-0326-46AE-A2E2-5FA072366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844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2026-08-06T11:13:00Z</dcterms:created>
  <dcterms:modified xsi:type="dcterms:W3CDTF">2026-08-06T11:13:00Z</dcterms:modified>
</cp:coreProperties>
</file>