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2CC064" w14:textId="7859BA31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822A4D" w:rsidRPr="00822A4D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21DDC7EC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544B6B7F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C67BAE7" w14:textId="75E7A0E8" w:rsidR="006676AE" w:rsidRPr="0012157F" w:rsidRDefault="00822A4D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22A4D">
        <w:rPr>
          <w:rFonts w:ascii="Arial" w:hAnsi="Arial" w:cs="Arial"/>
        </w:rPr>
        <w:t>Gmina Gnojnik</w:t>
      </w:r>
    </w:p>
    <w:p w14:paraId="627A32F7" w14:textId="7F457E51" w:rsidR="006676AE" w:rsidRPr="0012157F" w:rsidRDefault="00822A4D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22A4D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822A4D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05022219" w14:textId="1E802AF1" w:rsidR="00F90CD1" w:rsidRDefault="00822A4D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822A4D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822A4D">
        <w:rPr>
          <w:rFonts w:ascii="Arial" w:hAnsi="Arial" w:cs="Arial"/>
        </w:rPr>
        <w:t>Gnojnik</w:t>
      </w:r>
    </w:p>
    <w:p w14:paraId="3DE2CFEE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14FB5CD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5A1DF929" w14:textId="77777777" w:rsidTr="00252642">
        <w:tc>
          <w:tcPr>
            <w:tcW w:w="2800" w:type="dxa"/>
          </w:tcPr>
          <w:p w14:paraId="29FE593C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DB20B85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270B40C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48B81C2E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220B7C2B" w14:textId="77777777" w:rsidTr="00252642">
        <w:tc>
          <w:tcPr>
            <w:tcW w:w="2800" w:type="dxa"/>
          </w:tcPr>
          <w:p w14:paraId="4AEC7BAD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D517742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9590FE4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18C393D8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DA74807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22A4D" w:rsidRPr="0012157F" w14:paraId="2BBDF877" w14:textId="77777777" w:rsidTr="00A84EE5">
        <w:tc>
          <w:tcPr>
            <w:tcW w:w="9104" w:type="dxa"/>
            <w:shd w:val="clear" w:color="auto" w:fill="D9D9D9"/>
          </w:tcPr>
          <w:p w14:paraId="4C0DFE13" w14:textId="77777777" w:rsidR="00822A4D" w:rsidRPr="006F0A84" w:rsidRDefault="00822A4D" w:rsidP="00A84EE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4FD900AF" w14:textId="06475654" w:rsidR="00822A4D" w:rsidRDefault="00822A4D" w:rsidP="00A84EE5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822A4D">
              <w:rPr>
                <w:rFonts w:ascii="Arial" w:hAnsi="Arial" w:cs="Arial"/>
                <w:sz w:val="24"/>
                <w:szCs w:val="24"/>
              </w:rPr>
              <w:t>(t.j.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2FC14FC" w14:textId="77777777" w:rsidR="00822A4D" w:rsidRPr="00534752" w:rsidRDefault="00822A4D" w:rsidP="00A84EE5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2B6CBE99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70A5BB7C" w14:textId="77777777" w:rsidTr="00252642">
        <w:tc>
          <w:tcPr>
            <w:tcW w:w="2269" w:type="dxa"/>
          </w:tcPr>
          <w:p w14:paraId="05D8B2D3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55107D1" w14:textId="4B0BB18F" w:rsidR="00FB403C" w:rsidRPr="00A2540E" w:rsidRDefault="00822A4D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22A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trybun sportowych w Gnojniku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22A4D" w:rsidRPr="00A2540E" w14:paraId="22A962BE" w14:textId="77777777" w:rsidTr="00A84EE5">
        <w:tc>
          <w:tcPr>
            <w:tcW w:w="2269" w:type="dxa"/>
          </w:tcPr>
          <w:p w14:paraId="63781432" w14:textId="77777777" w:rsidR="00822A4D" w:rsidRPr="00A2540E" w:rsidRDefault="00822A4D" w:rsidP="00A84EE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0AB9CC1" w14:textId="738C2A2F" w:rsidR="00822A4D" w:rsidRPr="00A2540E" w:rsidRDefault="00822A4D" w:rsidP="00A84EE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22A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RIiD.271.13.2026</w:t>
            </w:r>
          </w:p>
        </w:tc>
      </w:tr>
    </w:tbl>
    <w:p w14:paraId="6E82CAD9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2AACDFC5" w14:textId="2427B18F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22A4D" w:rsidRPr="00822A4D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4236384A" w14:textId="77777777" w:rsidTr="00650D6C">
        <w:tc>
          <w:tcPr>
            <w:tcW w:w="9104" w:type="dxa"/>
            <w:shd w:val="clear" w:color="auto" w:fill="D9D9D9"/>
          </w:tcPr>
          <w:p w14:paraId="451142A3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51A36E4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9B891A8" w14:textId="77777777" w:rsidR="00822A4D" w:rsidRPr="00992BD8" w:rsidRDefault="00822A4D" w:rsidP="00822A4D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8B8C926" w14:textId="77777777" w:rsidR="002426FF" w:rsidRPr="00922A11" w:rsidRDefault="00822A4D" w:rsidP="00822A4D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74099EF4" w14:textId="77777777" w:rsidR="00822A4D" w:rsidRPr="00922A11" w:rsidRDefault="00822A4D" w:rsidP="00822A4D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023E2EA" w14:textId="77777777" w:rsidR="00822A4D" w:rsidRPr="0012157F" w:rsidRDefault="00822A4D" w:rsidP="00822A4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6BC4F09D" w14:textId="77777777" w:rsidR="00822A4D" w:rsidRPr="0012157F" w:rsidRDefault="00822A4D" w:rsidP="00822A4D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D4FAD6B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74BCE1C5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8A2CEB">
        <w:rPr>
          <w:rFonts w:ascii="Arial" w:hAnsi="Arial" w:cs="Arial"/>
          <w:sz w:val="24"/>
          <w:szCs w:val="24"/>
        </w:rPr>
        <w:t>t.j. Dz.</w:t>
      </w:r>
      <w:r w:rsidR="008E309D">
        <w:rPr>
          <w:rFonts w:ascii="Arial" w:hAnsi="Arial" w:cs="Arial"/>
          <w:sz w:val="24"/>
          <w:szCs w:val="24"/>
        </w:rPr>
        <w:t xml:space="preserve"> </w:t>
      </w:r>
      <w:r w:rsidR="008A2CEB" w:rsidRPr="008A2CEB">
        <w:rPr>
          <w:rFonts w:ascii="Arial" w:hAnsi="Arial" w:cs="Arial"/>
          <w:sz w:val="24"/>
          <w:szCs w:val="24"/>
        </w:rPr>
        <w:t>U. z 202</w:t>
      </w:r>
      <w:r w:rsidR="008E309D">
        <w:rPr>
          <w:rFonts w:ascii="Arial" w:hAnsi="Arial" w:cs="Arial"/>
          <w:sz w:val="24"/>
          <w:szCs w:val="24"/>
        </w:rPr>
        <w:t xml:space="preserve">5 </w:t>
      </w:r>
      <w:r w:rsidR="008A2CEB" w:rsidRPr="008A2CEB">
        <w:rPr>
          <w:rFonts w:ascii="Arial" w:hAnsi="Arial" w:cs="Arial"/>
          <w:sz w:val="24"/>
          <w:szCs w:val="24"/>
        </w:rPr>
        <w:t>r. poz. 5</w:t>
      </w:r>
      <w:r w:rsidR="008E309D">
        <w:rPr>
          <w:rFonts w:ascii="Arial" w:hAnsi="Arial" w:cs="Arial"/>
          <w:sz w:val="24"/>
          <w:szCs w:val="24"/>
        </w:rPr>
        <w:t>14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43204D2D" w14:textId="77777777" w:rsidTr="00CD4DD1">
        <w:tc>
          <w:tcPr>
            <w:tcW w:w="9104" w:type="dxa"/>
            <w:shd w:val="clear" w:color="auto" w:fill="D9D9D9"/>
          </w:tcPr>
          <w:p w14:paraId="0D2E452B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93D86EC" w14:textId="457BFE26" w:rsidR="00D2702A" w:rsidRPr="0012157F" w:rsidRDefault="00A1185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A11857">
        <w:rPr>
          <w:rFonts w:ascii="Arial" w:hAnsi="Arial" w:cs="Arial"/>
          <w:sz w:val="24"/>
          <w:szCs w:val="24"/>
        </w:rPr>
        <w:t>Oświadczam, że spełniam, określone przez Zamawiającego, warunki udziału w postępowaniu określone w Specyfikacji Warunków Zamówienia w zakresie, w jakim Wykonawca powołuje się na te zasoby.</w:t>
      </w:r>
    </w:p>
    <w:p w14:paraId="303CB050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02DA1FD" w14:textId="77777777" w:rsidTr="00CD4DD1">
        <w:tc>
          <w:tcPr>
            <w:tcW w:w="9104" w:type="dxa"/>
            <w:shd w:val="clear" w:color="auto" w:fill="D9D9D9"/>
          </w:tcPr>
          <w:p w14:paraId="2344C45B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1AC32F7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2E8507BE" w14:textId="77777777" w:rsidTr="00847232">
        <w:tc>
          <w:tcPr>
            <w:tcW w:w="9104" w:type="dxa"/>
            <w:shd w:val="clear" w:color="auto" w:fill="D9D9D9"/>
          </w:tcPr>
          <w:p w14:paraId="162BEF38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086DA0B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679F8E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7260CFF7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7173E94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1C87362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1FF323F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63764D7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62470A9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02D417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A8F6840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A9F1653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0428350A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4C9D05" w14:textId="77777777" w:rsidR="004207A2" w:rsidRDefault="004207A2" w:rsidP="0038231F">
      <w:pPr>
        <w:spacing w:after="0" w:line="240" w:lineRule="auto"/>
      </w:pPr>
      <w:r>
        <w:separator/>
      </w:r>
    </w:p>
  </w:endnote>
  <w:endnote w:type="continuationSeparator" w:id="0">
    <w:p w14:paraId="68CB4275" w14:textId="77777777" w:rsidR="004207A2" w:rsidRDefault="004207A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8E2F5C" w14:textId="77777777" w:rsidR="00822A4D" w:rsidRDefault="00822A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18BC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08B655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418DBF" w14:textId="77777777" w:rsidR="00822A4D" w:rsidRDefault="00822A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152F07" w14:textId="77777777" w:rsidR="004207A2" w:rsidRDefault="004207A2" w:rsidP="0038231F">
      <w:pPr>
        <w:spacing w:after="0" w:line="240" w:lineRule="auto"/>
      </w:pPr>
      <w:r>
        <w:separator/>
      </w:r>
    </w:p>
  </w:footnote>
  <w:footnote w:type="continuationSeparator" w:id="0">
    <w:p w14:paraId="62C65497" w14:textId="77777777" w:rsidR="004207A2" w:rsidRDefault="004207A2" w:rsidP="0038231F">
      <w:pPr>
        <w:spacing w:after="0" w:line="240" w:lineRule="auto"/>
      </w:pPr>
      <w:r>
        <w:continuationSeparator/>
      </w:r>
    </w:p>
  </w:footnote>
  <w:footnote w:id="1">
    <w:p w14:paraId="3CA78BF6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2B13550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356E27A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73B46CE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2C7044" w14:textId="77777777" w:rsidR="00822A4D" w:rsidRDefault="00822A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4B924B" w14:textId="77777777" w:rsidR="00822A4D" w:rsidRDefault="00822A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94B054" w14:textId="77777777" w:rsidR="00822A4D" w:rsidRDefault="00822A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5113477">
    <w:abstractNumId w:val="11"/>
  </w:num>
  <w:num w:numId="2" w16cid:durableId="1201438363">
    <w:abstractNumId w:val="0"/>
  </w:num>
  <w:num w:numId="3" w16cid:durableId="1214004323">
    <w:abstractNumId w:val="10"/>
  </w:num>
  <w:num w:numId="4" w16cid:durableId="1902716233">
    <w:abstractNumId w:val="13"/>
  </w:num>
  <w:num w:numId="5" w16cid:durableId="608006810">
    <w:abstractNumId w:val="12"/>
  </w:num>
  <w:num w:numId="6" w16cid:durableId="1364094054">
    <w:abstractNumId w:val="9"/>
  </w:num>
  <w:num w:numId="7" w16cid:durableId="1536428555">
    <w:abstractNumId w:val="1"/>
  </w:num>
  <w:num w:numId="8" w16cid:durableId="2112191946">
    <w:abstractNumId w:val="6"/>
  </w:num>
  <w:num w:numId="9" w16cid:durableId="1970621662">
    <w:abstractNumId w:val="4"/>
  </w:num>
  <w:num w:numId="10" w16cid:durableId="946039306">
    <w:abstractNumId w:val="7"/>
  </w:num>
  <w:num w:numId="11" w16cid:durableId="1648436294">
    <w:abstractNumId w:val="5"/>
  </w:num>
  <w:num w:numId="12" w16cid:durableId="1328169236">
    <w:abstractNumId w:val="8"/>
  </w:num>
  <w:num w:numId="13" w16cid:durableId="1546527791">
    <w:abstractNumId w:val="3"/>
  </w:num>
  <w:num w:numId="14" w16cid:durableId="1526365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07A2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207A2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2A4D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1857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408FD2"/>
  <w15:docId w15:val="{E856DC7C-F78C-4EED-976D-F3DDA436A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483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2026-08-06T11:17:00Z</dcterms:created>
  <dcterms:modified xsi:type="dcterms:W3CDTF">2026-08-06T11:17:00Z</dcterms:modified>
</cp:coreProperties>
</file>