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F0B37" w14:textId="53BC9312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D561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35AEC84" w14:textId="77777777" w:rsidTr="00467CA2">
        <w:tc>
          <w:tcPr>
            <w:tcW w:w="2800" w:type="dxa"/>
            <w:shd w:val="clear" w:color="auto" w:fill="auto"/>
          </w:tcPr>
          <w:p w14:paraId="2BCE1E9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793A8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C6866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1E52C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528535C" w14:textId="77777777" w:rsidTr="00467CA2">
        <w:tc>
          <w:tcPr>
            <w:tcW w:w="2800" w:type="dxa"/>
            <w:shd w:val="clear" w:color="auto" w:fill="auto"/>
          </w:tcPr>
          <w:p w14:paraId="02307BB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05F2F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46DA6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34944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12D0DA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30418C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E332A2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21A38DC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F366CDE" w14:textId="543CB1C3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12FE0" w:rsidRPr="00C12FE0">
        <w:rPr>
          <w:rFonts w:ascii="Arial" w:hAnsi="Arial" w:cs="Arial"/>
          <w:sz w:val="24"/>
          <w:szCs w:val="24"/>
        </w:rPr>
        <w:t>(t.j.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4C8E322" w14:textId="77777777" w:rsidTr="00467CA2">
        <w:tc>
          <w:tcPr>
            <w:tcW w:w="2269" w:type="dxa"/>
            <w:shd w:val="clear" w:color="auto" w:fill="auto"/>
          </w:tcPr>
          <w:p w14:paraId="25FB68C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F04662" w14:textId="3D775975" w:rsidR="00D520D3" w:rsidRPr="00A2540E" w:rsidRDefault="00C12FE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2F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2FE0" w:rsidRPr="00A2540E" w14:paraId="1E0D1921" w14:textId="77777777" w:rsidTr="00A84EE5">
        <w:tc>
          <w:tcPr>
            <w:tcW w:w="2269" w:type="dxa"/>
            <w:shd w:val="clear" w:color="auto" w:fill="auto"/>
          </w:tcPr>
          <w:p w14:paraId="5E1252FE" w14:textId="77777777" w:rsidR="00C12FE0" w:rsidRPr="00A2540E" w:rsidRDefault="00C12FE0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06C054" w14:textId="41168C54" w:rsidR="00C12FE0" w:rsidRPr="00A2540E" w:rsidRDefault="00C12FE0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2F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RIiD.271.13.2026</w:t>
            </w:r>
          </w:p>
        </w:tc>
      </w:tr>
    </w:tbl>
    <w:p w14:paraId="7C9735FE" w14:textId="7789CCD2" w:rsidR="00DC652A" w:rsidRPr="00053927" w:rsidRDefault="00C12FE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FFF40E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E6A43B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DB4ED9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10AB9F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38C9D28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475E75D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A39C0D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4A7BAB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1B2EAA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7E1D3C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D86467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34A46E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38E050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A6478FE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B82AE1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F5DB87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979AC4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F25D250" w14:textId="77777777" w:rsidTr="00467CA2">
        <w:tc>
          <w:tcPr>
            <w:tcW w:w="2660" w:type="dxa"/>
            <w:shd w:val="clear" w:color="auto" w:fill="auto"/>
          </w:tcPr>
          <w:p w14:paraId="3BD308D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A07134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7B1EDF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5C44E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CD11F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35F5D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12FE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902154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67646" w14:textId="77777777" w:rsidR="0008118A" w:rsidRDefault="0008118A" w:rsidP="00025386">
      <w:pPr>
        <w:spacing w:after="0" w:line="240" w:lineRule="auto"/>
      </w:pPr>
      <w:r>
        <w:separator/>
      </w:r>
    </w:p>
  </w:endnote>
  <w:endnote w:type="continuationSeparator" w:id="0">
    <w:p w14:paraId="47C9BFC8" w14:textId="77777777" w:rsidR="0008118A" w:rsidRDefault="000811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3813" w14:textId="77777777" w:rsidR="00C12FE0" w:rsidRDefault="00C12F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4D90" w14:textId="77777777" w:rsidR="00025386" w:rsidRDefault="00ED5613" w:rsidP="00025386">
    <w:pPr>
      <w:pStyle w:val="Stopka"/>
      <w:tabs>
        <w:tab w:val="clear" w:pos="4536"/>
      </w:tabs>
      <w:jc w:val="center"/>
    </w:pPr>
    <w:r>
      <w:rPr>
        <w:noProof/>
      </w:rPr>
      <w:pict w14:anchorId="1CC09B4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E3567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7811A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67A67" w14:textId="77777777" w:rsidR="00C12FE0" w:rsidRDefault="00C12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CC8AF" w14:textId="77777777" w:rsidR="0008118A" w:rsidRDefault="0008118A" w:rsidP="00025386">
      <w:pPr>
        <w:spacing w:after="0" w:line="240" w:lineRule="auto"/>
      </w:pPr>
      <w:r>
        <w:separator/>
      </w:r>
    </w:p>
  </w:footnote>
  <w:footnote w:type="continuationSeparator" w:id="0">
    <w:p w14:paraId="12958C5D" w14:textId="77777777" w:rsidR="0008118A" w:rsidRDefault="000811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982CB" w14:textId="77777777" w:rsidR="00C12FE0" w:rsidRDefault="00C12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02481" w14:textId="77777777" w:rsidR="00C12FE0" w:rsidRDefault="00C12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E1B50" w14:textId="77777777" w:rsidR="00C12FE0" w:rsidRDefault="00C12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864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18A"/>
    <w:rsid w:val="00025386"/>
    <w:rsid w:val="000423B9"/>
    <w:rsid w:val="00053927"/>
    <w:rsid w:val="00066C44"/>
    <w:rsid w:val="00071D4C"/>
    <w:rsid w:val="0008118A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2FE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D5613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450AC1"/>
  <w15:chartTrackingRefBased/>
  <w15:docId w15:val="{CAA24379-C269-4365-B112-410ED09E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2026-08-06T11:21:00Z</dcterms:created>
  <dcterms:modified xsi:type="dcterms:W3CDTF">2026-08-06T11:21:00Z</dcterms:modified>
</cp:coreProperties>
</file>