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228D5" w14:textId="0271DA2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C21B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AA995CD" w14:textId="77777777" w:rsidTr="00D62E6E">
        <w:tc>
          <w:tcPr>
            <w:tcW w:w="2800" w:type="dxa"/>
          </w:tcPr>
          <w:p w14:paraId="01854F1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2380B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28DD1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B75E4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8CF1B9A" w14:textId="77777777" w:rsidTr="00D62E6E">
        <w:tc>
          <w:tcPr>
            <w:tcW w:w="2800" w:type="dxa"/>
          </w:tcPr>
          <w:p w14:paraId="46E4AD8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DE27FB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498D1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B71C8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62966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2A07" w:rsidRPr="00C14101" w14:paraId="748086FC" w14:textId="77777777" w:rsidTr="001E06C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317EE8" w14:textId="77777777" w:rsidR="00C32A07" w:rsidRPr="00C14101" w:rsidRDefault="00C32A07" w:rsidP="001E06C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EDE63AB" w14:textId="77777777" w:rsidR="00C32A07" w:rsidRPr="00C14101" w:rsidRDefault="00C32A07" w:rsidP="001E06C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32A07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4A28BB6" w14:textId="77777777" w:rsidR="00C32A07" w:rsidRPr="00C14101" w:rsidRDefault="00C32A07" w:rsidP="001E0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AD690DE" w14:textId="77777777" w:rsidR="00C32A07" w:rsidRPr="00C14101" w:rsidRDefault="00C32A07" w:rsidP="001E0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1C778CC" w14:textId="77777777" w:rsidR="00BC121E" w:rsidRPr="00C14101" w:rsidRDefault="00C32A0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57C684F" w14:textId="77777777" w:rsidTr="00D62E6E">
        <w:tc>
          <w:tcPr>
            <w:tcW w:w="2269" w:type="dxa"/>
          </w:tcPr>
          <w:p w14:paraId="5C71D85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855E39" w14:textId="77777777" w:rsidR="00D62E6E" w:rsidRPr="00D62E6E" w:rsidRDefault="00C32A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2A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2A07" w:rsidRPr="00D62E6E" w14:paraId="6C0223AB" w14:textId="77777777" w:rsidTr="001E06C1">
        <w:tc>
          <w:tcPr>
            <w:tcW w:w="2269" w:type="dxa"/>
          </w:tcPr>
          <w:p w14:paraId="60BA49A2" w14:textId="77777777" w:rsidR="00C32A07" w:rsidRPr="00D62E6E" w:rsidRDefault="00C32A07" w:rsidP="001E06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A7A8C3" w14:textId="77777777" w:rsidR="00C32A07" w:rsidRPr="00D62E6E" w:rsidRDefault="00C32A07" w:rsidP="001E06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2A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RIiD.271.13.2026</w:t>
            </w:r>
          </w:p>
        </w:tc>
      </w:tr>
    </w:tbl>
    <w:p w14:paraId="291F475E" w14:textId="77777777" w:rsidR="00BC121E" w:rsidRDefault="00C32A0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32A07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019886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845091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517DA44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9E0D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6D4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C4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2A86F9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393E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DE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EA8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534504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14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FCB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7F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2F964D4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49DDE1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75E510E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858561D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FEC49B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36A78F6" w14:textId="77777777" w:rsidTr="00620E37">
        <w:tc>
          <w:tcPr>
            <w:tcW w:w="2660" w:type="dxa"/>
          </w:tcPr>
          <w:p w14:paraId="66D4A74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2238A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6E4C4D9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16092A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E7A22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144B1E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32A0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AF4C9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73A0A" w14:textId="77777777" w:rsidR="00D01E5C" w:rsidRDefault="00D01E5C">
      <w:r>
        <w:separator/>
      </w:r>
    </w:p>
  </w:endnote>
  <w:endnote w:type="continuationSeparator" w:id="0">
    <w:p w14:paraId="3AD909A2" w14:textId="77777777" w:rsidR="00D01E5C" w:rsidRDefault="00D0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4B8D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F4C19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757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1984E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2A5286E">
        <v:line id="_x0000_s1025" style="position:absolute;left:0;text-align:left;z-index:251657728" from="-3.85pt,8.7pt" to="455.15pt,8.7pt"/>
      </w:pict>
    </w:r>
  </w:p>
  <w:p w14:paraId="150BE33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683C6" w14:textId="77777777" w:rsidR="00C32A07" w:rsidRDefault="00C32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AB260" w14:textId="77777777" w:rsidR="00D01E5C" w:rsidRDefault="00D01E5C">
      <w:r>
        <w:separator/>
      </w:r>
    </w:p>
  </w:footnote>
  <w:footnote w:type="continuationSeparator" w:id="0">
    <w:p w14:paraId="7B7D71EA" w14:textId="77777777" w:rsidR="00D01E5C" w:rsidRDefault="00D0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50D1D" w14:textId="77777777" w:rsidR="00C32A07" w:rsidRDefault="00C32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97992" w14:textId="77777777" w:rsidR="00C32A07" w:rsidRDefault="00C32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BBD68" w14:textId="77777777" w:rsidR="00C32A07" w:rsidRDefault="00C32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0891628">
    <w:abstractNumId w:val="13"/>
  </w:num>
  <w:num w:numId="2" w16cid:durableId="1712222800">
    <w:abstractNumId w:val="0"/>
  </w:num>
  <w:num w:numId="3" w16cid:durableId="789468702">
    <w:abstractNumId w:val="11"/>
  </w:num>
  <w:num w:numId="4" w16cid:durableId="285819396">
    <w:abstractNumId w:val="8"/>
  </w:num>
  <w:num w:numId="5" w16cid:durableId="1469587730">
    <w:abstractNumId w:val="7"/>
  </w:num>
  <w:num w:numId="6" w16cid:durableId="1658340456">
    <w:abstractNumId w:val="1"/>
  </w:num>
  <w:num w:numId="7" w16cid:durableId="80567878">
    <w:abstractNumId w:val="6"/>
  </w:num>
  <w:num w:numId="8" w16cid:durableId="1639408742">
    <w:abstractNumId w:val="3"/>
  </w:num>
  <w:num w:numId="9" w16cid:durableId="1794787772">
    <w:abstractNumId w:val="2"/>
  </w:num>
  <w:num w:numId="10" w16cid:durableId="1877698830">
    <w:abstractNumId w:val="5"/>
  </w:num>
  <w:num w:numId="11" w16cid:durableId="414087503">
    <w:abstractNumId w:val="10"/>
  </w:num>
  <w:num w:numId="12" w16cid:durableId="535243394">
    <w:abstractNumId w:val="4"/>
  </w:num>
  <w:num w:numId="13" w16cid:durableId="1951935508">
    <w:abstractNumId w:val="9"/>
  </w:num>
  <w:num w:numId="14" w16cid:durableId="9949964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E5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B1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2A07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01E5C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12A37"/>
  <w15:chartTrackingRefBased/>
  <w15:docId w15:val="{4604C522-CD70-462B-B597-B47A76B2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2026-08-06T11:18:00Z</dcterms:created>
  <dcterms:modified xsi:type="dcterms:W3CDTF">2026-08-06T11:18:00Z</dcterms:modified>
</cp:coreProperties>
</file>