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2C14FA" w14:textId="432A3700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324C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55AA74C3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2D99FC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D78FFE2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5FD68CE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74E3316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30873344" w14:textId="77777777" w:rsidTr="004F10A0">
        <w:tc>
          <w:tcPr>
            <w:tcW w:w="2269" w:type="dxa"/>
            <w:shd w:val="clear" w:color="auto" w:fill="auto"/>
          </w:tcPr>
          <w:p w14:paraId="5E0A8917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3A16BD" w14:textId="32756E98" w:rsidR="00A137C9" w:rsidRPr="00A2540E" w:rsidRDefault="00D4634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463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trybun sportowych w Gnojniku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4634B" w:rsidRPr="00A2540E" w14:paraId="41E31401" w14:textId="77777777" w:rsidTr="00A84EE5">
        <w:tc>
          <w:tcPr>
            <w:tcW w:w="2269" w:type="dxa"/>
            <w:shd w:val="clear" w:color="auto" w:fill="auto"/>
          </w:tcPr>
          <w:p w14:paraId="74AEA991" w14:textId="77777777" w:rsidR="00D4634B" w:rsidRPr="00A2540E" w:rsidRDefault="00D4634B" w:rsidP="00A84E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AC0906" w14:textId="1747F789" w:rsidR="00D4634B" w:rsidRPr="00A2540E" w:rsidRDefault="00D4634B" w:rsidP="00A84E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4634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RIiD.271.13.2026</w:t>
            </w:r>
          </w:p>
        </w:tc>
      </w:tr>
    </w:tbl>
    <w:p w14:paraId="3849EF5F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770E190" w14:textId="48A9FF1D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4634B" w:rsidRPr="00D4634B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108A00D2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37E2E70E" w14:textId="77777777" w:rsidTr="00A137C9">
        <w:tc>
          <w:tcPr>
            <w:tcW w:w="617" w:type="dxa"/>
            <w:shd w:val="clear" w:color="auto" w:fill="auto"/>
            <w:vAlign w:val="center"/>
          </w:tcPr>
          <w:p w14:paraId="194E31E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7DD854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84E88C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5DE0A42D" w14:textId="77777777" w:rsidTr="00A137C9">
        <w:tc>
          <w:tcPr>
            <w:tcW w:w="617" w:type="dxa"/>
            <w:shd w:val="clear" w:color="auto" w:fill="auto"/>
            <w:vAlign w:val="center"/>
          </w:tcPr>
          <w:p w14:paraId="16C6E1F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6D7D7C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17E1B0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3FA047F7" w14:textId="77777777" w:rsidTr="00A137C9">
        <w:tc>
          <w:tcPr>
            <w:tcW w:w="617" w:type="dxa"/>
            <w:shd w:val="clear" w:color="auto" w:fill="auto"/>
            <w:vAlign w:val="center"/>
          </w:tcPr>
          <w:p w14:paraId="0E07461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8199DD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9C898F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2F5B696" w14:textId="1F5659E8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4634B" w:rsidRPr="00D4634B">
        <w:rPr>
          <w:rFonts w:ascii="Arial" w:hAnsi="Arial" w:cs="Arial"/>
          <w:sz w:val="24"/>
          <w:szCs w:val="24"/>
        </w:rPr>
        <w:t>(t.j.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47E57631" w14:textId="77777777" w:rsidTr="00A137C9">
        <w:tc>
          <w:tcPr>
            <w:tcW w:w="617" w:type="dxa"/>
            <w:shd w:val="clear" w:color="auto" w:fill="auto"/>
            <w:vAlign w:val="center"/>
          </w:tcPr>
          <w:p w14:paraId="276A428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2870B1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1C0436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36760D26" w14:textId="77777777" w:rsidTr="00A137C9">
        <w:tc>
          <w:tcPr>
            <w:tcW w:w="617" w:type="dxa"/>
            <w:shd w:val="clear" w:color="auto" w:fill="auto"/>
            <w:vAlign w:val="center"/>
          </w:tcPr>
          <w:p w14:paraId="48F4181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74DC0A3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CE41E9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7896D596" w14:textId="77777777" w:rsidTr="00A137C9">
        <w:tc>
          <w:tcPr>
            <w:tcW w:w="617" w:type="dxa"/>
            <w:shd w:val="clear" w:color="auto" w:fill="auto"/>
            <w:vAlign w:val="center"/>
          </w:tcPr>
          <w:p w14:paraId="69E34E8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5048AE8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F5CDCF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D8CC91D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2D0C2D7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2CF24570" w14:textId="77777777" w:rsidTr="004F10A0">
        <w:tc>
          <w:tcPr>
            <w:tcW w:w="2660" w:type="dxa"/>
            <w:shd w:val="clear" w:color="auto" w:fill="auto"/>
          </w:tcPr>
          <w:p w14:paraId="4739C09E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D9F4DA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373F5B6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2A6175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8DB393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D2F5C3C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4634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55E92C8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663505" w14:textId="77777777" w:rsidR="00482E89" w:rsidRDefault="00482E89" w:rsidP="00025386">
      <w:pPr>
        <w:spacing w:after="0" w:line="240" w:lineRule="auto"/>
      </w:pPr>
      <w:r>
        <w:separator/>
      </w:r>
    </w:p>
  </w:endnote>
  <w:endnote w:type="continuationSeparator" w:id="0">
    <w:p w14:paraId="069B9C5D" w14:textId="77777777" w:rsidR="00482E89" w:rsidRDefault="00482E8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D3EB5" w14:textId="77777777" w:rsidR="00D4634B" w:rsidRDefault="00D463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D4679" w14:textId="77777777" w:rsidR="00025386" w:rsidRDefault="00E324C5" w:rsidP="00025386">
    <w:pPr>
      <w:pStyle w:val="Stopka"/>
      <w:tabs>
        <w:tab w:val="clear" w:pos="4536"/>
      </w:tabs>
      <w:jc w:val="center"/>
    </w:pPr>
    <w:r>
      <w:rPr>
        <w:noProof/>
      </w:rPr>
      <w:pict w14:anchorId="7723BFF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B558C4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BF2CD4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E3BEE" w14:textId="77777777" w:rsidR="00D4634B" w:rsidRDefault="00D463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484CA0" w14:textId="77777777" w:rsidR="00482E89" w:rsidRDefault="00482E89" w:rsidP="00025386">
      <w:pPr>
        <w:spacing w:after="0" w:line="240" w:lineRule="auto"/>
      </w:pPr>
      <w:r>
        <w:separator/>
      </w:r>
    </w:p>
  </w:footnote>
  <w:footnote w:type="continuationSeparator" w:id="0">
    <w:p w14:paraId="78111704" w14:textId="77777777" w:rsidR="00482E89" w:rsidRDefault="00482E8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04D03" w14:textId="77777777" w:rsidR="00D4634B" w:rsidRDefault="00D463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D13DC" w14:textId="77777777" w:rsidR="00D4634B" w:rsidRDefault="00D463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0E335" w14:textId="77777777" w:rsidR="00D4634B" w:rsidRDefault="00D463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8359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2E89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2E89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4634B"/>
    <w:rsid w:val="00D55FC4"/>
    <w:rsid w:val="00D9320D"/>
    <w:rsid w:val="00DC4842"/>
    <w:rsid w:val="00DC587A"/>
    <w:rsid w:val="00DC652A"/>
    <w:rsid w:val="00DE3B21"/>
    <w:rsid w:val="00DE73DD"/>
    <w:rsid w:val="00E27ABB"/>
    <w:rsid w:val="00E324C5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C84782"/>
  <w15:chartTrackingRefBased/>
  <w15:docId w15:val="{DF9E034D-7A92-4A9D-B577-6C4C35A29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2026-08-06T11:21:00Z</dcterms:created>
  <dcterms:modified xsi:type="dcterms:W3CDTF">2026-08-06T11:21:00Z</dcterms:modified>
</cp:coreProperties>
</file>