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1C6C05" w:rsidRDefault="006676AE" w:rsidP="001C6C05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33A64" w:rsidRPr="00233A6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1C6C05" w:rsidRDefault="005103B9" w:rsidP="001C6C05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33A64" w:rsidRPr="00233A64">
        <w:rPr>
          <w:b/>
        </w:rPr>
        <w:t>CRZP/158/2026/AZP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1C6C05" w:rsidRDefault="00316F7C" w:rsidP="001C6C05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33A64" w:rsidRPr="004A5DB6" w:rsidTr="00273D6C">
        <w:tc>
          <w:tcPr>
            <w:tcW w:w="9212" w:type="dxa"/>
            <w:shd w:val="clear" w:color="auto" w:fill="auto"/>
          </w:tcPr>
          <w:p w:rsidR="00233A64" w:rsidRPr="004A5DB6" w:rsidRDefault="00233A64" w:rsidP="00273D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33A64" w:rsidRPr="004A5DB6" w:rsidRDefault="00233A64" w:rsidP="00273D6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33A64">
              <w:t>(</w:t>
            </w:r>
            <w:proofErr w:type="spellStart"/>
            <w:r w:rsidRPr="00233A64">
              <w:t>t.j</w:t>
            </w:r>
            <w:proofErr w:type="spellEnd"/>
            <w:r w:rsidRPr="00233A64">
              <w:t>. Dz. U. z 202</w:t>
            </w:r>
            <w:r w:rsidR="001C6C05">
              <w:t>6</w:t>
            </w:r>
            <w:r w:rsidRPr="00233A64">
              <w:t xml:space="preserve"> r. poz. </w:t>
            </w:r>
            <w:r w:rsidR="001C6C05">
              <w:t>793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33A64" w:rsidRPr="004A5DB6" w:rsidRDefault="00233A64" w:rsidP="00273D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33A64" w:rsidRPr="004A5DB6" w:rsidRDefault="00233A64" w:rsidP="00273D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33A64" w:rsidRPr="004A5DB6" w:rsidRDefault="00233A64" w:rsidP="00273D6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  <w:bookmarkStart w:id="0" w:name="_GoBack"/>
      <w:bookmarkEnd w:id="0"/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33A64" w:rsidRPr="00233A6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33A64" w:rsidP="005434B3">
      <w:pPr>
        <w:spacing w:after="240" w:line="276" w:lineRule="auto"/>
        <w:jc w:val="center"/>
      </w:pPr>
      <w:r w:rsidRPr="00233A64">
        <w:rPr>
          <w:b/>
        </w:rPr>
        <w:t>Znakowane gadżety dla studentów I roku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1C6C05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1C6C05" w:rsidRDefault="00023477" w:rsidP="001C6C05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1C6C05" w:rsidRDefault="00023477" w:rsidP="001C6C05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8E0" w:rsidRDefault="001618E0" w:rsidP="0038231F">
      <w:pPr>
        <w:spacing w:after="0" w:line="240" w:lineRule="auto"/>
      </w:pPr>
      <w:r>
        <w:separator/>
      </w:r>
    </w:p>
  </w:endnote>
  <w:endnote w:type="continuationSeparator" w:id="0">
    <w:p w:rsidR="001618E0" w:rsidRDefault="001618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A64" w:rsidRDefault="00233A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A64" w:rsidRDefault="00233A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8E0" w:rsidRDefault="001618E0" w:rsidP="0038231F">
      <w:pPr>
        <w:spacing w:after="0" w:line="240" w:lineRule="auto"/>
      </w:pPr>
      <w:r>
        <w:separator/>
      </w:r>
    </w:p>
  </w:footnote>
  <w:footnote w:type="continuationSeparator" w:id="0">
    <w:p w:rsidR="001618E0" w:rsidRDefault="001618E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A64" w:rsidRDefault="00233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A64" w:rsidRDefault="00233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A64" w:rsidRDefault="00233A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8E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18E0"/>
    <w:rsid w:val="001902D2"/>
    <w:rsid w:val="001C6945"/>
    <w:rsid w:val="001C6C05"/>
    <w:rsid w:val="001F027E"/>
    <w:rsid w:val="00203A40"/>
    <w:rsid w:val="002168A8"/>
    <w:rsid w:val="00232DF0"/>
    <w:rsid w:val="00233A64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C30C1B"/>
  <w15:chartTrackingRefBased/>
  <w15:docId w15:val="{AC19AF90-8532-4906-B456-C2FA69CF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C7C9E-7C40-427D-A3C5-5BA3535CA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2026-08-05T05:51:00Z</cp:lastPrinted>
  <dcterms:created xsi:type="dcterms:W3CDTF">2026-08-05T05:51:00Z</dcterms:created>
  <dcterms:modified xsi:type="dcterms:W3CDTF">2026-08-05T05:51:00Z</dcterms:modified>
</cp:coreProperties>
</file>