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166ADC0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 xml:space="preserve">do </w:t>
      </w:r>
      <w:r w:rsidR="003760E3" w:rsidRPr="00281DC6">
        <w:rPr>
          <w:bCs/>
          <w:sz w:val="22"/>
          <w:szCs w:val="22"/>
        </w:rPr>
        <w:t>SWZ</w:t>
      </w:r>
      <w:r w:rsidR="003760E3">
        <w:rPr>
          <w:bCs/>
          <w:sz w:val="22"/>
          <w:szCs w:val="22"/>
        </w:rPr>
        <w:t xml:space="preserve"> / załącznik </w:t>
      </w:r>
      <w:r w:rsidR="003760E3" w:rsidRPr="003760E3">
        <w:rPr>
          <w:bCs/>
          <w:sz w:val="22"/>
          <w:szCs w:val="22"/>
          <w:u w:val="single"/>
        </w:rPr>
        <w:t>nr 1 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44B65D8E" w:rsidR="00281DC6" w:rsidRPr="00281DC6" w:rsidRDefault="00B66EE0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>
        <w:rPr>
          <w:b/>
          <w:sz w:val="22"/>
          <w:szCs w:val="22"/>
        </w:rPr>
        <w:t xml:space="preserve"> Przeglądy</w:t>
      </w:r>
      <w:r w:rsidR="003760E3">
        <w:rPr>
          <w:b/>
          <w:sz w:val="22"/>
          <w:szCs w:val="22"/>
        </w:rPr>
        <w:t xml:space="preserve"> i </w:t>
      </w:r>
      <w:r>
        <w:rPr>
          <w:b/>
          <w:sz w:val="22"/>
          <w:szCs w:val="22"/>
        </w:rPr>
        <w:t>naprawy</w:t>
      </w:r>
      <w:r w:rsidR="003760E3">
        <w:rPr>
          <w:b/>
          <w:sz w:val="22"/>
          <w:szCs w:val="22"/>
        </w:rPr>
        <w:t xml:space="preserve"> Stanowisk do znieczulania producenta Draeger - powtórka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4784260D" w:rsidR="00281DC6" w:rsidRPr="00281DC6" w:rsidRDefault="00B66EE0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</w:t>
            </w:r>
            <w:r w:rsidR="00281DC6" w:rsidRPr="00281DC6">
              <w:rPr>
                <w:rFonts w:eastAsia="Calibri"/>
                <w:sz w:val="22"/>
                <w:szCs w:val="22"/>
              </w:rPr>
              <w:t xml:space="preserve">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D6F9EBA" w14:textId="77777777" w:rsidR="007610D6" w:rsidRPr="00281DC6" w:rsidRDefault="007610D6" w:rsidP="007610D6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…………………………..…………………</w:t>
            </w:r>
          </w:p>
          <w:p w14:paraId="2E291149" w14:textId="77777777" w:rsidR="007610D6" w:rsidRDefault="007610D6" w:rsidP="007610D6">
            <w:r>
              <w:t>Imię i nazwisko</w:t>
            </w:r>
          </w:p>
          <w:p w14:paraId="7888F931" w14:textId="77777777" w:rsidR="007610D6" w:rsidRDefault="007610D6" w:rsidP="007610D6">
            <w:r>
              <w:t>………………       ……………………………</w:t>
            </w:r>
          </w:p>
          <w:p w14:paraId="7143F71D" w14:textId="39CCC2ED" w:rsidR="00281DC6" w:rsidRPr="00281DC6" w:rsidRDefault="007610D6" w:rsidP="007610D6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4BE66EF6" w14:textId="34586365" w:rsidR="00A3024B" w:rsidRPr="00A3024B" w:rsidRDefault="00281DC6" w:rsidP="00A3024B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b/>
          <w:sz w:val="22"/>
        </w:rPr>
      </w:pPr>
      <w:r w:rsidRPr="00A3024B">
        <w:rPr>
          <w:b/>
          <w:sz w:val="22"/>
        </w:rPr>
        <w:t>SKŁADAMY OFERTĘ</w:t>
      </w:r>
      <w:r w:rsidRPr="00A3024B">
        <w:rPr>
          <w:sz w:val="22"/>
        </w:rPr>
        <w:t xml:space="preserve"> </w:t>
      </w:r>
      <w:r w:rsidR="00A3024B">
        <w:rPr>
          <w:sz w:val="22"/>
        </w:rPr>
        <w:t>na wykonanie przeglądów</w:t>
      </w:r>
      <w:r w:rsidR="003760E3">
        <w:rPr>
          <w:sz w:val="22"/>
        </w:rPr>
        <w:t xml:space="preserve"> i </w:t>
      </w:r>
      <w:r w:rsidR="00A3024B">
        <w:rPr>
          <w:sz w:val="22"/>
        </w:rPr>
        <w:t>napraw</w:t>
      </w:r>
      <w:r w:rsidR="003760E3">
        <w:rPr>
          <w:sz w:val="22"/>
        </w:rPr>
        <w:t xml:space="preserve"> </w:t>
      </w:r>
      <w:r w:rsidR="00A3024B">
        <w:rPr>
          <w:sz w:val="22"/>
        </w:rPr>
        <w:t xml:space="preserve">z wymianą części </w:t>
      </w:r>
      <w:r w:rsidR="00A3024B" w:rsidRPr="001F5C81">
        <w:rPr>
          <w:sz w:val="22"/>
          <w:u w:val="single"/>
        </w:rPr>
        <w:t>uwzględniającą dojazd do Zamawiającego</w:t>
      </w:r>
      <w:r w:rsidR="00A3024B">
        <w:rPr>
          <w:sz w:val="22"/>
        </w:rPr>
        <w:t xml:space="preserve"> </w:t>
      </w:r>
      <w:r w:rsidR="00A3024B" w:rsidRPr="00281DC6">
        <w:rPr>
          <w:sz w:val="22"/>
        </w:rPr>
        <w:t xml:space="preserve">na wykonanie przedmiotu zamówienia zgodnie </w:t>
      </w:r>
      <w:r w:rsidR="00BD0CEF">
        <w:rPr>
          <w:sz w:val="22"/>
        </w:rPr>
        <w:br/>
      </w:r>
      <w:r w:rsidR="00A3024B" w:rsidRPr="00281DC6">
        <w:rPr>
          <w:sz w:val="22"/>
        </w:rPr>
        <w:t>ze Specyfikacją Warunków Zamówienia</w:t>
      </w:r>
      <w:r w:rsidR="00BD0CEF">
        <w:rPr>
          <w:sz w:val="22"/>
        </w:rPr>
        <w:t xml:space="preserve">, Formularzem asortymentowo </w:t>
      </w:r>
      <w:r w:rsidR="003760E3">
        <w:rPr>
          <w:sz w:val="22"/>
        </w:rPr>
        <w:t>–</w:t>
      </w:r>
      <w:r w:rsidR="00BD0CEF">
        <w:rPr>
          <w:sz w:val="22"/>
        </w:rPr>
        <w:t xml:space="preserve"> cenowym</w:t>
      </w:r>
      <w:r w:rsidR="003760E3">
        <w:rPr>
          <w:sz w:val="22"/>
        </w:rPr>
        <w:t>/Wykazem urządzeń do serwisowania</w:t>
      </w:r>
      <w:r w:rsidR="00A3024B">
        <w:rPr>
          <w:sz w:val="22"/>
        </w:rPr>
        <w:t xml:space="preserve"> oraz wzorem umowy</w:t>
      </w:r>
      <w:r w:rsidR="00A3024B" w:rsidRPr="00281DC6">
        <w:rPr>
          <w:sz w:val="22"/>
        </w:rPr>
        <w:t>, stosując niżej wymienione stawki:</w:t>
      </w:r>
    </w:p>
    <w:p w14:paraId="36C3FEFA" w14:textId="1074CA89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  <w:r w:rsidRPr="00281DC6">
        <w:rPr>
          <w:bCs/>
          <w:sz w:val="22"/>
        </w:rPr>
        <w:lastRenderedPageBreak/>
        <w:t>Wartość netto za wykonanie całości przedmiotu zamówienia wynosi: …</w:t>
      </w:r>
      <w:r w:rsidR="004B0668" w:rsidRPr="00281DC6">
        <w:rPr>
          <w:bCs/>
          <w:sz w:val="22"/>
        </w:rPr>
        <w:t>…</w:t>
      </w:r>
      <w:r w:rsidR="004B0668">
        <w:rPr>
          <w:bCs/>
          <w:sz w:val="22"/>
        </w:rPr>
        <w:t>…</w:t>
      </w:r>
      <w:r w:rsidRPr="00281DC6">
        <w:rPr>
          <w:bCs/>
          <w:sz w:val="22"/>
        </w:rPr>
        <w:t>…………… zł</w:t>
      </w:r>
    </w:p>
    <w:p w14:paraId="18198654" w14:textId="387231B6" w:rsidR="00281DC6" w:rsidRPr="00281DC6" w:rsidRDefault="00A3024B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281DC6" w:rsidRPr="00281DC6">
        <w:rPr>
          <w:b/>
          <w:sz w:val="22"/>
        </w:rPr>
        <w:t>Wartość brutto za wykonanie całości przedmiotu zamówienia wynosi: …………</w:t>
      </w:r>
      <w:r w:rsidR="004B0668" w:rsidRPr="00281DC6">
        <w:rPr>
          <w:b/>
          <w:sz w:val="22"/>
        </w:rPr>
        <w:t>……</w:t>
      </w:r>
      <w:r w:rsidR="00281DC6" w:rsidRPr="00281DC6">
        <w:rPr>
          <w:b/>
          <w:sz w:val="22"/>
        </w:rPr>
        <w:t>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3F34BFB9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</w:t>
      </w:r>
      <w:r w:rsidR="003760E3">
        <w:rPr>
          <w:bCs/>
          <w:sz w:val="22"/>
        </w:rPr>
        <w:t>/załacznik nr 2 do umowy</w:t>
      </w:r>
      <w:r w:rsidRPr="00467243">
        <w:rPr>
          <w:bCs/>
          <w:sz w:val="22"/>
        </w:rPr>
        <w:t xml:space="preserve"> </w:t>
      </w:r>
    </w:p>
    <w:bookmarkEnd w:id="2"/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31AE76B4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C97222">
        <w:t>24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7DBB9EE" w14:textId="77777777" w:rsidR="00C97222" w:rsidRDefault="00C97222" w:rsidP="00A3024B">
      <w:pPr>
        <w:jc w:val="both"/>
        <w:rPr>
          <w:b/>
        </w:rPr>
      </w:pPr>
    </w:p>
    <w:p w14:paraId="02507095" w14:textId="48B19961" w:rsidR="00A3024B" w:rsidRDefault="00A3024B" w:rsidP="00A3024B">
      <w:pPr>
        <w:jc w:val="both"/>
      </w:pPr>
      <w:r>
        <w:rPr>
          <w:b/>
        </w:rPr>
        <w:t>Autoryzacja producenta do serwisowania sprzętu</w:t>
      </w:r>
      <w:r w:rsidR="00C97222">
        <w:rPr>
          <w:b/>
        </w:rPr>
        <w:t xml:space="preserve"> lub certyfikat dla serwisanta </w:t>
      </w:r>
      <w:r w:rsidR="00C97222">
        <w:rPr>
          <w:b/>
        </w:rPr>
        <w:br/>
        <w:t>ze szkolenia u producenta</w:t>
      </w:r>
      <w:r>
        <w:rPr>
          <w:b/>
        </w:rPr>
        <w:t xml:space="preserve"> (K-</w:t>
      </w:r>
      <w:r w:rsidR="00C97222">
        <w:rPr>
          <w:b/>
        </w:rPr>
        <w:t>2</w:t>
      </w:r>
      <w:r>
        <w:rPr>
          <w:b/>
        </w:rPr>
        <w:t>)</w:t>
      </w:r>
      <w:r w:rsidRPr="005811FB">
        <w:rPr>
          <w:b/>
        </w:rPr>
        <w:t>:</w:t>
      </w:r>
      <w:r>
        <w:t xml:space="preserve"> ………</w:t>
      </w:r>
      <w:r w:rsidR="00C97222">
        <w:t>… (</w:t>
      </w:r>
      <w:r>
        <w:t>wpisać: TAK lub NIE</w:t>
      </w:r>
      <w:r w:rsidR="00C97222">
        <w:t xml:space="preserve"> i </w:t>
      </w:r>
      <w:r w:rsidR="00C97222">
        <w:rPr>
          <w:u w:val="single"/>
        </w:rPr>
        <w:t>podać</w:t>
      </w:r>
      <w:r>
        <w:t>)</w:t>
      </w:r>
    </w:p>
    <w:p w14:paraId="62FBAF10" w14:textId="4813C625" w:rsidR="00A3024B" w:rsidRDefault="00A3024B" w:rsidP="00A3024B">
      <w:pPr>
        <w:jc w:val="both"/>
        <w:rPr>
          <w:u w:val="single"/>
        </w:rPr>
      </w:pPr>
      <w:bookmarkStart w:id="4" w:name="_Hlk68071934"/>
      <w:r w:rsidRPr="00526921">
        <w:rPr>
          <w:u w:val="single"/>
        </w:rPr>
        <w:t xml:space="preserve">(w przypadku posiadania autoryzacji </w:t>
      </w:r>
      <w:r w:rsidR="00C97222">
        <w:rPr>
          <w:u w:val="single"/>
        </w:rPr>
        <w:t xml:space="preserve">producenta do serwisowania sprzętu lub certyfikatu </w:t>
      </w:r>
      <w:r w:rsidR="00C97222">
        <w:rPr>
          <w:u w:val="single"/>
        </w:rPr>
        <w:br/>
        <w:t xml:space="preserve">dla serwisanta ze szkolenia u producenta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="003760E3">
        <w:rPr>
          <w:u w:val="single"/>
        </w:rPr>
        <w:br/>
      </w:r>
      <w:r w:rsidR="00C97222">
        <w:rPr>
          <w:u w:val="single"/>
        </w:rPr>
        <w:t>lub</w:t>
      </w:r>
      <w:r w:rsidR="003760E3">
        <w:rPr>
          <w:u w:val="single"/>
        </w:rPr>
        <w:t xml:space="preserve"> </w:t>
      </w:r>
      <w:r w:rsidR="00C97222">
        <w:rPr>
          <w:u w:val="single"/>
        </w:rPr>
        <w:t>odpowiednio</w:t>
      </w:r>
      <w:r w:rsidR="003760E3">
        <w:rPr>
          <w:u w:val="single"/>
        </w:rPr>
        <w:t xml:space="preserve"> </w:t>
      </w:r>
      <w:r w:rsidR="00C97222">
        <w:rPr>
          <w:u w:val="single"/>
        </w:rPr>
        <w:t>certyfikat</w:t>
      </w:r>
      <w:r w:rsidR="003760E3">
        <w:rPr>
          <w:u w:val="single"/>
        </w:rPr>
        <w:t xml:space="preserve"> </w:t>
      </w:r>
      <w:r w:rsidR="00C97222">
        <w:rPr>
          <w:u w:val="single"/>
        </w:rPr>
        <w:t>dla</w:t>
      </w:r>
      <w:r w:rsidR="003760E3">
        <w:rPr>
          <w:u w:val="single"/>
        </w:rPr>
        <w:t xml:space="preserve"> </w:t>
      </w:r>
      <w:r w:rsidR="00C97222">
        <w:rPr>
          <w:u w:val="single"/>
        </w:rPr>
        <w:t>serwisanta</w:t>
      </w:r>
      <w:r w:rsidR="003760E3">
        <w:rPr>
          <w:u w:val="single"/>
        </w:rPr>
        <w:t xml:space="preserve"> </w:t>
      </w:r>
      <w:r w:rsidR="00C97222">
        <w:rPr>
          <w:u w:val="single"/>
        </w:rPr>
        <w:t>ze</w:t>
      </w:r>
      <w:r w:rsidR="003760E3">
        <w:rPr>
          <w:u w:val="single"/>
        </w:rPr>
        <w:t xml:space="preserve"> </w:t>
      </w:r>
      <w:r w:rsidR="00C97222">
        <w:rPr>
          <w:u w:val="single"/>
        </w:rPr>
        <w:t>szkolenia</w:t>
      </w:r>
      <w:r w:rsidR="003760E3">
        <w:rPr>
          <w:u w:val="single"/>
        </w:rPr>
        <w:t xml:space="preserve"> </w:t>
      </w:r>
      <w:r w:rsidR="00C97222">
        <w:rPr>
          <w:u w:val="single"/>
        </w:rPr>
        <w:t xml:space="preserve">u producenta </w:t>
      </w:r>
      <w:r w:rsidRPr="00526921">
        <w:rPr>
          <w:u w:val="single"/>
        </w:rPr>
        <w:t xml:space="preserve">– nie ma tu zastosowania </w:t>
      </w:r>
      <w:r w:rsidRPr="002D0B11">
        <w:rPr>
          <w:u w:val="single"/>
        </w:rPr>
        <w:t>art. 128 ust. 1 Ustawy)</w:t>
      </w:r>
    </w:p>
    <w:p w14:paraId="001A10B3" w14:textId="43AB56A3" w:rsidR="005001EB" w:rsidRDefault="005001EB" w:rsidP="00D200D8">
      <w:pPr>
        <w:jc w:val="both"/>
        <w:rPr>
          <w:u w:val="single"/>
        </w:rPr>
      </w:pPr>
      <w:bookmarkStart w:id="5" w:name="_Hlk51753816"/>
      <w:bookmarkStart w:id="6" w:name="_Hlk50105795"/>
      <w:bookmarkEnd w:id="3"/>
      <w:bookmarkEnd w:id="4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81A5747" w14:textId="77777777" w:rsidR="00752AFF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 xml:space="preserve">w sposób określony w art. 22 § 1 Ustawy z dnia 26 czerwca 1974 r.  Kodeks Pracy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(Dz.U. z 2014 r, poz. 1502, z późn. zm.)</w:t>
      </w:r>
    </w:p>
    <w:p w14:paraId="35932B11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9E7F0B5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20A3F2D" w14:textId="77777777" w:rsidR="00752AFF" w:rsidRPr="00281DC6" w:rsidRDefault="00752AFF" w:rsidP="00752AFF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E2658A5" w14:textId="77777777" w:rsidR="00752AFF" w:rsidRPr="00281DC6" w:rsidRDefault="00752AFF" w:rsidP="00752AFF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752AFF" w:rsidRPr="00281DC6" w14:paraId="4A98D9FE" w14:textId="77777777" w:rsidTr="0026444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238DBC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011CF7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8C12E5D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61C6699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752AFF" w:rsidRPr="00281DC6" w14:paraId="1CCC5162" w14:textId="77777777" w:rsidTr="0026444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FBA04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01600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8E313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55ACB48" w14:textId="77777777" w:rsidR="00752AFF" w:rsidRPr="0062266B" w:rsidRDefault="00752AFF" w:rsidP="00752AFF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7356936" w14:textId="77777777" w:rsidR="00752AFF" w:rsidRDefault="00752AFF" w:rsidP="00752AFF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07123794" w14:textId="77777777" w:rsidR="00752AFF" w:rsidRDefault="00752AFF" w:rsidP="00752AFF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60EADF03" w14:textId="77777777" w:rsidR="00752AFF" w:rsidRPr="00A14CA3" w:rsidRDefault="00752AFF" w:rsidP="00752AFF">
      <w:pPr>
        <w:numPr>
          <w:ilvl w:val="0"/>
          <w:numId w:val="2"/>
        </w:numPr>
        <w:jc w:val="both"/>
      </w:pPr>
      <w:r w:rsidRPr="00A14CA3">
        <w:t xml:space="preserve">oświadczam, że nie podlegam wykluczeniu z postępowania na podstawie art. 7 ust. 1 ustawy z dnia 13 kwietnia 2022 r. o szczególnych rozwiązaniach w zakresie </w:t>
      </w:r>
      <w:r w:rsidRPr="00A14CA3">
        <w:lastRenderedPageBreak/>
        <w:t>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1411E0C2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</w:t>
      </w:r>
      <w:r w:rsidR="00C36CEE" w:rsidRPr="00281DC6">
        <w:rPr>
          <w:bCs/>
          <w:sz w:val="22"/>
          <w:szCs w:val="22"/>
        </w:rPr>
        <w:t>2020 r.</w:t>
      </w:r>
      <w:r w:rsidRPr="00281DC6">
        <w:rPr>
          <w:bCs/>
          <w:sz w:val="22"/>
          <w:szCs w:val="22"/>
        </w:rPr>
        <w:t xml:space="preserve">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5F71E75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</w:t>
      </w:r>
      <w:r w:rsidR="00C36CEE" w:rsidRPr="00281DC6">
        <w:rPr>
          <w:bCs/>
          <w:sz w:val="22"/>
          <w:szCs w:val="22"/>
        </w:rPr>
        <w:t>2020 r.</w:t>
      </w:r>
      <w:r w:rsidRPr="00281DC6">
        <w:rPr>
          <w:bCs/>
          <w:sz w:val="22"/>
          <w:szCs w:val="22"/>
        </w:rPr>
        <w:t xml:space="preserve">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1CADA5BE" w14:textId="77777777" w:rsidR="00752AFF" w:rsidRPr="00085C92" w:rsidRDefault="00281DC6" w:rsidP="00752AFF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752AFF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4CBC2897" w14:textId="77777777" w:rsidR="00752AFF" w:rsidRPr="00281DC6" w:rsidRDefault="00752AFF" w:rsidP="00752AFF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696DF608" w14:textId="77777777" w:rsidR="00752AFF" w:rsidRPr="00085C92" w:rsidRDefault="00752AFF" w:rsidP="00752AFF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A846E31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5842D1D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AC366CF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54BF2A8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DA9009A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57891199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750BF3" w14:textId="77777777" w:rsidR="00752AFF" w:rsidRPr="00085C92" w:rsidRDefault="00752AFF" w:rsidP="00752AFF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65583C4C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Mikroprzedsiębiorstwo: przedsiębiorstwo, które zatrudnia mniej niż 10 osób i którego roczny obrót lub roczna suma bilansowa nie przekracza 2 milionów EUR.</w:t>
      </w:r>
    </w:p>
    <w:p w14:paraId="050E1358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808C162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D6948" w14:textId="77777777" w:rsidR="00DB1F0B" w:rsidRDefault="00DB1F0B">
      <w:r>
        <w:separator/>
      </w:r>
    </w:p>
  </w:endnote>
  <w:endnote w:type="continuationSeparator" w:id="0">
    <w:p w14:paraId="264CC203" w14:textId="77777777" w:rsidR="00DB1F0B" w:rsidRDefault="00DB1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94021" w14:textId="77777777" w:rsidR="00DB1F0B" w:rsidRDefault="00DB1F0B">
      <w:r>
        <w:separator/>
      </w:r>
    </w:p>
  </w:footnote>
  <w:footnote w:type="continuationSeparator" w:id="0">
    <w:p w14:paraId="1B5E8718" w14:textId="77777777" w:rsidR="00DB1F0B" w:rsidRDefault="00DB1F0B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D7A6369" w14:textId="77777777" w:rsidR="00752AFF" w:rsidRDefault="00752AFF" w:rsidP="00752AFF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B448D82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FF59051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67F1900C" w:rsidR="00D74BC1" w:rsidRDefault="00281DC6">
    <w:pPr>
      <w:pStyle w:val="Nagwek"/>
    </w:pPr>
    <w:r>
      <w:t>Znak sprawy: SZW/DZP/</w:t>
    </w:r>
    <w:r w:rsidR="00B66EE0">
      <w:t>6</w:t>
    </w:r>
    <w:r w:rsidR="003760E3">
      <w:t>6</w:t>
    </w:r>
    <w:r>
      <w:t>/202</w:t>
    </w:r>
    <w:r w:rsidR="00B66EE0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E166F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5D214D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ABC5C9A"/>
    <w:multiLevelType w:val="hybridMultilevel"/>
    <w:tmpl w:val="AB2E770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03016FB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8172225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A221B4A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A15937"/>
    <w:multiLevelType w:val="hybridMultilevel"/>
    <w:tmpl w:val="D672559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AD83D89"/>
    <w:multiLevelType w:val="hybridMultilevel"/>
    <w:tmpl w:val="A42E002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DED5D59"/>
    <w:multiLevelType w:val="hybridMultilevel"/>
    <w:tmpl w:val="32CE691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F0A330B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6978D4"/>
    <w:multiLevelType w:val="hybridMultilevel"/>
    <w:tmpl w:val="D672559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3897FF9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63C163F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F82F3A"/>
    <w:multiLevelType w:val="hybridMultilevel"/>
    <w:tmpl w:val="A42E002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5"/>
  </w:num>
  <w:num w:numId="2" w16cid:durableId="1906186095">
    <w:abstractNumId w:val="14"/>
  </w:num>
  <w:num w:numId="3" w16cid:durableId="1681618092">
    <w:abstractNumId w:val="6"/>
  </w:num>
  <w:num w:numId="4" w16cid:durableId="484904262">
    <w:abstractNumId w:val="7"/>
  </w:num>
  <w:num w:numId="5" w16cid:durableId="851455046">
    <w:abstractNumId w:val="13"/>
  </w:num>
  <w:num w:numId="6" w16cid:durableId="782267413">
    <w:abstractNumId w:val="4"/>
  </w:num>
  <w:num w:numId="7" w16cid:durableId="294062667">
    <w:abstractNumId w:val="5"/>
  </w:num>
  <w:num w:numId="8" w16cid:durableId="2095129730">
    <w:abstractNumId w:val="16"/>
  </w:num>
  <w:num w:numId="9" w16cid:durableId="1042438159">
    <w:abstractNumId w:val="2"/>
  </w:num>
  <w:num w:numId="10" w16cid:durableId="1642884726">
    <w:abstractNumId w:val="10"/>
  </w:num>
  <w:num w:numId="11" w16cid:durableId="1646203604">
    <w:abstractNumId w:val="9"/>
  </w:num>
  <w:num w:numId="12" w16cid:durableId="962999383">
    <w:abstractNumId w:val="12"/>
  </w:num>
  <w:num w:numId="13" w16cid:durableId="1113937459">
    <w:abstractNumId w:val="0"/>
  </w:num>
  <w:num w:numId="14" w16cid:durableId="843780951">
    <w:abstractNumId w:val="1"/>
  </w:num>
  <w:num w:numId="15" w16cid:durableId="1491946958">
    <w:abstractNumId w:val="3"/>
  </w:num>
  <w:num w:numId="16" w16cid:durableId="1861551842">
    <w:abstractNumId w:val="8"/>
  </w:num>
  <w:num w:numId="17" w16cid:durableId="47711620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15ADC"/>
    <w:rsid w:val="00071FE3"/>
    <w:rsid w:val="000859D9"/>
    <w:rsid w:val="000B6E22"/>
    <w:rsid w:val="000B7920"/>
    <w:rsid w:val="001605AC"/>
    <w:rsid w:val="0018410E"/>
    <w:rsid w:val="00281DC6"/>
    <w:rsid w:val="002D0B11"/>
    <w:rsid w:val="0030391A"/>
    <w:rsid w:val="003760E3"/>
    <w:rsid w:val="003912FE"/>
    <w:rsid w:val="003A652F"/>
    <w:rsid w:val="003B13D5"/>
    <w:rsid w:val="004127BF"/>
    <w:rsid w:val="00443C09"/>
    <w:rsid w:val="00460383"/>
    <w:rsid w:val="00467243"/>
    <w:rsid w:val="004858D2"/>
    <w:rsid w:val="004A2566"/>
    <w:rsid w:val="004B0668"/>
    <w:rsid w:val="005001EB"/>
    <w:rsid w:val="00511C0E"/>
    <w:rsid w:val="0051587F"/>
    <w:rsid w:val="00535E57"/>
    <w:rsid w:val="00547C13"/>
    <w:rsid w:val="00592545"/>
    <w:rsid w:val="005A70C7"/>
    <w:rsid w:val="00613B65"/>
    <w:rsid w:val="00635C6E"/>
    <w:rsid w:val="006929C9"/>
    <w:rsid w:val="006A2CCB"/>
    <w:rsid w:val="007243DE"/>
    <w:rsid w:val="00740C0B"/>
    <w:rsid w:val="00752AFF"/>
    <w:rsid w:val="007610D6"/>
    <w:rsid w:val="007717C3"/>
    <w:rsid w:val="007A74C2"/>
    <w:rsid w:val="007D1797"/>
    <w:rsid w:val="0080270C"/>
    <w:rsid w:val="00813379"/>
    <w:rsid w:val="0086534C"/>
    <w:rsid w:val="008D29B6"/>
    <w:rsid w:val="00904BBD"/>
    <w:rsid w:val="00925993"/>
    <w:rsid w:val="00942685"/>
    <w:rsid w:val="009C642E"/>
    <w:rsid w:val="009E5297"/>
    <w:rsid w:val="00A3024B"/>
    <w:rsid w:val="00A35DA2"/>
    <w:rsid w:val="00A45690"/>
    <w:rsid w:val="00AC0106"/>
    <w:rsid w:val="00AE55B5"/>
    <w:rsid w:val="00B03F5C"/>
    <w:rsid w:val="00B22D6B"/>
    <w:rsid w:val="00B66EE0"/>
    <w:rsid w:val="00BB3E12"/>
    <w:rsid w:val="00BC0894"/>
    <w:rsid w:val="00BD0CEF"/>
    <w:rsid w:val="00C3420C"/>
    <w:rsid w:val="00C36CEE"/>
    <w:rsid w:val="00C97222"/>
    <w:rsid w:val="00CA0475"/>
    <w:rsid w:val="00CA7C6C"/>
    <w:rsid w:val="00CB2BE7"/>
    <w:rsid w:val="00D007F3"/>
    <w:rsid w:val="00D200D8"/>
    <w:rsid w:val="00D50A2A"/>
    <w:rsid w:val="00D710C9"/>
    <w:rsid w:val="00D74BC1"/>
    <w:rsid w:val="00D81677"/>
    <w:rsid w:val="00DB1F0B"/>
    <w:rsid w:val="00E57579"/>
    <w:rsid w:val="00E67A95"/>
    <w:rsid w:val="00E93CBB"/>
    <w:rsid w:val="00F2537A"/>
    <w:rsid w:val="00F377D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4</Pages>
  <Words>819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18</cp:revision>
  <cp:lastPrinted>2007-10-05T06:59:00Z</cp:lastPrinted>
  <dcterms:created xsi:type="dcterms:W3CDTF">2022-10-05T12:38:00Z</dcterms:created>
  <dcterms:modified xsi:type="dcterms:W3CDTF">2026-08-05T07:02:00Z</dcterms:modified>
</cp:coreProperties>
</file>