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39" w:rsidRPr="00A46F7E" w:rsidRDefault="00065CD1" w:rsidP="00EA30DD">
      <w:pPr>
        <w:jc w:val="right"/>
        <w:rPr>
          <w:rFonts w:ascii="Arial" w:hAnsi="Arial" w:cs="Arial"/>
        </w:rPr>
      </w:pPr>
      <w:r w:rsidRPr="00065CD1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065CD1">
        <w:rPr>
          <w:rFonts w:ascii="Arial" w:hAnsi="Arial" w:cs="Arial"/>
        </w:rPr>
        <w:t>2026-08-04</w:t>
      </w:r>
    </w:p>
    <w:p w:rsidR="00065CD1" w:rsidRPr="00065CD1" w:rsidRDefault="00065CD1" w:rsidP="00EA30DD">
      <w:pPr>
        <w:rPr>
          <w:rFonts w:ascii="Arial" w:hAnsi="Arial" w:cs="Arial"/>
          <w:b/>
          <w:bCs/>
        </w:rPr>
      </w:pPr>
      <w:r w:rsidRPr="00065CD1">
        <w:rPr>
          <w:rFonts w:ascii="Arial" w:hAnsi="Arial" w:cs="Arial"/>
          <w:b/>
          <w:bCs/>
        </w:rPr>
        <w:t>Szpital Wojewódzki w Poznaniu</w:t>
      </w:r>
    </w:p>
    <w:p w:rsidR="00903B39" w:rsidRPr="00A46F7E" w:rsidRDefault="00065CD1" w:rsidP="00EA30DD">
      <w:pPr>
        <w:rPr>
          <w:rFonts w:ascii="Arial" w:hAnsi="Arial" w:cs="Arial"/>
          <w:b/>
          <w:bCs/>
        </w:rPr>
      </w:pPr>
      <w:r w:rsidRPr="00065CD1">
        <w:rPr>
          <w:rFonts w:ascii="Arial" w:hAnsi="Arial" w:cs="Arial"/>
          <w:b/>
          <w:bCs/>
        </w:rPr>
        <w:t>Dział Zamówień Publicznych</w:t>
      </w:r>
    </w:p>
    <w:p w:rsidR="00903B39" w:rsidRPr="00A46F7E" w:rsidRDefault="00065CD1" w:rsidP="00EA30DD">
      <w:pPr>
        <w:rPr>
          <w:rFonts w:ascii="Arial" w:hAnsi="Arial" w:cs="Arial"/>
        </w:rPr>
      </w:pPr>
      <w:r w:rsidRPr="00065CD1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065CD1">
        <w:rPr>
          <w:rFonts w:ascii="Arial" w:hAnsi="Arial" w:cs="Arial"/>
        </w:rPr>
        <w:t>7/19</w:t>
      </w:r>
    </w:p>
    <w:p w:rsidR="00903B39" w:rsidRPr="00A46F7E" w:rsidRDefault="00065CD1" w:rsidP="00EA30DD">
      <w:pPr>
        <w:rPr>
          <w:rFonts w:ascii="Arial" w:hAnsi="Arial" w:cs="Arial"/>
        </w:rPr>
      </w:pPr>
      <w:r w:rsidRPr="00065CD1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065CD1">
        <w:rPr>
          <w:rFonts w:ascii="Arial" w:hAnsi="Arial" w:cs="Arial"/>
        </w:rPr>
        <w:t>Poznań</w:t>
      </w:r>
    </w:p>
    <w:p w:rsidR="00EA30DD" w:rsidRDefault="00EA30DD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EA30DD" w:rsidRDefault="00EA30DD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EA30DD" w:rsidRDefault="00EA30DD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903B39" w:rsidRPr="00A46F7E" w:rsidRDefault="00903B39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:rsidR="00903B39" w:rsidRDefault="00903B39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:rsidR="00EA30DD" w:rsidRDefault="00EA30DD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:rsidR="00EA30DD" w:rsidRPr="00A46F7E" w:rsidRDefault="00EA30DD" w:rsidP="00EA30D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:rsidTr="006E6056">
        <w:tc>
          <w:tcPr>
            <w:tcW w:w="9330" w:type="dxa"/>
            <w:shd w:val="clear" w:color="auto" w:fill="F2F2F2"/>
            <w:hideMark/>
          </w:tcPr>
          <w:p w:rsidR="00903B39" w:rsidRPr="00A46F7E" w:rsidRDefault="00903B39" w:rsidP="00EA30D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903B39" w:rsidRPr="00A46F7E" w:rsidRDefault="00903B39" w:rsidP="00EA30D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:rsidR="00903B39" w:rsidRPr="00A46F7E" w:rsidRDefault="00903B39" w:rsidP="00EA30D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:rsidTr="006E6056">
        <w:tc>
          <w:tcPr>
            <w:tcW w:w="2268" w:type="dxa"/>
            <w:shd w:val="clear" w:color="auto" w:fill="auto"/>
          </w:tcPr>
          <w:p w:rsidR="00EA30DD" w:rsidRDefault="00EA30DD" w:rsidP="00EA30D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EA30D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A30DD" w:rsidRDefault="00EA30DD" w:rsidP="00EA30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EA30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065CD1" w:rsidRPr="00065CD1">
              <w:rPr>
                <w:rFonts w:ascii="Arial" w:hAnsi="Arial" w:cs="Arial"/>
              </w:rPr>
              <w:t>przetarg</w:t>
            </w:r>
            <w:r w:rsidR="00EA30DD">
              <w:rPr>
                <w:rFonts w:ascii="Arial" w:hAnsi="Arial" w:cs="Arial"/>
              </w:rPr>
              <w:t>u</w:t>
            </w:r>
            <w:r w:rsidR="00065CD1" w:rsidRPr="00065CD1">
              <w:rPr>
                <w:rFonts w:ascii="Arial" w:hAnsi="Arial" w:cs="Arial"/>
              </w:rPr>
              <w:t xml:space="preserve"> nieograniczon</w:t>
            </w:r>
            <w:r w:rsidR="00EA30DD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:rsidTr="006E6056">
        <w:tc>
          <w:tcPr>
            <w:tcW w:w="2268" w:type="dxa"/>
            <w:shd w:val="clear" w:color="auto" w:fill="auto"/>
          </w:tcPr>
          <w:p w:rsidR="00903B39" w:rsidRPr="00A46F7E" w:rsidRDefault="00903B39" w:rsidP="00EA30D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A46F7E" w:rsidRDefault="00065CD1" w:rsidP="00EA30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65CD1">
              <w:rPr>
                <w:rFonts w:ascii="Arial" w:hAnsi="Arial" w:cs="Arial"/>
                <w:bCs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065CD1" w:rsidRPr="00A46F7E" w:rsidTr="0033726E">
        <w:tc>
          <w:tcPr>
            <w:tcW w:w="2268" w:type="dxa"/>
            <w:shd w:val="clear" w:color="auto" w:fill="auto"/>
          </w:tcPr>
          <w:p w:rsidR="00065CD1" w:rsidRPr="00A46F7E" w:rsidRDefault="00065CD1" w:rsidP="00EA30D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65CD1" w:rsidRDefault="00065CD1" w:rsidP="00EA30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65CD1">
              <w:rPr>
                <w:rFonts w:ascii="Arial" w:hAnsi="Arial" w:cs="Arial"/>
                <w:bCs/>
              </w:rPr>
              <w:t>SZW/DZP/54/2026</w:t>
            </w:r>
          </w:p>
          <w:p w:rsidR="00EA30DD" w:rsidRDefault="00EA30DD" w:rsidP="00EA30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:rsidR="00EA30DD" w:rsidRPr="00A46F7E" w:rsidRDefault="00EA30DD" w:rsidP="00EA30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F079B" w:rsidRDefault="004F079B" w:rsidP="00EA30D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065CD1" w:rsidRPr="00065CD1">
        <w:rPr>
          <w:rFonts w:cs="Arial"/>
          <w:b/>
          <w:sz w:val="24"/>
        </w:rPr>
        <w:t>Szpital Wojewódzki w Poznaniu</w:t>
      </w:r>
      <w:r w:rsidR="00EA30DD">
        <w:rPr>
          <w:rFonts w:cs="Arial"/>
          <w:b/>
          <w:sz w:val="24"/>
        </w:rPr>
        <w:t xml:space="preserve">, </w:t>
      </w:r>
      <w:r w:rsidR="00065CD1" w:rsidRPr="00065CD1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065CD1" w:rsidRPr="00065CD1">
        <w:rPr>
          <w:rFonts w:cs="Arial"/>
          <w:sz w:val="24"/>
        </w:rPr>
        <w:t>(</w:t>
      </w:r>
      <w:proofErr w:type="spellStart"/>
      <w:r w:rsidR="00065CD1" w:rsidRPr="00065CD1">
        <w:rPr>
          <w:rFonts w:cs="Arial"/>
          <w:sz w:val="24"/>
        </w:rPr>
        <w:t>t.j</w:t>
      </w:r>
      <w:proofErr w:type="spellEnd"/>
      <w:r w:rsidR="00065CD1" w:rsidRPr="00065CD1">
        <w:rPr>
          <w:rFonts w:cs="Arial"/>
          <w:sz w:val="24"/>
        </w:rPr>
        <w:t>. Dz. U. z 2024 r. poz. 1320 ze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:rsidR="00EA30DD" w:rsidRPr="00903B39" w:rsidRDefault="00EA30DD" w:rsidP="00EA30D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:rsidR="004F079B" w:rsidRPr="00903B39" w:rsidRDefault="004F079B" w:rsidP="00EA30D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065CD1" w:rsidRPr="00065CD1">
        <w:rPr>
          <w:rFonts w:cs="Arial"/>
          <w:b/>
          <w:sz w:val="24"/>
        </w:rPr>
        <w:t>2026-08-07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065CD1" w:rsidRPr="00065CD1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065CD1" w:rsidRPr="00065CD1">
        <w:rPr>
          <w:rFonts w:cs="Arial"/>
          <w:b/>
          <w:sz w:val="24"/>
        </w:rPr>
        <w:t>2026-08-17</w:t>
      </w:r>
      <w:r w:rsidR="008365E9" w:rsidRPr="00903B39">
        <w:rPr>
          <w:rFonts w:cs="Arial"/>
          <w:sz w:val="24"/>
        </w:rPr>
        <w:t xml:space="preserve"> godz. </w:t>
      </w:r>
      <w:r w:rsidR="00065CD1" w:rsidRPr="00065CD1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:rsidR="004F079B" w:rsidRPr="00903B39" w:rsidRDefault="004F079B" w:rsidP="00EA30D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065CD1" w:rsidRPr="00065CD1">
        <w:rPr>
          <w:rFonts w:cs="Arial"/>
          <w:b/>
          <w:sz w:val="24"/>
        </w:rPr>
        <w:t>2026-08-07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065CD1" w:rsidRPr="00065CD1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065CD1" w:rsidRPr="00065CD1">
        <w:rPr>
          <w:rFonts w:cs="Arial"/>
          <w:b/>
          <w:sz w:val="24"/>
        </w:rPr>
        <w:t>2026-08-17</w:t>
      </w:r>
      <w:r w:rsidR="008365E9" w:rsidRPr="00903B39">
        <w:rPr>
          <w:rFonts w:cs="Arial"/>
          <w:sz w:val="24"/>
        </w:rPr>
        <w:t xml:space="preserve"> godz. </w:t>
      </w:r>
      <w:r w:rsidR="00065CD1" w:rsidRPr="00065CD1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:rsidR="00EA30DD" w:rsidRDefault="00EA30DD" w:rsidP="00EA30D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F16C50" w:rsidRPr="00903B39" w:rsidRDefault="00F16C50" w:rsidP="00EA30D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</w:t>
      </w:r>
      <w:r w:rsidR="00CE0133">
        <w:rPr>
          <w:rFonts w:ascii="Arial" w:hAnsi="Arial" w:cs="Arial"/>
          <w:sz w:val="24"/>
        </w:rPr>
        <w:t xml:space="preserve"> </w:t>
      </w:r>
      <w:bookmarkStart w:id="0" w:name="_GoBack"/>
      <w:bookmarkEnd w:id="0"/>
      <w:r w:rsidRPr="00903B39">
        <w:rPr>
          <w:rFonts w:ascii="Arial" w:hAnsi="Arial" w:cs="Arial"/>
          <w:sz w:val="24"/>
        </w:rPr>
        <w:t>i otwarcia ofert.</w:t>
      </w:r>
    </w:p>
    <w:p w:rsidR="00EA30DD" w:rsidRDefault="00EA30DD" w:rsidP="00EA30D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:rsidR="00F16C50" w:rsidRPr="00903B39" w:rsidRDefault="00F16C50" w:rsidP="00EA30D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:rsidR="00EA30DD" w:rsidRPr="009D2A76" w:rsidRDefault="00065CD1" w:rsidP="00EA30DD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065CD1">
        <w:rPr>
          <w:rFonts w:ascii="Arial" w:hAnsi="Arial" w:cs="Arial"/>
          <w:sz w:val="24"/>
          <w:szCs w:val="24"/>
        </w:rPr>
        <w:t xml:space="preserve">  </w:t>
      </w:r>
      <w:r w:rsidR="00EA30DD"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EA30DD" w:rsidRPr="009D2A76" w:rsidRDefault="00EA30DD" w:rsidP="00EA30DD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EA30DD" w:rsidRPr="009D2A76" w:rsidRDefault="00EA30DD" w:rsidP="00EA30DD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F16C50" w:rsidRPr="00D91931" w:rsidRDefault="00F16C50" w:rsidP="00EA30D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484" w:rsidRDefault="00DB2484">
      <w:r>
        <w:separator/>
      </w:r>
    </w:p>
  </w:endnote>
  <w:endnote w:type="continuationSeparator" w:id="0">
    <w:p w:rsidR="00DB2484" w:rsidRDefault="00DB2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D1" w:rsidRDefault="00065C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="00CE0133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="00CE0133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D1" w:rsidRDefault="00065C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484" w:rsidRDefault="00DB2484">
      <w:r>
        <w:separator/>
      </w:r>
    </w:p>
  </w:footnote>
  <w:footnote w:type="continuationSeparator" w:id="0">
    <w:p w:rsidR="00DB2484" w:rsidRDefault="00DB2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D1" w:rsidRDefault="00065C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D1" w:rsidRDefault="00065C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D1" w:rsidRDefault="00065C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84"/>
    <w:rsid w:val="00065CD1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E0133"/>
    <w:rsid w:val="00CF0F4C"/>
    <w:rsid w:val="00D63C6E"/>
    <w:rsid w:val="00D91931"/>
    <w:rsid w:val="00DB2484"/>
    <w:rsid w:val="00DE0599"/>
    <w:rsid w:val="00EA30D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F0DF1D-F2FB-48CC-BB61-AF02F8FA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2026-08-04T06:27:00Z</cp:lastPrinted>
  <dcterms:created xsi:type="dcterms:W3CDTF">2026-08-04T06:28:00Z</dcterms:created>
  <dcterms:modified xsi:type="dcterms:W3CDTF">2026-08-04T06:28:00Z</dcterms:modified>
</cp:coreProperties>
</file>