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73B9E">
        <w:rPr>
          <w:rFonts w:ascii="Arial" w:hAnsi="Arial" w:cs="Arial"/>
          <w:bCs/>
          <w:szCs w:val="24"/>
        </w:rPr>
        <w:t xml:space="preserve">4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878DF" w:rsidRPr="009878DF">
        <w:rPr>
          <w:rFonts w:ascii="Arial" w:hAnsi="Arial" w:cs="Arial"/>
          <w:b/>
          <w:sz w:val="24"/>
          <w:szCs w:val="24"/>
        </w:rPr>
        <w:t>CRZP/150/2026/AZP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878DF" w:rsidRPr="009878DF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878DF" w:rsidRPr="009878DF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878DF" w:rsidRPr="009878DF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878DF" w:rsidRPr="009878DF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878DF" w:rsidRPr="009878DF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878DF" w:rsidTr="007000B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878DF" w:rsidRDefault="009878DF" w:rsidP="007000B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878DF" w:rsidRDefault="009878DF" w:rsidP="007000B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878D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878D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878DF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F73B9E">
              <w:rPr>
                <w:rFonts w:ascii="Arial" w:hAnsi="Arial" w:cs="Arial"/>
                <w:sz w:val="24"/>
                <w:szCs w:val="24"/>
              </w:rPr>
              <w:t>6</w:t>
            </w:r>
            <w:r w:rsidRPr="009878DF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F73B9E">
              <w:rPr>
                <w:rFonts w:ascii="Arial" w:hAnsi="Arial" w:cs="Arial"/>
                <w:sz w:val="24"/>
                <w:szCs w:val="24"/>
              </w:rPr>
              <w:t>793</w:t>
            </w:r>
            <w:r w:rsidRPr="009878D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878DF" w:rsidRDefault="009878DF" w:rsidP="007000B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878DF" w:rsidRDefault="009878DF" w:rsidP="007000B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878DF" w:rsidRDefault="009878DF" w:rsidP="007000B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878D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878DF">
        <w:rPr>
          <w:rFonts w:ascii="Arial" w:hAnsi="Arial" w:cs="Arial"/>
          <w:b/>
          <w:sz w:val="24"/>
          <w:szCs w:val="24"/>
        </w:rPr>
        <w:t>Meble biurowe na wyposażenie Gabinetu Kwestora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878DF" w:rsidRPr="009878DF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878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78DF" w:rsidTr="009878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78D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878DF" w:rsidTr="009878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78D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878DF" w:rsidTr="009878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78D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878DF" w:rsidTr="009878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78D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878DF" w:rsidRP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– w tym okresie, wykonał co najmniej 2 dostawy mebli na kwotę 15 tysięcy netto każda.</w:t>
            </w:r>
          </w:p>
          <w:p w:rsidR="009878DF" w:rsidRP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878DF" w:rsidRP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878DF" w:rsidRDefault="009878DF" w:rsidP="007000B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78DF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F73B9E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9878DF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C5A" w:rsidRDefault="00F05C5A" w:rsidP="00E4548F">
      <w:pPr>
        <w:spacing w:after="0" w:line="240" w:lineRule="auto"/>
      </w:pPr>
      <w:r>
        <w:separator/>
      </w:r>
    </w:p>
  </w:endnote>
  <w:endnote w:type="continuationSeparator" w:id="0">
    <w:p w:rsidR="00F05C5A" w:rsidRDefault="00F05C5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8DF" w:rsidRDefault="009878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8DF" w:rsidRDefault="009878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8DF" w:rsidRDefault="009878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C5A" w:rsidRDefault="00F05C5A" w:rsidP="00E4548F">
      <w:pPr>
        <w:spacing w:after="0" w:line="240" w:lineRule="auto"/>
      </w:pPr>
      <w:r>
        <w:separator/>
      </w:r>
    </w:p>
  </w:footnote>
  <w:footnote w:type="continuationSeparator" w:id="0">
    <w:p w:rsidR="00F05C5A" w:rsidRDefault="00F05C5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8DF" w:rsidRDefault="00987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8DF" w:rsidRDefault="009878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8DF" w:rsidRDefault="009878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C5A"/>
    <w:rsid w:val="002621C4"/>
    <w:rsid w:val="007B107C"/>
    <w:rsid w:val="007C7D43"/>
    <w:rsid w:val="00843802"/>
    <w:rsid w:val="008750B3"/>
    <w:rsid w:val="009878DF"/>
    <w:rsid w:val="00C31816"/>
    <w:rsid w:val="00CA2A23"/>
    <w:rsid w:val="00E4548F"/>
    <w:rsid w:val="00F05C5A"/>
    <w:rsid w:val="00F7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F1842C9-4FE0-47B7-A487-6AAA875A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87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78D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87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78DF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B9E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1124</Words>
  <Characters>6744</Characters>
  <Application>Microsoft Office Word</Application>
  <DocSecurity>0</DocSecurity>
  <Lines>56</Lines>
  <Paragraphs>15</Paragraphs>
  <ScaleCrop>false</ScaleCrop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2026-07-31T12:08:00Z</cp:lastPrinted>
  <dcterms:created xsi:type="dcterms:W3CDTF">2026-07-31T12:08:00Z</dcterms:created>
  <dcterms:modified xsi:type="dcterms:W3CDTF">2026-07-31T12:08:00Z</dcterms:modified>
</cp:coreProperties>
</file>