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4228D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5391A" w:rsidRPr="0015391A">
        <w:rPr>
          <w:b/>
        </w:rPr>
        <w:t>CRZP/150/2026/AZP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5391A" w:rsidRPr="004A5DB6" w:rsidTr="007000B5">
        <w:tc>
          <w:tcPr>
            <w:tcW w:w="9212" w:type="dxa"/>
            <w:shd w:val="clear" w:color="auto" w:fill="auto"/>
          </w:tcPr>
          <w:p w:rsidR="0015391A" w:rsidRPr="004A5DB6" w:rsidRDefault="0015391A" w:rsidP="007000B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5391A" w:rsidRPr="004A5DB6" w:rsidRDefault="0015391A" w:rsidP="007000B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5391A">
              <w:t>(</w:t>
            </w:r>
            <w:proofErr w:type="spellStart"/>
            <w:r w:rsidRPr="0015391A">
              <w:t>t.j</w:t>
            </w:r>
            <w:proofErr w:type="spellEnd"/>
            <w:r w:rsidRPr="0015391A">
              <w:t>. Dz. U. z 202</w:t>
            </w:r>
            <w:r w:rsidR="0014228D">
              <w:t>6</w:t>
            </w:r>
            <w:r w:rsidRPr="0015391A">
              <w:t xml:space="preserve"> r. poz. </w:t>
            </w:r>
            <w:r w:rsidR="0014228D">
              <w:t>793</w:t>
            </w:r>
            <w:r w:rsidRPr="0015391A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5391A" w:rsidRPr="004A5DB6" w:rsidRDefault="0015391A" w:rsidP="007000B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5391A" w:rsidRPr="004A5DB6" w:rsidRDefault="0015391A" w:rsidP="007000B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5391A" w:rsidRPr="004A5DB6" w:rsidRDefault="0015391A" w:rsidP="007000B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5391A" w:rsidRPr="0015391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5391A" w:rsidP="005434B3">
      <w:pPr>
        <w:spacing w:after="240" w:line="276" w:lineRule="auto"/>
        <w:jc w:val="center"/>
      </w:pPr>
      <w:r w:rsidRPr="0015391A">
        <w:rPr>
          <w:b/>
        </w:rPr>
        <w:t>Meble biurowe na wyposażenie Gabinetu Kwestora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15391A" w:rsidRPr="004A5DB6" w:rsidRDefault="0015391A" w:rsidP="0015391A">
      <w:pPr>
        <w:spacing w:after="0" w:line="276" w:lineRule="auto"/>
        <w:jc w:val="both"/>
        <w:rPr>
          <w:color w:val="FF0000"/>
        </w:rPr>
      </w:pPr>
    </w:p>
    <w:p w:rsidR="002426FF" w:rsidRPr="004A5DB6" w:rsidRDefault="0015391A" w:rsidP="0015391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15391A" w:rsidRPr="004A5DB6" w:rsidRDefault="0015391A" w:rsidP="0015391A">
      <w:pPr>
        <w:spacing w:after="0" w:line="240" w:lineRule="auto"/>
        <w:jc w:val="both"/>
        <w:rPr>
          <w:b/>
        </w:rPr>
      </w:pPr>
    </w:p>
    <w:p w:rsidR="0015391A" w:rsidRPr="004A5DB6" w:rsidRDefault="0015391A" w:rsidP="0015391A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7</w:t>
      </w:r>
    </w:p>
    <w:p w:rsidR="0015391A" w:rsidRPr="004A5DB6" w:rsidRDefault="0015391A" w:rsidP="0015391A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lastRenderedPageBreak/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4228D" w:rsidRDefault="004F23F7" w:rsidP="000857C0">
      <w:pPr>
        <w:spacing w:after="120" w:line="276" w:lineRule="auto"/>
        <w:jc w:val="both"/>
      </w:pPr>
      <w:r w:rsidRPr="0014228D">
        <w:t>Oświadczam,</w:t>
      </w:r>
      <w:r w:rsidR="00313417" w:rsidRPr="0014228D">
        <w:t xml:space="preserve"> że spełniam</w:t>
      </w:r>
      <w:r w:rsidR="004541F9" w:rsidRPr="0014228D">
        <w:t>, określone przez Zamawiającego,</w:t>
      </w:r>
      <w:r w:rsidR="00313417" w:rsidRPr="0014228D">
        <w:t xml:space="preserve"> warunki udziału </w:t>
      </w:r>
      <w:r w:rsidR="004541F9" w:rsidRPr="0014228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4228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4228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4228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4228D" w:rsidRDefault="00D2702A" w:rsidP="00D2702A">
            <w:pPr>
              <w:spacing w:before="60" w:after="120"/>
            </w:pPr>
            <w:r w:rsidRPr="0014228D">
              <w:rPr>
                <w:b/>
              </w:rPr>
              <w:t>Warunki udziału w postępowaniu</w:t>
            </w:r>
          </w:p>
        </w:tc>
      </w:tr>
      <w:tr w:rsidR="0015391A" w:rsidRPr="003A59F0" w:rsidTr="007000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1A" w:rsidRPr="0014228D" w:rsidRDefault="0015391A" w:rsidP="007000B5">
            <w:pPr>
              <w:spacing w:before="60" w:after="120"/>
              <w:jc w:val="both"/>
              <w:rPr>
                <w:rFonts w:cs="Calibri"/>
              </w:rPr>
            </w:pPr>
            <w:r w:rsidRPr="0014228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1A" w:rsidRPr="0014228D" w:rsidRDefault="0015391A" w:rsidP="007000B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4228D">
              <w:rPr>
                <w:rFonts w:cs="Calibri"/>
                <w:b/>
                <w:bCs/>
              </w:rPr>
              <w:t>Sytuacja ekonomiczna lub finansowa</w:t>
            </w:r>
          </w:p>
          <w:p w:rsidR="0015391A" w:rsidRPr="00A95E89" w:rsidRDefault="0015391A" w:rsidP="007000B5">
            <w:pPr>
              <w:spacing w:before="60" w:after="120"/>
              <w:jc w:val="both"/>
              <w:rPr>
                <w:rFonts w:cs="Calibri"/>
              </w:rPr>
            </w:pPr>
            <w:r w:rsidRPr="0014228D">
              <w:rPr>
                <w:rFonts w:cs="Calibri"/>
              </w:rPr>
              <w:t>Zamawiający nie określa szczegółowego warunku w tym zakresie.</w:t>
            </w:r>
          </w:p>
        </w:tc>
      </w:tr>
      <w:tr w:rsidR="0015391A" w:rsidRPr="003A59F0" w:rsidTr="007000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1A" w:rsidRPr="00A95E89" w:rsidRDefault="0015391A" w:rsidP="007000B5">
            <w:pPr>
              <w:spacing w:before="60" w:after="120"/>
              <w:jc w:val="both"/>
              <w:rPr>
                <w:rFonts w:cs="Calibri"/>
              </w:rPr>
            </w:pPr>
            <w:r w:rsidRPr="0015391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1A" w:rsidRPr="00A95E89" w:rsidRDefault="0015391A" w:rsidP="007000B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5391A">
              <w:rPr>
                <w:rFonts w:cs="Calibri"/>
                <w:b/>
                <w:bCs/>
              </w:rPr>
              <w:t>Zdolność do występowania w obrocie gospodarczym</w:t>
            </w:r>
          </w:p>
          <w:p w:rsidR="0015391A" w:rsidRPr="00A95E89" w:rsidRDefault="0015391A" w:rsidP="007000B5">
            <w:pPr>
              <w:spacing w:before="60" w:after="120"/>
              <w:jc w:val="both"/>
              <w:rPr>
                <w:rFonts w:cs="Calibri"/>
              </w:rPr>
            </w:pPr>
            <w:r w:rsidRPr="0015391A">
              <w:rPr>
                <w:rFonts w:cs="Calibri"/>
              </w:rPr>
              <w:t>Zamawiający nie określa szczegółowego warunku w tym zakresie.</w:t>
            </w:r>
          </w:p>
        </w:tc>
      </w:tr>
      <w:tr w:rsidR="0015391A" w:rsidRPr="003A59F0" w:rsidTr="007000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1A" w:rsidRPr="00A95E89" w:rsidRDefault="0015391A" w:rsidP="007000B5">
            <w:pPr>
              <w:spacing w:before="60" w:after="120"/>
              <w:jc w:val="both"/>
              <w:rPr>
                <w:rFonts w:cs="Calibri"/>
              </w:rPr>
            </w:pPr>
            <w:r w:rsidRPr="0015391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1A" w:rsidRPr="00A95E89" w:rsidRDefault="0015391A" w:rsidP="007000B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5391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5391A" w:rsidRPr="00A95E89" w:rsidRDefault="0015391A" w:rsidP="007000B5">
            <w:pPr>
              <w:spacing w:before="60" w:after="120"/>
              <w:jc w:val="both"/>
              <w:rPr>
                <w:rFonts w:cs="Calibri"/>
              </w:rPr>
            </w:pPr>
            <w:r w:rsidRPr="0015391A">
              <w:rPr>
                <w:rFonts w:cs="Calibri"/>
              </w:rPr>
              <w:t>Zamawiający nie określa szczegółowego warunku w tym zakresie.</w:t>
            </w:r>
          </w:p>
        </w:tc>
      </w:tr>
      <w:tr w:rsidR="0015391A" w:rsidRPr="003A59F0" w:rsidTr="007000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1A" w:rsidRPr="00A95E89" w:rsidRDefault="0015391A" w:rsidP="007000B5">
            <w:pPr>
              <w:spacing w:before="60" w:after="120"/>
              <w:jc w:val="both"/>
              <w:rPr>
                <w:rFonts w:cs="Calibri"/>
              </w:rPr>
            </w:pPr>
            <w:r w:rsidRPr="0015391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1A" w:rsidRPr="00A95E89" w:rsidRDefault="0015391A" w:rsidP="007000B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5391A">
              <w:rPr>
                <w:rFonts w:cs="Calibri"/>
                <w:b/>
                <w:bCs/>
              </w:rPr>
              <w:t>Zdolność techniczna lub zawodowa</w:t>
            </w:r>
          </w:p>
          <w:p w:rsidR="0015391A" w:rsidRPr="0015391A" w:rsidRDefault="0015391A" w:rsidP="007000B5">
            <w:pPr>
              <w:spacing w:before="60" w:after="120"/>
              <w:jc w:val="both"/>
              <w:rPr>
                <w:rFonts w:cs="Calibri"/>
              </w:rPr>
            </w:pPr>
            <w:r w:rsidRPr="0015391A">
              <w:rPr>
                <w:rFonts w:cs="Calibri"/>
              </w:rPr>
              <w:t>Wykonawca musi wykazać, iż w okresie ostatnich trzech lat przed upływem terminu składania ofert, a jeżeli okres prowadzenia działalności jest krótszy – w tym okresie, wykonał co najmniej 2 dostawy mebli na kwotę 15 tysięcy netto każda.</w:t>
            </w:r>
          </w:p>
          <w:p w:rsidR="0015391A" w:rsidRPr="0015391A" w:rsidRDefault="0015391A" w:rsidP="007000B5">
            <w:pPr>
              <w:spacing w:before="60" w:after="120"/>
              <w:jc w:val="both"/>
              <w:rPr>
                <w:rFonts w:cs="Calibri"/>
              </w:rPr>
            </w:pPr>
            <w:r w:rsidRPr="0015391A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15391A" w:rsidRPr="00A95E89" w:rsidRDefault="0015391A" w:rsidP="007000B5">
            <w:pPr>
              <w:spacing w:before="60" w:after="120"/>
              <w:jc w:val="both"/>
              <w:rPr>
                <w:rFonts w:cs="Calibri"/>
              </w:rPr>
            </w:pPr>
            <w:r w:rsidRPr="0015391A">
              <w:rPr>
                <w:rFonts w:cs="Calibri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14228D">
              <w:rPr>
                <w:rFonts w:cs="Calibri"/>
              </w:rPr>
              <w:t xml:space="preserve"> </w:t>
            </w:r>
            <w:r w:rsidRPr="0015391A">
              <w:rPr>
                <w:rFonts w:cs="Calibri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4228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4228D">
        <w:rPr>
          <w:sz w:val="20"/>
          <w:szCs w:val="20"/>
        </w:rPr>
        <w:t xml:space="preserve">…………….……. </w:t>
      </w:r>
      <w:r w:rsidRPr="0014228D">
        <w:rPr>
          <w:i/>
          <w:sz w:val="16"/>
          <w:szCs w:val="16"/>
        </w:rPr>
        <w:t>(miejscowość),</w:t>
      </w:r>
      <w:r w:rsidRPr="0014228D">
        <w:rPr>
          <w:i/>
          <w:sz w:val="18"/>
          <w:szCs w:val="18"/>
        </w:rPr>
        <w:t xml:space="preserve"> </w:t>
      </w:r>
      <w:r w:rsidRPr="0014228D">
        <w:rPr>
          <w:sz w:val="20"/>
          <w:szCs w:val="20"/>
        </w:rPr>
        <w:t xml:space="preserve">dnia ………….……. r. </w:t>
      </w:r>
    </w:p>
    <w:p w:rsidR="00025C8D" w:rsidRPr="0014228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4228D">
        <w:rPr>
          <w:sz w:val="20"/>
          <w:szCs w:val="20"/>
        </w:rPr>
        <w:lastRenderedPageBreak/>
        <w:tab/>
      </w:r>
      <w:r w:rsidRPr="0014228D">
        <w:rPr>
          <w:sz w:val="20"/>
          <w:szCs w:val="20"/>
        </w:rPr>
        <w:tab/>
      </w:r>
      <w:r w:rsidRPr="0014228D">
        <w:rPr>
          <w:sz w:val="20"/>
          <w:szCs w:val="20"/>
        </w:rPr>
        <w:tab/>
      </w:r>
      <w:r w:rsidRPr="0014228D">
        <w:rPr>
          <w:sz w:val="20"/>
          <w:szCs w:val="20"/>
        </w:rPr>
        <w:tab/>
      </w:r>
      <w:r w:rsidRPr="0014228D">
        <w:rPr>
          <w:sz w:val="20"/>
          <w:szCs w:val="20"/>
        </w:rPr>
        <w:tab/>
      </w:r>
      <w:r w:rsidRPr="0014228D">
        <w:rPr>
          <w:sz w:val="20"/>
          <w:szCs w:val="20"/>
        </w:rPr>
        <w:tab/>
      </w:r>
      <w:r w:rsidRPr="0014228D">
        <w:rPr>
          <w:sz w:val="20"/>
          <w:szCs w:val="20"/>
        </w:rPr>
        <w:tab/>
        <w:t>…………………………………………</w:t>
      </w:r>
    </w:p>
    <w:p w:rsidR="00F8042D" w:rsidRPr="0014228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4228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14228D">
        <w:t xml:space="preserve">Oświadczam, że wszystkie informacje podane w powyższych oświadczeniach są aktualne </w:t>
      </w:r>
      <w:r w:rsidR="00FE4E2B" w:rsidRPr="0014228D">
        <w:br/>
      </w:r>
      <w:r w:rsidRPr="0014228D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097" w:rsidRDefault="00737097" w:rsidP="0038231F">
      <w:pPr>
        <w:spacing w:after="0" w:line="240" w:lineRule="auto"/>
      </w:pPr>
      <w:r>
        <w:separator/>
      </w:r>
    </w:p>
  </w:endnote>
  <w:endnote w:type="continuationSeparator" w:id="0">
    <w:p w:rsidR="00737097" w:rsidRDefault="007370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91A" w:rsidRDefault="001539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91A" w:rsidRDefault="001539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097" w:rsidRDefault="00737097" w:rsidP="0038231F">
      <w:pPr>
        <w:spacing w:after="0" w:line="240" w:lineRule="auto"/>
      </w:pPr>
      <w:r>
        <w:separator/>
      </w:r>
    </w:p>
  </w:footnote>
  <w:footnote w:type="continuationSeparator" w:id="0">
    <w:p w:rsidR="00737097" w:rsidRDefault="007370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91A" w:rsidRDefault="001539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91A" w:rsidRDefault="001539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91A" w:rsidRDefault="001539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709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4228D"/>
    <w:rsid w:val="0015391A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7097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2C9A53"/>
  <w15:chartTrackingRefBased/>
  <w15:docId w15:val="{37EEA8B9-275F-49E4-86A6-9ED9E326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968B3-9581-428F-B957-CD90454D4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2026-07-31T12:07:00Z</cp:lastPrinted>
  <dcterms:created xsi:type="dcterms:W3CDTF">2026-07-31T12:07:00Z</dcterms:created>
  <dcterms:modified xsi:type="dcterms:W3CDTF">2026-07-31T12:07:00Z</dcterms:modified>
</cp:coreProperties>
</file>