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0252D8" w:rsidRDefault="006676AE" w:rsidP="000252D8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252D8">
        <w:rPr>
          <w:rFonts w:ascii="Calibri" w:hAnsi="Calibri"/>
          <w:bCs/>
          <w:i w:val="0"/>
          <w:sz w:val="22"/>
          <w:szCs w:val="22"/>
        </w:rPr>
        <w:t xml:space="preserve">3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C4103F" w:rsidRPr="000252D8" w:rsidRDefault="005103B9" w:rsidP="000252D8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959AA" w:rsidRPr="00B959AA">
        <w:rPr>
          <w:b/>
        </w:rPr>
        <w:t>CRZP/146/2026/AZP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0252D8" w:rsidRDefault="00316F7C" w:rsidP="000252D8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959AA" w:rsidRPr="004A5DB6" w:rsidTr="00D3768C">
        <w:tc>
          <w:tcPr>
            <w:tcW w:w="9212" w:type="dxa"/>
            <w:shd w:val="clear" w:color="auto" w:fill="auto"/>
          </w:tcPr>
          <w:p w:rsidR="00B959AA" w:rsidRPr="004A5DB6" w:rsidRDefault="00B959AA" w:rsidP="00D3768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959AA" w:rsidRPr="004A5DB6" w:rsidRDefault="00B959AA" w:rsidP="00D3768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959AA">
              <w:t>(</w:t>
            </w:r>
            <w:proofErr w:type="spellStart"/>
            <w:r w:rsidRPr="00B959AA">
              <w:t>t.j</w:t>
            </w:r>
            <w:proofErr w:type="spellEnd"/>
            <w:r w:rsidRPr="00B959AA">
              <w:t>. Dz. U. z 202</w:t>
            </w:r>
            <w:r w:rsidR="000252D8">
              <w:t>6</w:t>
            </w:r>
            <w:r w:rsidRPr="00B959AA">
              <w:t xml:space="preserve"> r. poz. </w:t>
            </w:r>
            <w:r w:rsidR="000252D8">
              <w:t>793</w:t>
            </w:r>
            <w:r w:rsidRPr="00B959AA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959AA" w:rsidRPr="004A5DB6" w:rsidRDefault="00B959AA" w:rsidP="00D3768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959AA" w:rsidRPr="004A5DB6" w:rsidRDefault="00B959AA" w:rsidP="00D3768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959AA" w:rsidRPr="004A5DB6" w:rsidRDefault="00B959AA" w:rsidP="00D3768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959AA" w:rsidRPr="00B959A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959AA" w:rsidP="005434B3">
      <w:pPr>
        <w:spacing w:after="240" w:line="276" w:lineRule="auto"/>
        <w:jc w:val="center"/>
      </w:pPr>
      <w:r w:rsidRPr="00B959AA">
        <w:rPr>
          <w:b/>
        </w:rPr>
        <w:t>Gadżety dla uczestników szkolenia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0252D8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0252D8" w:rsidRDefault="00023477" w:rsidP="000252D8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FE4E2B" w:rsidRPr="000252D8" w:rsidRDefault="00D23F3D" w:rsidP="000252D8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26FD" w:rsidRDefault="009526FD" w:rsidP="0038231F">
      <w:pPr>
        <w:spacing w:after="0" w:line="240" w:lineRule="auto"/>
      </w:pPr>
      <w:r>
        <w:separator/>
      </w:r>
    </w:p>
  </w:endnote>
  <w:endnote w:type="continuationSeparator" w:id="0">
    <w:p w:rsidR="009526FD" w:rsidRDefault="009526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9AA" w:rsidRDefault="00B959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9AA" w:rsidRDefault="00B959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26FD" w:rsidRDefault="009526FD" w:rsidP="0038231F">
      <w:pPr>
        <w:spacing w:after="0" w:line="240" w:lineRule="auto"/>
      </w:pPr>
      <w:r>
        <w:separator/>
      </w:r>
    </w:p>
  </w:footnote>
  <w:footnote w:type="continuationSeparator" w:id="0">
    <w:p w:rsidR="009526FD" w:rsidRDefault="009526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9AA" w:rsidRDefault="00B959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9AA" w:rsidRDefault="00B959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9AA" w:rsidRDefault="00B959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26FD"/>
    <w:rsid w:val="00023477"/>
    <w:rsid w:val="000247FF"/>
    <w:rsid w:val="000252D8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26FD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959AA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547D98"/>
  <w15:chartTrackingRefBased/>
  <w15:docId w15:val="{91E2F500-2FA0-4581-9673-79E72C21C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3B76C-6FB0-49E8-9A02-5ACA79E71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2026-07-29T06:05:00Z</cp:lastPrinted>
  <dcterms:created xsi:type="dcterms:W3CDTF">2026-07-29T06:05:00Z</dcterms:created>
  <dcterms:modified xsi:type="dcterms:W3CDTF">2026-07-29T06:05:00Z</dcterms:modified>
</cp:coreProperties>
</file>