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cznik nr</w:t>
      </w:r>
      <w:r w:rsidR="001D23BE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273B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73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273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73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73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273B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73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273B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1D23BE" w:rsidRDefault="007B107C" w:rsidP="001D23BE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273B7" w:rsidRPr="007B107C" w:rsidTr="00D3768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73B7" w:rsidRPr="007B107C" w:rsidRDefault="00C273B7" w:rsidP="00D3768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273B7" w:rsidRPr="007B107C" w:rsidRDefault="00C273B7" w:rsidP="00D3768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273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273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273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1D23B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r w:rsidRPr="00C273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1D23B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C273B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273B7" w:rsidRPr="007B107C" w:rsidRDefault="00C273B7" w:rsidP="00D3768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273B7" w:rsidRPr="007B107C" w:rsidRDefault="00C273B7" w:rsidP="00D3768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273B7" w:rsidRPr="007B107C" w:rsidRDefault="00C273B7" w:rsidP="00D3768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273B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273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dla uczestników szkolenia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273B7" w:rsidRPr="00C273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273B7" w:rsidRPr="00C273B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3B7" w:rsidRDefault="00C273B7" w:rsidP="00C273B7">
      <w:pPr>
        <w:spacing w:after="0" w:line="240" w:lineRule="auto"/>
      </w:pPr>
      <w:r>
        <w:separator/>
      </w:r>
    </w:p>
  </w:endnote>
  <w:endnote w:type="continuationSeparator" w:id="0">
    <w:p w:rsidR="00C273B7" w:rsidRDefault="00C273B7" w:rsidP="00C27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3B7" w:rsidRDefault="00C273B7" w:rsidP="00C273B7">
      <w:pPr>
        <w:spacing w:after="0" w:line="240" w:lineRule="auto"/>
      </w:pPr>
      <w:r>
        <w:separator/>
      </w:r>
    </w:p>
  </w:footnote>
  <w:footnote w:type="continuationSeparator" w:id="0">
    <w:p w:rsidR="00C273B7" w:rsidRDefault="00C273B7" w:rsidP="00C27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3B7" w:rsidRDefault="00C27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616"/>
    <w:rsid w:val="001D23BE"/>
    <w:rsid w:val="002621C4"/>
    <w:rsid w:val="007B107C"/>
    <w:rsid w:val="007C7D43"/>
    <w:rsid w:val="00843802"/>
    <w:rsid w:val="008750B3"/>
    <w:rsid w:val="00934616"/>
    <w:rsid w:val="00C273B7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6A14C24-2BE6-4043-926F-78F52CB5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3B7"/>
  </w:style>
  <w:style w:type="paragraph" w:styleId="Stopka">
    <w:name w:val="footer"/>
    <w:basedOn w:val="Normalny"/>
    <w:link w:val="StopkaZnak"/>
    <w:uiPriority w:val="99"/>
    <w:unhideWhenUsed/>
    <w:rsid w:val="00C27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7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2026-07-29T06:04:00Z</cp:lastPrinted>
  <dcterms:created xsi:type="dcterms:W3CDTF">2026-07-29T06:04:00Z</dcterms:created>
  <dcterms:modified xsi:type="dcterms:W3CDTF">2026-07-29T06:04:00Z</dcterms:modified>
</cp:coreProperties>
</file>