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F48CF" w:rsidRPr="00BF48CF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F48CF" w:rsidRPr="00BF48CF">
        <w:rPr>
          <w:rFonts w:ascii="Arial" w:hAnsi="Arial" w:cs="Arial"/>
          <w:b/>
          <w:sz w:val="24"/>
          <w:szCs w:val="24"/>
        </w:rPr>
        <w:t>CRZP/151/2026/AZP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F48CF" w:rsidRPr="00BF48CF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48CF" w:rsidRPr="0012157F" w:rsidTr="008821CA">
        <w:tc>
          <w:tcPr>
            <w:tcW w:w="9104" w:type="dxa"/>
            <w:shd w:val="clear" w:color="auto" w:fill="D9D9D9"/>
          </w:tcPr>
          <w:p w:rsidR="00BF48CF" w:rsidRPr="0012157F" w:rsidRDefault="00BF48CF" w:rsidP="008821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F48CF" w:rsidRDefault="00BF48CF" w:rsidP="008821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F48C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F06307">
              <w:rPr>
                <w:rFonts w:ascii="Arial" w:hAnsi="Arial" w:cs="Arial"/>
                <w:sz w:val="24"/>
                <w:szCs w:val="24"/>
              </w:rPr>
              <w:t>6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r. poz.</w:t>
            </w:r>
            <w:r w:rsidR="00F06307">
              <w:rPr>
                <w:rFonts w:ascii="Arial" w:hAnsi="Arial" w:cs="Arial"/>
                <w:sz w:val="24"/>
                <w:szCs w:val="24"/>
              </w:rPr>
              <w:t xml:space="preserve"> 793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</w:t>
            </w:r>
            <w:r w:rsidR="00F06307">
              <w:rPr>
                <w:rFonts w:ascii="Arial" w:hAnsi="Arial" w:cs="Arial"/>
                <w:sz w:val="24"/>
                <w:szCs w:val="24"/>
              </w:rPr>
              <w:t>óź</w:t>
            </w:r>
            <w:r w:rsidRPr="00BF48CF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F48CF" w:rsidRPr="00C86421" w:rsidRDefault="00BF48CF" w:rsidP="008821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F48CF" w:rsidRDefault="00BF48CF" w:rsidP="008821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F48CF" w:rsidRPr="00C86421" w:rsidRDefault="00BF48CF" w:rsidP="008821C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BF48CF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F48CF">
        <w:rPr>
          <w:rFonts w:ascii="Arial" w:hAnsi="Arial" w:cs="Arial"/>
          <w:b/>
          <w:sz w:val="24"/>
          <w:szCs w:val="24"/>
        </w:rPr>
        <w:t>Remont tarasu przy basenie budynku Wydziału Nawigacyjnego przy Al. Jana Pawła II 3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F48CF" w:rsidRPr="00BF48C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F48CF" w:rsidRPr="00BF48C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1.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</w:t>
            </w:r>
            <w:r w:rsidRPr="00BF48CF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BF48CF" w:rsidRPr="00BF48C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2.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</w:t>
            </w:r>
          </w:p>
          <w:p w:rsidR="00BF48CF" w:rsidRPr="00BF48C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3.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BF48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F48CF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4.</w:t>
            </w:r>
            <w:r w:rsidRPr="00BF48CF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robót budowlanych polegające na remoncie posadzek wraz z robotami malarskimi, instalacjami elektrycznymi i wentylacyjnymi za kwotę nie mniejszą niż 500 000, 00 zł brutto każda w tym jedna </w:t>
            </w:r>
            <w:r w:rsidR="00F06307" w:rsidRPr="00BF48CF">
              <w:rPr>
                <w:rFonts w:ascii="Arial" w:hAnsi="Arial" w:cs="Arial"/>
                <w:sz w:val="24"/>
                <w:szCs w:val="24"/>
              </w:rPr>
              <w:t>wykonana</w:t>
            </w:r>
            <w:r w:rsidRPr="00BF48CF">
              <w:rPr>
                <w:rFonts w:ascii="Arial" w:hAnsi="Arial" w:cs="Arial"/>
                <w:sz w:val="24"/>
                <w:szCs w:val="24"/>
              </w:rPr>
              <w:t xml:space="preserve"> w obiekcie zabytkowym </w:t>
            </w:r>
            <w:r w:rsidR="00F06307" w:rsidRPr="00BF48CF">
              <w:rPr>
                <w:rFonts w:ascii="Arial" w:hAnsi="Arial" w:cs="Arial"/>
                <w:sz w:val="24"/>
                <w:szCs w:val="24"/>
              </w:rPr>
              <w:t>wpisanym</w:t>
            </w:r>
            <w:bookmarkStart w:id="1" w:name="_GoBack"/>
            <w:bookmarkEnd w:id="1"/>
            <w:r w:rsidRPr="00BF48CF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F48CF" w:rsidRPr="0012157F" w:rsidTr="008821C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F48C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F48CF" w:rsidRPr="0012157F" w:rsidRDefault="00BF48CF" w:rsidP="008821C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48C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D23" w:rsidRDefault="00785D23" w:rsidP="0038231F">
      <w:pPr>
        <w:spacing w:after="0" w:line="240" w:lineRule="auto"/>
      </w:pPr>
      <w:r>
        <w:separator/>
      </w:r>
    </w:p>
  </w:endnote>
  <w:endnote w:type="continuationSeparator" w:id="0">
    <w:p w:rsidR="00785D23" w:rsidRDefault="00785D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8CF" w:rsidRDefault="00BF48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630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6307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8CF" w:rsidRDefault="00BF4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D23" w:rsidRDefault="00785D23" w:rsidP="0038231F">
      <w:pPr>
        <w:spacing w:after="0" w:line="240" w:lineRule="auto"/>
      </w:pPr>
      <w:r>
        <w:separator/>
      </w:r>
    </w:p>
  </w:footnote>
  <w:footnote w:type="continuationSeparator" w:id="0">
    <w:p w:rsidR="00785D23" w:rsidRDefault="00785D23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8CF" w:rsidRDefault="00BF48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8CF" w:rsidRDefault="00BF48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8CF" w:rsidRDefault="00BF4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D23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5D23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48CF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06307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466C5"/>
  <w15:chartTrackingRefBased/>
  <w15:docId w15:val="{BCB0FD50-0C21-4E69-889B-D720AB4BD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920DA-41E7-4BB5-8E30-E949B32E5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1155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2026-07-31T06:54:00Z</dcterms:created>
  <dcterms:modified xsi:type="dcterms:W3CDTF">2026-07-31T06:54:00Z</dcterms:modified>
</cp:coreProperties>
</file>