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4A9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6B3F" w:rsidRPr="00FB6B3F">
        <w:rPr>
          <w:b/>
        </w:rPr>
        <w:t>CRZP/151/2026/AZP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6B3F" w:rsidRPr="004A5DB6" w:rsidTr="008821CA">
        <w:tc>
          <w:tcPr>
            <w:tcW w:w="9212" w:type="dxa"/>
            <w:shd w:val="clear" w:color="auto" w:fill="auto"/>
          </w:tcPr>
          <w:p w:rsidR="00FB6B3F" w:rsidRPr="004A5DB6" w:rsidRDefault="00FB6B3F" w:rsidP="008821C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B6B3F" w:rsidRPr="004A5DB6" w:rsidRDefault="00FB6B3F" w:rsidP="008821C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6B3F">
              <w:t>(</w:t>
            </w:r>
            <w:proofErr w:type="spellStart"/>
            <w:r w:rsidRPr="00FB6B3F">
              <w:t>t.j</w:t>
            </w:r>
            <w:proofErr w:type="spellEnd"/>
            <w:r w:rsidRPr="00FB6B3F">
              <w:t>. Dz. U. z 202</w:t>
            </w:r>
            <w:r w:rsidR="00294A9E">
              <w:t>6</w:t>
            </w:r>
            <w:r w:rsidRPr="00FB6B3F">
              <w:t xml:space="preserve"> r. poz. </w:t>
            </w:r>
            <w:r w:rsidR="00294A9E">
              <w:t>793</w:t>
            </w:r>
            <w:r w:rsidRPr="00FB6B3F">
              <w:t xml:space="preserve"> z </w:t>
            </w:r>
            <w:proofErr w:type="spellStart"/>
            <w:r w:rsidRPr="00FB6B3F">
              <w:t>p</w:t>
            </w:r>
            <w:r w:rsidR="00294A9E">
              <w:t>óź</w:t>
            </w:r>
            <w:r w:rsidRPr="00FB6B3F">
              <w:t>n</w:t>
            </w:r>
            <w:proofErr w:type="spellEnd"/>
            <w:r w:rsidRPr="00FB6B3F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B6B3F" w:rsidRPr="004A5DB6" w:rsidRDefault="00FB6B3F" w:rsidP="008821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B6B3F" w:rsidRPr="004A5DB6" w:rsidRDefault="00FB6B3F" w:rsidP="008821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B6B3F" w:rsidRPr="004A5DB6" w:rsidRDefault="00FB6B3F" w:rsidP="008821C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6B3F" w:rsidRPr="00FB6B3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B6B3F" w:rsidP="005434B3">
      <w:pPr>
        <w:spacing w:after="240" w:line="276" w:lineRule="auto"/>
        <w:jc w:val="center"/>
      </w:pPr>
      <w:r w:rsidRPr="00FB6B3F">
        <w:rPr>
          <w:b/>
        </w:rPr>
        <w:t>Remont tarasu przy basenie budynku Wydziału Nawigacyjnego przy Al. Jana Pawła II 3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294A9E" w:rsidRDefault="00023477" w:rsidP="00294A9E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294A9E">
        <w:lastRenderedPageBreak/>
        <w:t>Oświadczam,</w:t>
      </w:r>
      <w:r w:rsidR="00313417" w:rsidRPr="00294A9E">
        <w:t xml:space="preserve"> że spełniam</w:t>
      </w:r>
      <w:r w:rsidR="004541F9" w:rsidRPr="00294A9E">
        <w:t>, określone przez Zamawiającego,</w:t>
      </w:r>
      <w:r w:rsidR="00313417" w:rsidRPr="00294A9E">
        <w:t xml:space="preserve"> warunki udziału </w:t>
      </w:r>
      <w:r w:rsidR="004541F9" w:rsidRPr="00294A9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Sytuacja ekonomiczna lub finansowa</w:t>
            </w:r>
          </w:p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Zamawiający nie stawia warunku w tym zakresie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294A9E">
            <w:pPr>
              <w:spacing w:before="60" w:after="120" w:line="240" w:lineRule="auto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Zdolność techniczna lub zawodowa</w:t>
            </w:r>
          </w:p>
          <w:p w:rsidR="00FB6B3F" w:rsidRPr="00FB6B3F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1.</w:t>
            </w:r>
            <w:r w:rsidRPr="00FB6B3F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FB6B3F">
              <w:rPr>
                <w:rFonts w:cs="Calibri"/>
              </w:rPr>
              <w:t>Dz</w:t>
            </w:r>
            <w:proofErr w:type="spellEnd"/>
            <w:r w:rsidRPr="00FB6B3F">
              <w:rPr>
                <w:rFonts w:cs="Calibri"/>
              </w:rPr>
              <w:t xml:space="preserve"> .U. z 2026 r. poz. 524 z </w:t>
            </w:r>
            <w:proofErr w:type="spellStart"/>
            <w:r w:rsidRPr="00FB6B3F">
              <w:rPr>
                <w:rFonts w:cs="Calibri"/>
              </w:rPr>
              <w:t>późn</w:t>
            </w:r>
            <w:proofErr w:type="spellEnd"/>
            <w:r w:rsidRPr="00FB6B3F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FB6B3F">
              <w:rPr>
                <w:rFonts w:cs="Calibri"/>
              </w:rPr>
              <w:t>poźn</w:t>
            </w:r>
            <w:proofErr w:type="spellEnd"/>
            <w:r w:rsidRPr="00FB6B3F">
              <w:rPr>
                <w:rFonts w:cs="Calibri"/>
              </w:rPr>
              <w:t>. zm.).</w:t>
            </w:r>
          </w:p>
          <w:p w:rsidR="00FB6B3F" w:rsidRPr="00FB6B3F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2.</w:t>
            </w:r>
            <w:r w:rsidRPr="00FB6B3F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FB6B3F">
              <w:rPr>
                <w:rFonts w:cs="Calibri"/>
              </w:rPr>
              <w:t>Dz</w:t>
            </w:r>
            <w:proofErr w:type="spellEnd"/>
            <w:r w:rsidRPr="00FB6B3F">
              <w:rPr>
                <w:rFonts w:cs="Calibri"/>
              </w:rPr>
              <w:t xml:space="preserve"> .U. z 2026 r. poz. 524 z </w:t>
            </w:r>
            <w:proofErr w:type="spellStart"/>
            <w:r w:rsidRPr="00FB6B3F">
              <w:rPr>
                <w:rFonts w:cs="Calibri"/>
              </w:rPr>
              <w:t>późn</w:t>
            </w:r>
            <w:proofErr w:type="spellEnd"/>
            <w:r w:rsidRPr="00FB6B3F">
              <w:rPr>
                <w:rFonts w:cs="Calibri"/>
              </w:rPr>
              <w:t xml:space="preserve">. zm.) lub równoważne wydane na podstawie wcześniej obowiązujących przepisów </w:t>
            </w:r>
          </w:p>
          <w:p w:rsidR="00FB6B3F" w:rsidRPr="00FB6B3F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3.</w:t>
            </w:r>
            <w:r w:rsidRPr="00FB6B3F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FB6B3F">
              <w:rPr>
                <w:rFonts w:cs="Calibri"/>
              </w:rPr>
              <w:t>Dz</w:t>
            </w:r>
            <w:proofErr w:type="spellEnd"/>
            <w:r w:rsidRPr="00FB6B3F">
              <w:rPr>
                <w:rFonts w:cs="Calibri"/>
              </w:rPr>
              <w:t xml:space="preserve"> .U. z 2026 r. poz. 524 z </w:t>
            </w:r>
            <w:proofErr w:type="spellStart"/>
            <w:r w:rsidRPr="00FB6B3F">
              <w:rPr>
                <w:rFonts w:cs="Calibri"/>
              </w:rPr>
              <w:t>późn</w:t>
            </w:r>
            <w:proofErr w:type="spellEnd"/>
            <w:r w:rsidRPr="00FB6B3F">
              <w:rPr>
                <w:rFonts w:cs="Calibri"/>
              </w:rPr>
              <w:t>. zm.) lub równoważne wydane na podstawie wcześniej obowiązujących przepisów</w:t>
            </w:r>
          </w:p>
          <w:p w:rsidR="00FB6B3F" w:rsidRPr="00A95E89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4.</w:t>
            </w:r>
            <w:r w:rsidRPr="00FB6B3F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3 robót budowlanych polegające na remoncie posadzek wraz z robotami malarskimi, instalacjami elektrycznymi i wentylacyjnymi za kwotę nie mniejszą niż 500 000, 00 zł brutto każda w tym jedna </w:t>
            </w:r>
            <w:r w:rsidR="00294A9E" w:rsidRPr="00FB6B3F">
              <w:rPr>
                <w:rFonts w:cs="Calibri"/>
              </w:rPr>
              <w:t>wykonana</w:t>
            </w:r>
            <w:r w:rsidRPr="00FB6B3F">
              <w:rPr>
                <w:rFonts w:cs="Calibri"/>
              </w:rPr>
              <w:t xml:space="preserve"> w obiekcie zabytkowym </w:t>
            </w:r>
            <w:r w:rsidR="00294A9E" w:rsidRPr="00FB6B3F">
              <w:rPr>
                <w:rFonts w:cs="Calibri"/>
              </w:rPr>
              <w:t>wpisanym</w:t>
            </w:r>
            <w:r w:rsidRPr="00FB6B3F">
              <w:rPr>
                <w:rFonts w:cs="Calibri"/>
              </w:rPr>
              <w:t xml:space="preserve"> do rejestru zabytków.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Zdolność do występowania w obrocie gospodarczym</w:t>
            </w:r>
          </w:p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Zamawiający nie stawia warunku w tym zakresie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Zamawiający nie stawia warunku w tym zakresie</w:t>
            </w:r>
          </w:p>
        </w:tc>
      </w:tr>
    </w:tbl>
    <w:p w:rsidR="00025C8D" w:rsidRPr="00294A9E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294A9E">
        <w:rPr>
          <w:sz w:val="20"/>
          <w:szCs w:val="20"/>
        </w:rPr>
        <w:t xml:space="preserve">…………….……. </w:t>
      </w:r>
      <w:r w:rsidRPr="00294A9E">
        <w:rPr>
          <w:i/>
          <w:sz w:val="16"/>
          <w:szCs w:val="16"/>
        </w:rPr>
        <w:t>(miejscowość),</w:t>
      </w:r>
      <w:r w:rsidRPr="00294A9E">
        <w:rPr>
          <w:i/>
          <w:sz w:val="18"/>
          <w:szCs w:val="18"/>
        </w:rPr>
        <w:t xml:space="preserve"> </w:t>
      </w:r>
      <w:r w:rsidRPr="00294A9E">
        <w:rPr>
          <w:sz w:val="20"/>
          <w:szCs w:val="20"/>
        </w:rPr>
        <w:t xml:space="preserve">dnia ………….……. r. </w:t>
      </w:r>
    </w:p>
    <w:p w:rsidR="00025C8D" w:rsidRPr="00294A9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94A9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C4C" w:rsidRDefault="00646C4C" w:rsidP="0038231F">
      <w:pPr>
        <w:spacing w:after="0" w:line="240" w:lineRule="auto"/>
      </w:pPr>
      <w:r>
        <w:separator/>
      </w:r>
    </w:p>
  </w:endnote>
  <w:endnote w:type="continuationSeparator" w:id="0">
    <w:p w:rsidR="00646C4C" w:rsidRDefault="00646C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3F" w:rsidRDefault="00FB6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4A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4A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3F" w:rsidRDefault="00FB6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C4C" w:rsidRDefault="00646C4C" w:rsidP="0038231F">
      <w:pPr>
        <w:spacing w:after="0" w:line="240" w:lineRule="auto"/>
      </w:pPr>
      <w:r>
        <w:separator/>
      </w:r>
    </w:p>
  </w:footnote>
  <w:footnote w:type="continuationSeparator" w:id="0">
    <w:p w:rsidR="00646C4C" w:rsidRDefault="00646C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3F" w:rsidRDefault="00FB6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3F" w:rsidRDefault="00FB6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3F" w:rsidRDefault="00FB6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C4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4A9E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46C4C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6B3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91ED9"/>
  <w15:chartTrackingRefBased/>
  <w15:docId w15:val="{4E31EF60-7B81-4012-BC6F-48555C45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26929-59B2-488A-A4D5-4BD180F1E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2026-07-31T06:53:00Z</dcterms:created>
  <dcterms:modified xsi:type="dcterms:W3CDTF">2026-07-31T06:53:00Z</dcterms:modified>
</cp:coreProperties>
</file>