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4593" w:rsidRPr="0012157F" w:rsidRDefault="00064593" w:rsidP="00064593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D01F28" w:rsidRPr="00D01F28">
        <w:rPr>
          <w:rFonts w:ascii="Arial" w:hAnsi="Arial" w:cs="Arial"/>
          <w:bCs/>
          <w:i w:val="0"/>
          <w:szCs w:val="24"/>
        </w:rPr>
        <w:t>3</w:t>
      </w:r>
      <w:r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064593" w:rsidRPr="0012157F" w:rsidRDefault="00064593" w:rsidP="0006459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064593" w:rsidRPr="0012157F" w:rsidRDefault="00064593" w:rsidP="00064593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D01F28" w:rsidRPr="00D01F28">
        <w:rPr>
          <w:rFonts w:ascii="Arial" w:hAnsi="Arial" w:cs="Arial"/>
          <w:b/>
          <w:sz w:val="24"/>
          <w:szCs w:val="24"/>
        </w:rPr>
        <w:t>CRZP/148/2026/AZP</w:t>
      </w:r>
    </w:p>
    <w:p w:rsidR="00064593" w:rsidRPr="0012157F" w:rsidRDefault="00064593" w:rsidP="00064593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Zamawiający:</w:t>
      </w:r>
    </w:p>
    <w:p w:rsidR="00064593" w:rsidRPr="0012157F" w:rsidRDefault="00064593" w:rsidP="00064593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D01F28" w:rsidRPr="00D01F28">
        <w:rPr>
          <w:rFonts w:ascii="Arial" w:hAnsi="Arial" w:cs="Arial"/>
        </w:rPr>
        <w:t>Uniwersytet Morski w Gdyni</w:t>
      </w:r>
    </w:p>
    <w:p w:rsidR="00064593" w:rsidRPr="0012157F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D01F28" w:rsidRPr="00D01F28">
        <w:rPr>
          <w:rFonts w:ascii="Arial" w:hAnsi="Arial" w:cs="Arial"/>
        </w:rPr>
        <w:t>ul. Morska</w:t>
      </w:r>
      <w:r w:rsidRPr="0012157F">
        <w:rPr>
          <w:rFonts w:ascii="Arial" w:hAnsi="Arial" w:cs="Arial"/>
        </w:rPr>
        <w:t xml:space="preserve"> </w:t>
      </w:r>
      <w:r w:rsidR="00D01F28" w:rsidRPr="00D01F28">
        <w:rPr>
          <w:rFonts w:ascii="Arial" w:hAnsi="Arial" w:cs="Arial"/>
        </w:rPr>
        <w:t>81-87</w:t>
      </w:r>
      <w:r w:rsidRPr="0012157F">
        <w:rPr>
          <w:rFonts w:ascii="Arial" w:hAnsi="Arial" w:cs="Arial"/>
        </w:rPr>
        <w:t xml:space="preserve"> </w:t>
      </w:r>
    </w:p>
    <w:p w:rsidR="00064593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D01F28" w:rsidRPr="00D01F28">
        <w:rPr>
          <w:rFonts w:ascii="Arial" w:hAnsi="Arial" w:cs="Arial"/>
        </w:rPr>
        <w:t>81-225</w:t>
      </w:r>
      <w:r w:rsidRPr="0012157F">
        <w:rPr>
          <w:rFonts w:ascii="Arial" w:hAnsi="Arial" w:cs="Arial"/>
        </w:rPr>
        <w:t xml:space="preserve"> </w:t>
      </w:r>
      <w:r w:rsidR="00D01F28" w:rsidRPr="00D01F28">
        <w:rPr>
          <w:rFonts w:ascii="Arial" w:hAnsi="Arial" w:cs="Arial"/>
        </w:rPr>
        <w:t>Gdynia</w:t>
      </w:r>
    </w:p>
    <w:p w:rsidR="00064593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064593" w:rsidRPr="0012157F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064593" w:rsidRPr="0012157F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064593" w:rsidRPr="0012157F" w:rsidRDefault="00064593" w:rsidP="00064593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Wykonawca:</w:t>
      </w:r>
    </w:p>
    <w:p w:rsidR="00064593" w:rsidRPr="0012157F" w:rsidRDefault="00064593" w:rsidP="00064593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064593" w:rsidRPr="0012157F" w:rsidRDefault="00064593" w:rsidP="00064593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 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:rsidR="00064593" w:rsidRPr="00650D6C" w:rsidRDefault="00064593" w:rsidP="00064593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064593" w:rsidRPr="0012157F" w:rsidRDefault="00064593" w:rsidP="00064593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064593" w:rsidRPr="00612283" w:rsidRDefault="00064593" w:rsidP="0006459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nazwisko,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01F28" w:rsidRPr="0012157F" w:rsidTr="006F7BEA">
        <w:tc>
          <w:tcPr>
            <w:tcW w:w="9104" w:type="dxa"/>
            <w:shd w:val="clear" w:color="auto" w:fill="D9D9D9"/>
          </w:tcPr>
          <w:p w:rsidR="00D01F28" w:rsidRPr="0012157F" w:rsidRDefault="00D01F28" w:rsidP="006F7BEA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D01F28" w:rsidRDefault="00D01F28" w:rsidP="006F7BE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D01F28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D01F28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D01F28">
              <w:rPr>
                <w:rFonts w:ascii="Arial" w:hAnsi="Arial" w:cs="Arial"/>
                <w:sz w:val="24"/>
                <w:szCs w:val="24"/>
              </w:rPr>
              <w:t>. Dz. U. z 202</w:t>
            </w:r>
            <w:r w:rsidR="0015725D">
              <w:rPr>
                <w:rFonts w:ascii="Arial" w:hAnsi="Arial" w:cs="Arial"/>
                <w:sz w:val="24"/>
                <w:szCs w:val="24"/>
              </w:rPr>
              <w:t>6</w:t>
            </w:r>
            <w:r w:rsidRPr="00D01F28">
              <w:rPr>
                <w:rFonts w:ascii="Arial" w:hAnsi="Arial" w:cs="Arial"/>
                <w:sz w:val="24"/>
                <w:szCs w:val="24"/>
              </w:rPr>
              <w:t xml:space="preserve"> r. poz. </w:t>
            </w:r>
            <w:r w:rsidR="0015725D">
              <w:rPr>
                <w:rFonts w:ascii="Arial" w:hAnsi="Arial" w:cs="Arial"/>
                <w:sz w:val="24"/>
                <w:szCs w:val="24"/>
              </w:rPr>
              <w:t>793</w:t>
            </w:r>
            <w:r w:rsidRPr="00D01F28">
              <w:rPr>
                <w:rFonts w:ascii="Arial" w:hAnsi="Arial" w:cs="Arial"/>
                <w:sz w:val="24"/>
                <w:szCs w:val="24"/>
              </w:rPr>
              <w:t xml:space="preserve"> z </w:t>
            </w:r>
            <w:proofErr w:type="spellStart"/>
            <w:r w:rsidRPr="00D01F28">
              <w:rPr>
                <w:rFonts w:ascii="Arial" w:hAnsi="Arial" w:cs="Arial"/>
                <w:sz w:val="24"/>
                <w:szCs w:val="24"/>
              </w:rPr>
              <w:t>p</w:t>
            </w:r>
            <w:r w:rsidR="0015725D">
              <w:rPr>
                <w:rFonts w:ascii="Arial" w:hAnsi="Arial" w:cs="Arial"/>
                <w:sz w:val="24"/>
                <w:szCs w:val="24"/>
              </w:rPr>
              <w:t>óź</w:t>
            </w:r>
            <w:r w:rsidRPr="00D01F28">
              <w:rPr>
                <w:rFonts w:ascii="Arial" w:hAnsi="Arial" w:cs="Arial"/>
                <w:sz w:val="24"/>
                <w:szCs w:val="24"/>
              </w:rPr>
              <w:t>n</w:t>
            </w:r>
            <w:proofErr w:type="spellEnd"/>
            <w:r w:rsidRPr="00D01F28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D01F28" w:rsidRPr="00C86421" w:rsidRDefault="00D01F28" w:rsidP="006F7BE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D01F28" w:rsidRDefault="00D01F28" w:rsidP="006F7BE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D01F28" w:rsidRPr="00C86421" w:rsidRDefault="00D01F28" w:rsidP="006F7BE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064593" w:rsidRDefault="00064593" w:rsidP="00064593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</w:t>
      </w:r>
      <w:r>
        <w:rPr>
          <w:rFonts w:ascii="Arial" w:hAnsi="Arial" w:cs="Arial"/>
          <w:sz w:val="24"/>
          <w:szCs w:val="24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pn.:</w:t>
      </w:r>
    </w:p>
    <w:p w:rsidR="00064593" w:rsidRDefault="00D01F28" w:rsidP="0006459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D01F28">
        <w:rPr>
          <w:rFonts w:ascii="Arial" w:hAnsi="Arial" w:cs="Arial"/>
          <w:b/>
          <w:sz w:val="24"/>
          <w:szCs w:val="24"/>
        </w:rPr>
        <w:t xml:space="preserve">Remont </w:t>
      </w:r>
      <w:proofErr w:type="spellStart"/>
      <w:r w:rsidRPr="00D01F28">
        <w:rPr>
          <w:rFonts w:ascii="Arial" w:hAnsi="Arial" w:cs="Arial"/>
          <w:b/>
          <w:sz w:val="24"/>
          <w:szCs w:val="24"/>
        </w:rPr>
        <w:t>sal</w:t>
      </w:r>
      <w:proofErr w:type="spellEnd"/>
      <w:r w:rsidRPr="00D01F28">
        <w:rPr>
          <w:rFonts w:ascii="Arial" w:hAnsi="Arial" w:cs="Arial"/>
          <w:b/>
          <w:sz w:val="24"/>
          <w:szCs w:val="24"/>
        </w:rPr>
        <w:t xml:space="preserve"> dydaktycznych A-7, A-8, A-9 w budynku A przy ul. Morskiej 81-87 w Gdyni</w:t>
      </w:r>
    </w:p>
    <w:p w:rsidR="00064593" w:rsidRPr="0012157F" w:rsidRDefault="00064593" w:rsidP="0006459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D01F28" w:rsidRPr="00D01F28">
        <w:rPr>
          <w:rFonts w:ascii="Arial" w:hAnsi="Arial" w:cs="Arial"/>
          <w:b/>
          <w:sz w:val="24"/>
          <w:szCs w:val="24"/>
        </w:rPr>
        <w:t>Uniwersytet Morski w Gdyni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12157F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064593" w:rsidRPr="0032618A" w:rsidRDefault="00064593" w:rsidP="00064593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Pr="0012157F">
        <w:rPr>
          <w:rFonts w:ascii="Arial" w:hAnsi="Arial" w:cs="Arial"/>
          <w:sz w:val="24"/>
          <w:szCs w:val="24"/>
        </w:rPr>
        <w:t>.</w:t>
      </w:r>
    </w:p>
    <w:p w:rsidR="00064593" w:rsidRDefault="00064593" w:rsidP="0006459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064593" w:rsidRDefault="00064593" w:rsidP="00064593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064593" w:rsidRPr="0012157F" w:rsidRDefault="00064593" w:rsidP="00064593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064593" w:rsidRPr="0012157F" w:rsidTr="0009005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593" w:rsidRPr="0012157F" w:rsidRDefault="00064593" w:rsidP="0009005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593" w:rsidRPr="0012157F" w:rsidRDefault="00064593" w:rsidP="0009005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01F28" w:rsidRPr="0012157F" w:rsidTr="006F7BE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F28" w:rsidRPr="0012157F" w:rsidRDefault="00D01F28" w:rsidP="006F7BEA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1F2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F28" w:rsidRPr="0012157F" w:rsidRDefault="00D01F28" w:rsidP="006F7BE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01F28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D01F28" w:rsidRPr="0012157F" w:rsidRDefault="00D01F28" w:rsidP="006F7BE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1F28">
              <w:rPr>
                <w:rFonts w:ascii="Arial" w:hAnsi="Arial" w:cs="Arial"/>
                <w:sz w:val="24"/>
                <w:szCs w:val="24"/>
              </w:rPr>
              <w:t>Zamawiający nie stawia warunku w tym zakresie</w:t>
            </w:r>
          </w:p>
        </w:tc>
      </w:tr>
      <w:tr w:rsidR="00D01F28" w:rsidRPr="0012157F" w:rsidTr="006F7BE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F28" w:rsidRPr="0012157F" w:rsidRDefault="00D01F28" w:rsidP="006F7BEA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1F2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F28" w:rsidRPr="0012157F" w:rsidRDefault="00D01F28" w:rsidP="006F7BE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01F28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D01F28" w:rsidRPr="00D01F28" w:rsidRDefault="00D01F28" w:rsidP="006F7BE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1F28">
              <w:rPr>
                <w:rFonts w:ascii="Arial" w:hAnsi="Arial" w:cs="Arial"/>
                <w:sz w:val="24"/>
                <w:szCs w:val="24"/>
              </w:rPr>
              <w:t>1.</w:t>
            </w:r>
            <w:r w:rsidRPr="00D01F28">
              <w:rPr>
                <w:rFonts w:ascii="Arial" w:hAnsi="Arial" w:cs="Arial"/>
                <w:sz w:val="24"/>
                <w:szCs w:val="24"/>
              </w:rPr>
              <w:tab/>
              <w:t xml:space="preserve">dysponowanie  pracownikiem /osobą posiadającą uprawnienia budowlane do kierowania robotami - uprawnienia w specjalności konstrukcyjno-budowlanej określone w ustawie z dnia 7 lipca 1994 r. </w:t>
            </w:r>
            <w:r w:rsidRPr="00D01F28">
              <w:rPr>
                <w:rFonts w:ascii="Arial" w:hAnsi="Arial" w:cs="Arial"/>
                <w:sz w:val="24"/>
                <w:szCs w:val="24"/>
              </w:rPr>
              <w:lastRenderedPageBreak/>
              <w:t>Prawo Budowlane  (</w:t>
            </w:r>
            <w:proofErr w:type="spellStart"/>
            <w:r w:rsidRPr="00D01F28">
              <w:rPr>
                <w:rFonts w:ascii="Arial" w:hAnsi="Arial" w:cs="Arial"/>
                <w:sz w:val="24"/>
                <w:szCs w:val="24"/>
              </w:rPr>
              <w:t>Dz</w:t>
            </w:r>
            <w:proofErr w:type="spellEnd"/>
            <w:r w:rsidRPr="00D01F28">
              <w:rPr>
                <w:rFonts w:ascii="Arial" w:hAnsi="Arial" w:cs="Arial"/>
                <w:sz w:val="24"/>
                <w:szCs w:val="24"/>
              </w:rPr>
              <w:t xml:space="preserve"> .U. z 2026 r. poz. 524 z </w:t>
            </w:r>
            <w:proofErr w:type="spellStart"/>
            <w:r w:rsidRPr="00D01F28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D01F28">
              <w:rPr>
                <w:rFonts w:ascii="Arial" w:hAnsi="Arial" w:cs="Arial"/>
                <w:sz w:val="24"/>
                <w:szCs w:val="24"/>
              </w:rPr>
              <w:t xml:space="preserve">. zm.) lub równoważne wydane na podstawie wcześniej obowiązujących przepisów oraz przez co najmniej 18 miesięcy brała udział w robotach budowlanych prowadzonych przy zabytkach nieruchomych wpisanych do rejestru lub inwentarza muzeum będącego instytucją kultury zgodnie z art. 37 c ustawy o ochronie zabytków (Dz. U z 2024 r. poz. 1292 z </w:t>
            </w:r>
            <w:proofErr w:type="spellStart"/>
            <w:r w:rsidRPr="00D01F28">
              <w:rPr>
                <w:rFonts w:ascii="Arial" w:hAnsi="Arial" w:cs="Arial"/>
                <w:sz w:val="24"/>
                <w:szCs w:val="24"/>
              </w:rPr>
              <w:t>poźn</w:t>
            </w:r>
            <w:proofErr w:type="spellEnd"/>
            <w:r w:rsidRPr="00D01F28">
              <w:rPr>
                <w:rFonts w:ascii="Arial" w:hAnsi="Arial" w:cs="Arial"/>
                <w:sz w:val="24"/>
                <w:szCs w:val="24"/>
              </w:rPr>
              <w:t>. zm.).</w:t>
            </w:r>
          </w:p>
          <w:p w:rsidR="00D01F28" w:rsidRPr="00D01F28" w:rsidRDefault="00D01F28" w:rsidP="006F7BE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1F28">
              <w:rPr>
                <w:rFonts w:ascii="Arial" w:hAnsi="Arial" w:cs="Arial"/>
                <w:sz w:val="24"/>
                <w:szCs w:val="24"/>
              </w:rPr>
              <w:t>2.</w:t>
            </w:r>
            <w:r w:rsidRPr="00D01F28">
              <w:rPr>
                <w:rFonts w:ascii="Arial" w:hAnsi="Arial" w:cs="Arial"/>
                <w:sz w:val="24"/>
                <w:szCs w:val="24"/>
              </w:rPr>
              <w:tab/>
              <w:t>dysponowanie  pracownikiem /osobą posiadającą uprawnienia budowlane do kierowania robotami - uprawnienia w specjalności instalacyjnej w zakresie sieci, instalacji i urządzeń cieplnych, wentylacyjnych, gazowych, wodociągowych i kanalizacyjnych określone w ustawie z dnia 7 lipca 1994 r. Prawo Budowlane  (</w:t>
            </w:r>
            <w:proofErr w:type="spellStart"/>
            <w:r w:rsidRPr="00D01F28">
              <w:rPr>
                <w:rFonts w:ascii="Arial" w:hAnsi="Arial" w:cs="Arial"/>
                <w:sz w:val="24"/>
                <w:szCs w:val="24"/>
              </w:rPr>
              <w:t>Dz</w:t>
            </w:r>
            <w:proofErr w:type="spellEnd"/>
            <w:r w:rsidRPr="00D01F28">
              <w:rPr>
                <w:rFonts w:ascii="Arial" w:hAnsi="Arial" w:cs="Arial"/>
                <w:sz w:val="24"/>
                <w:szCs w:val="24"/>
              </w:rPr>
              <w:t xml:space="preserve"> .U. z 2026 r. poz. 524 z </w:t>
            </w:r>
            <w:proofErr w:type="spellStart"/>
            <w:r w:rsidRPr="00D01F28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D01F28">
              <w:rPr>
                <w:rFonts w:ascii="Arial" w:hAnsi="Arial" w:cs="Arial"/>
                <w:sz w:val="24"/>
                <w:szCs w:val="24"/>
              </w:rPr>
              <w:t xml:space="preserve">. zm.) lub równoważne wydane na podstawie wcześniej obowiązujących przepisów </w:t>
            </w:r>
          </w:p>
          <w:p w:rsidR="00D01F28" w:rsidRPr="00D01F28" w:rsidRDefault="00D01F28" w:rsidP="006F7BE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1F28">
              <w:rPr>
                <w:rFonts w:ascii="Arial" w:hAnsi="Arial" w:cs="Arial"/>
                <w:sz w:val="24"/>
                <w:szCs w:val="24"/>
              </w:rPr>
              <w:t>3.</w:t>
            </w:r>
            <w:r w:rsidRPr="00D01F28">
              <w:rPr>
                <w:rFonts w:ascii="Arial" w:hAnsi="Arial" w:cs="Arial"/>
                <w:sz w:val="24"/>
                <w:szCs w:val="24"/>
              </w:rPr>
              <w:tab/>
              <w:t>dysponowanie  pracownikiem /osobą posiadającą uprawnienia budowlane do kierowania robotami - uprawnienia w specjalności instalacyjnej w zakresie sieci, instalacji i urządzeń elektrycznych i elektroenergetycznych określone w ustawie z dnia 7 lipca 1994 r. Prawo Budowlane  (</w:t>
            </w:r>
            <w:proofErr w:type="spellStart"/>
            <w:r w:rsidRPr="00D01F28">
              <w:rPr>
                <w:rFonts w:ascii="Arial" w:hAnsi="Arial" w:cs="Arial"/>
                <w:sz w:val="24"/>
                <w:szCs w:val="24"/>
              </w:rPr>
              <w:t>Dz</w:t>
            </w:r>
            <w:proofErr w:type="spellEnd"/>
            <w:r w:rsidRPr="00D01F28">
              <w:rPr>
                <w:rFonts w:ascii="Arial" w:hAnsi="Arial" w:cs="Arial"/>
                <w:sz w:val="24"/>
                <w:szCs w:val="24"/>
              </w:rPr>
              <w:t xml:space="preserve"> .U. z 2026 r. poz. 524 z </w:t>
            </w:r>
            <w:proofErr w:type="spellStart"/>
            <w:r w:rsidRPr="00D01F28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D01F28">
              <w:rPr>
                <w:rFonts w:ascii="Arial" w:hAnsi="Arial" w:cs="Arial"/>
                <w:sz w:val="24"/>
                <w:szCs w:val="24"/>
              </w:rPr>
              <w:t>. zm.) lub równoważne wydane na podstawie wcześniej obowiązujących przepisów</w:t>
            </w:r>
          </w:p>
          <w:p w:rsidR="00D01F28" w:rsidRPr="0012157F" w:rsidRDefault="00D01F28" w:rsidP="006F7BE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1F28">
              <w:rPr>
                <w:rFonts w:ascii="Arial" w:hAnsi="Arial" w:cs="Arial"/>
                <w:sz w:val="24"/>
                <w:szCs w:val="24"/>
              </w:rPr>
              <w:t>4.</w:t>
            </w:r>
            <w:r w:rsidRPr="00D01F28">
              <w:rPr>
                <w:rFonts w:ascii="Arial" w:hAnsi="Arial" w:cs="Arial"/>
                <w:sz w:val="24"/>
                <w:szCs w:val="24"/>
              </w:rPr>
              <w:tab/>
              <w:t>Wykonanie  w okresie ostatnich 5 lat przed upływem terminu składania ofert, a jeżeli okres prowadzenia działalności jest krótszy - w tym okresie, co najmniej 3 robót budowlanych polegające na remoncie posadzek wraz z robotami malarskimi, instalacjami elektrycznymi i wentylacyjnymi za kwotę nie mniejszą niż 500 000, 00 zł brutto każda w tym jedna wyk</w:t>
            </w:r>
            <w:r w:rsidR="0015725D">
              <w:rPr>
                <w:rFonts w:ascii="Arial" w:hAnsi="Arial" w:cs="Arial"/>
                <w:sz w:val="24"/>
                <w:szCs w:val="24"/>
              </w:rPr>
              <w:t>o</w:t>
            </w:r>
            <w:r w:rsidRPr="00D01F28">
              <w:rPr>
                <w:rFonts w:ascii="Arial" w:hAnsi="Arial" w:cs="Arial"/>
                <w:sz w:val="24"/>
                <w:szCs w:val="24"/>
              </w:rPr>
              <w:t>n</w:t>
            </w:r>
            <w:r w:rsidR="0015725D">
              <w:rPr>
                <w:rFonts w:ascii="Arial" w:hAnsi="Arial" w:cs="Arial"/>
                <w:sz w:val="24"/>
                <w:szCs w:val="24"/>
              </w:rPr>
              <w:t>ana w obiekcie zabytkowym wpisanym</w:t>
            </w:r>
            <w:bookmarkStart w:id="1" w:name="_GoBack"/>
            <w:bookmarkEnd w:id="1"/>
            <w:r w:rsidRPr="00D01F28">
              <w:rPr>
                <w:rFonts w:ascii="Arial" w:hAnsi="Arial" w:cs="Arial"/>
                <w:sz w:val="24"/>
                <w:szCs w:val="24"/>
              </w:rPr>
              <w:t xml:space="preserve"> do rejestru zabytków.</w:t>
            </w:r>
          </w:p>
        </w:tc>
      </w:tr>
      <w:tr w:rsidR="00D01F28" w:rsidRPr="0012157F" w:rsidTr="006F7BE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F28" w:rsidRPr="0012157F" w:rsidRDefault="00D01F28" w:rsidP="006F7BEA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1F28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F28" w:rsidRPr="0012157F" w:rsidRDefault="00D01F28" w:rsidP="006F7BE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01F28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D01F28" w:rsidRPr="0012157F" w:rsidRDefault="00D01F28" w:rsidP="006F7BE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1F28">
              <w:rPr>
                <w:rFonts w:ascii="Arial" w:hAnsi="Arial" w:cs="Arial"/>
                <w:sz w:val="24"/>
                <w:szCs w:val="24"/>
              </w:rPr>
              <w:t>Zamawiający nie stawia warunku w tym zakresie</w:t>
            </w:r>
          </w:p>
        </w:tc>
      </w:tr>
      <w:tr w:rsidR="00D01F28" w:rsidRPr="0012157F" w:rsidTr="006F7BE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F28" w:rsidRPr="0012157F" w:rsidRDefault="00D01F28" w:rsidP="006F7BEA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1F28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F28" w:rsidRPr="0012157F" w:rsidRDefault="00D01F28" w:rsidP="006F7BE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01F28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D01F28" w:rsidRPr="0012157F" w:rsidRDefault="00D01F28" w:rsidP="006F7BE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1F28">
              <w:rPr>
                <w:rFonts w:ascii="Arial" w:hAnsi="Arial" w:cs="Arial"/>
                <w:sz w:val="24"/>
                <w:szCs w:val="24"/>
              </w:rPr>
              <w:t>Zamawiający nie stawia warunku w tym zakresie</w:t>
            </w:r>
          </w:p>
        </w:tc>
      </w:tr>
    </w:tbl>
    <w:p w:rsidR="00064593" w:rsidRDefault="00064593" w:rsidP="00064593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064593" w:rsidRDefault="00064593" w:rsidP="0006459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064593" w:rsidRPr="00721D87" w:rsidRDefault="00064593" w:rsidP="00064593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5433B0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064593" w:rsidRPr="00E21BB4" w:rsidRDefault="00064593" w:rsidP="0006459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064593" w:rsidRPr="00721D87" w:rsidRDefault="00064593" w:rsidP="00064593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064593" w:rsidRDefault="00064593" w:rsidP="0006459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lastRenderedPageBreak/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064593" w:rsidRPr="004175AB" w:rsidRDefault="00064593" w:rsidP="0006459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064593" w:rsidRDefault="00064593" w:rsidP="0006459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Pr="004175AB">
        <w:rPr>
          <w:rFonts w:ascii="Arial" w:hAnsi="Arial" w:cs="Arial"/>
          <w:sz w:val="24"/>
          <w:szCs w:val="24"/>
        </w:rPr>
        <w:t>: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064593" w:rsidRPr="004175AB" w:rsidRDefault="00064593" w:rsidP="0006459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064593" w:rsidRPr="00E426EB" w:rsidRDefault="00064593" w:rsidP="0006459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064593" w:rsidRPr="0012157F" w:rsidRDefault="00064593" w:rsidP="0006459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64593" w:rsidRPr="00E426EB" w:rsidRDefault="00064593" w:rsidP="0006459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064593" w:rsidRPr="00E426EB" w:rsidRDefault="00064593" w:rsidP="00064593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064593" w:rsidRPr="00FF0EBB" w:rsidRDefault="00064593" w:rsidP="00064593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064593" w:rsidRPr="00E426EB" w:rsidRDefault="00064593" w:rsidP="00064593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064593" w:rsidRPr="00FF0EBB" w:rsidRDefault="00064593" w:rsidP="00064593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lastRenderedPageBreak/>
        <w:t>(wskazać podmiotowy środek dowodowy, adres internetowy, wydający urząd lub organ, dokładne dane referencyjne dokumentacji)</w:t>
      </w:r>
    </w:p>
    <w:p w:rsidR="00064593" w:rsidRDefault="00064593" w:rsidP="0006459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064593" w:rsidRPr="0012157F" w:rsidRDefault="00064593" w:rsidP="0006459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64593" w:rsidRDefault="00064593" w:rsidP="0006459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064593" w:rsidRDefault="00064593" w:rsidP="00064593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064593" w:rsidRPr="0012157F" w:rsidRDefault="00064593" w:rsidP="00064593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064593" w:rsidRPr="0012157F" w:rsidRDefault="00064593" w:rsidP="00064593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</w:t>
      </w:r>
      <w:r w:rsidRPr="00524951">
        <w:rPr>
          <w:rFonts w:ascii="Arial" w:hAnsi="Arial" w:cs="Arial"/>
          <w:i/>
          <w:sz w:val="16"/>
          <w:szCs w:val="16"/>
        </w:rPr>
        <w:t xml:space="preserve"> podpis elektroniczny</w:t>
      </w:r>
    </w:p>
    <w:p w:rsidR="00484F88" w:rsidRPr="00064593" w:rsidRDefault="00484F88" w:rsidP="00064593"/>
    <w:sectPr w:rsidR="00484F88" w:rsidRPr="0006459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5A62" w:rsidRDefault="001E5A62" w:rsidP="0038231F">
      <w:pPr>
        <w:spacing w:after="0" w:line="240" w:lineRule="auto"/>
      </w:pPr>
      <w:r>
        <w:separator/>
      </w:r>
    </w:p>
  </w:endnote>
  <w:endnote w:type="continuationSeparator" w:id="0">
    <w:p w:rsidR="001E5A62" w:rsidRDefault="001E5A6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1F28" w:rsidRDefault="00D01F2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5725D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5725D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1F28" w:rsidRDefault="00D01F2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5A62" w:rsidRDefault="001E5A62" w:rsidP="0038231F">
      <w:pPr>
        <w:spacing w:after="0" w:line="240" w:lineRule="auto"/>
      </w:pPr>
      <w:r>
        <w:separator/>
      </w:r>
    </w:p>
  </w:footnote>
  <w:footnote w:type="continuationSeparator" w:id="0">
    <w:p w:rsidR="001E5A62" w:rsidRDefault="001E5A62" w:rsidP="0038231F">
      <w:pPr>
        <w:spacing w:after="0" w:line="240" w:lineRule="auto"/>
      </w:pPr>
      <w:r>
        <w:continuationSeparator/>
      </w:r>
    </w:p>
  </w:footnote>
  <w:footnote w:id="1">
    <w:p w:rsidR="00064593" w:rsidRPr="0032618A" w:rsidRDefault="00064593" w:rsidP="00064593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064593" w:rsidRPr="0032618A" w:rsidRDefault="00064593" w:rsidP="00064593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064593" w:rsidRPr="0032618A" w:rsidRDefault="00064593" w:rsidP="00064593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064593" w:rsidRPr="0032618A" w:rsidRDefault="00064593" w:rsidP="00064593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064593" w:rsidRDefault="00064593" w:rsidP="00064593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064593" w:rsidRDefault="00064593" w:rsidP="00064593">
      <w:pPr>
        <w:pStyle w:val="Tekstprzypisudolnego"/>
      </w:pPr>
    </w:p>
  </w:footnote>
  <w:footnote w:id="2">
    <w:p w:rsidR="00064593" w:rsidRPr="0011306C" w:rsidRDefault="00064593" w:rsidP="00064593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064593" w:rsidRDefault="00064593" w:rsidP="0006459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064593" w:rsidRDefault="00064593" w:rsidP="0006459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064593" w:rsidRPr="0011306C" w:rsidRDefault="00064593" w:rsidP="0006459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1F28" w:rsidRDefault="00D01F2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1F28" w:rsidRDefault="00D01F2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1F28" w:rsidRDefault="00D01F2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E5A62"/>
    <w:rsid w:val="00023477"/>
    <w:rsid w:val="000247FF"/>
    <w:rsid w:val="00025C8D"/>
    <w:rsid w:val="000303EE"/>
    <w:rsid w:val="0005473D"/>
    <w:rsid w:val="000642B4"/>
    <w:rsid w:val="00064593"/>
    <w:rsid w:val="00067BA6"/>
    <w:rsid w:val="00073C3D"/>
    <w:rsid w:val="000809B6"/>
    <w:rsid w:val="000857C0"/>
    <w:rsid w:val="0009005A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5725D"/>
    <w:rsid w:val="00160A7A"/>
    <w:rsid w:val="0017574D"/>
    <w:rsid w:val="00182C50"/>
    <w:rsid w:val="001902D2"/>
    <w:rsid w:val="001B16D9"/>
    <w:rsid w:val="001C6945"/>
    <w:rsid w:val="001E5A62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87051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01F28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500F70"/>
  <w15:chartTrackingRefBased/>
  <w15:docId w15:val="{92C6F8BC-BA0B-4D87-BF40-7C5599E47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6DF718-965A-4153-80BE-CC522420D5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5</Pages>
  <Words>1154</Words>
  <Characters>6926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2016-07-26T10:32:00Z</cp:lastPrinted>
  <dcterms:created xsi:type="dcterms:W3CDTF">2026-07-30T12:01:00Z</dcterms:created>
  <dcterms:modified xsi:type="dcterms:W3CDTF">2026-07-30T12:01:00Z</dcterms:modified>
</cp:coreProperties>
</file>