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87B5C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000A9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00A9E">
        <w:rPr>
          <w:rFonts w:ascii="Arial" w:hAnsi="Arial" w:cs="Arial"/>
        </w:rPr>
        <w:t>Uniwersytet Morski w Gdyni</w:t>
      </w:r>
    </w:p>
    <w:p w:rsidR="005D05C3" w:rsidRPr="0012157F" w:rsidRDefault="00000A9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00A9E">
        <w:rPr>
          <w:rFonts w:ascii="Arial" w:hAnsi="Arial" w:cs="Arial"/>
        </w:rPr>
        <w:t>ul. Morska</w:t>
      </w:r>
      <w:r w:rsidR="005D05C3" w:rsidRPr="0012157F">
        <w:rPr>
          <w:rFonts w:ascii="Arial" w:hAnsi="Arial" w:cs="Arial"/>
        </w:rPr>
        <w:t xml:space="preserve"> </w:t>
      </w:r>
      <w:r w:rsidRPr="00000A9E">
        <w:rPr>
          <w:rFonts w:ascii="Arial" w:hAnsi="Arial" w:cs="Arial"/>
        </w:rPr>
        <w:t>81-87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000A9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00A9E">
        <w:rPr>
          <w:rFonts w:ascii="Arial" w:hAnsi="Arial" w:cs="Arial"/>
        </w:rPr>
        <w:t>81-225</w:t>
      </w:r>
      <w:r w:rsidR="005D05C3" w:rsidRPr="0012157F">
        <w:rPr>
          <w:rFonts w:ascii="Arial" w:hAnsi="Arial" w:cs="Arial"/>
        </w:rPr>
        <w:t xml:space="preserve"> </w:t>
      </w:r>
      <w:r w:rsidRPr="00000A9E">
        <w:rPr>
          <w:rFonts w:ascii="Arial" w:hAnsi="Arial" w:cs="Arial"/>
        </w:rPr>
        <w:t>Gdynia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0A9E" w:rsidRPr="0012157F" w:rsidTr="00854977">
        <w:tc>
          <w:tcPr>
            <w:tcW w:w="9104" w:type="dxa"/>
            <w:shd w:val="clear" w:color="auto" w:fill="D9D9D9"/>
          </w:tcPr>
          <w:p w:rsidR="00000A9E" w:rsidRPr="0012157F" w:rsidRDefault="00000A9E" w:rsidP="0085497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00A9E" w:rsidRPr="00094F76" w:rsidRDefault="00000A9E" w:rsidP="0085497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00A9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00A9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00A9E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787B5C">
              <w:rPr>
                <w:rFonts w:ascii="Arial" w:hAnsi="Arial" w:cs="Arial"/>
                <w:sz w:val="24"/>
                <w:szCs w:val="24"/>
              </w:rPr>
              <w:t>6</w:t>
            </w:r>
            <w:r w:rsidRPr="00000A9E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787B5C">
              <w:rPr>
                <w:rFonts w:ascii="Arial" w:hAnsi="Arial" w:cs="Arial"/>
                <w:sz w:val="24"/>
                <w:szCs w:val="24"/>
              </w:rPr>
              <w:t>793</w:t>
            </w:r>
            <w:r w:rsidRPr="00000A9E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000A9E" w:rsidRPr="004B5FB1" w:rsidRDefault="00000A9E" w:rsidP="0085497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A2540E" w:rsidRDefault="00000A9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A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urządzenia pracującego w czasie rzeczywistym</w:t>
            </w:r>
            <w:r w:rsidR="00C46F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-powtórne</w:t>
            </w:r>
            <w:bookmarkStart w:id="0" w:name="_GoBack"/>
            <w:bookmarkEnd w:id="0"/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0A9E" w:rsidRPr="00A2540E" w:rsidTr="00854977">
        <w:tc>
          <w:tcPr>
            <w:tcW w:w="2269" w:type="dxa"/>
          </w:tcPr>
          <w:p w:rsidR="00000A9E" w:rsidRPr="00A2540E" w:rsidRDefault="00000A9E" w:rsidP="008549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</w:tcPr>
          <w:p w:rsidR="00000A9E" w:rsidRPr="00A2540E" w:rsidRDefault="00000A9E" w:rsidP="0085497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A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CRZP/1</w:t>
            </w:r>
            <w:r w:rsidR="00C46F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53</w:t>
            </w:r>
            <w:r w:rsidRPr="00000A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/2026/AZP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00A9E" w:rsidRPr="00000A9E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00A9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387" w:rsidRDefault="001D5387" w:rsidP="0038231F">
      <w:pPr>
        <w:spacing w:after="0" w:line="240" w:lineRule="auto"/>
      </w:pPr>
      <w:r>
        <w:separator/>
      </w:r>
    </w:p>
  </w:endnote>
  <w:endnote w:type="continuationSeparator" w:id="0">
    <w:p w:rsidR="001D5387" w:rsidRDefault="001D53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A9E" w:rsidRDefault="00000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A9E" w:rsidRDefault="00000A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387" w:rsidRDefault="001D5387" w:rsidP="0038231F">
      <w:pPr>
        <w:spacing w:after="0" w:line="240" w:lineRule="auto"/>
      </w:pPr>
      <w:r>
        <w:separator/>
      </w:r>
    </w:p>
  </w:footnote>
  <w:footnote w:type="continuationSeparator" w:id="0">
    <w:p w:rsidR="001D5387" w:rsidRDefault="001D53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A9E" w:rsidRDefault="00000A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B5C" w:rsidRDefault="00C46F4E" w:rsidP="00787B5C">
    <w:pPr>
      <w:rPr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6pt;height:60.8pt;visibility:visible;mso-wrap-style:square">
          <v:imagedata r:id="rId1" o:title=""/>
        </v:shape>
      </w:pict>
    </w:r>
  </w:p>
  <w:p w:rsidR="00787B5C" w:rsidRDefault="00787B5C" w:rsidP="00787B5C">
    <w:pPr>
      <w:pBdr>
        <w:bottom w:val="single" w:sz="4" w:space="1" w:color="auto"/>
      </w:pBdr>
      <w:ind w:hanging="2"/>
      <w:jc w:val="center"/>
      <w:rPr>
        <w:sz w:val="24"/>
        <w:szCs w:val="24"/>
      </w:rPr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  <w:p w:rsidR="00000A9E" w:rsidRDefault="00000A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A9E" w:rsidRDefault="00000A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4F3"/>
    <w:rsid w:val="00000A9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D5387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87B5C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46F4E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E74F3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EAC95C"/>
  <w15:docId w15:val="{BDE50E24-3C64-4BC9-9D9C-AA65844DA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8704A-A1AE-47E3-ABD5-0FF86FFD5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3</cp:revision>
  <cp:lastPrinted>2026-07-31T06:26:00Z</cp:lastPrinted>
  <dcterms:created xsi:type="dcterms:W3CDTF">2026-07-14T07:02:00Z</dcterms:created>
  <dcterms:modified xsi:type="dcterms:W3CDTF">2026-07-31T06:26:00Z</dcterms:modified>
</cp:coreProperties>
</file>