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</w:t>
      </w:r>
      <w:r w:rsidR="00EE1434">
        <w:rPr>
          <w:rFonts w:ascii="Arial" w:hAnsi="Arial" w:cs="Arial"/>
          <w:bCs/>
          <w:i w:val="0"/>
          <w:szCs w:val="24"/>
        </w:rPr>
        <w:t xml:space="preserve"> 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550A1" w:rsidRPr="00D550A1">
        <w:rPr>
          <w:rFonts w:ascii="Arial" w:hAnsi="Arial" w:cs="Arial"/>
          <w:b/>
          <w:sz w:val="24"/>
          <w:szCs w:val="24"/>
        </w:rPr>
        <w:t>CRZP/147/2026/AZP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550A1" w:rsidRPr="00D550A1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550A1" w:rsidRPr="00D550A1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550A1" w:rsidRPr="00D550A1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550A1" w:rsidRPr="00D550A1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550A1" w:rsidRPr="00D550A1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550A1" w:rsidTr="00EE2D9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550A1" w:rsidRDefault="00D550A1" w:rsidP="00EE2D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550A1" w:rsidRDefault="00D550A1" w:rsidP="00EE2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550A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550A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550A1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EE1434">
              <w:rPr>
                <w:rFonts w:ascii="Arial" w:hAnsi="Arial" w:cs="Arial"/>
                <w:sz w:val="24"/>
                <w:szCs w:val="24"/>
              </w:rPr>
              <w:t>6</w:t>
            </w:r>
            <w:r w:rsidRPr="00D550A1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EE1434">
              <w:rPr>
                <w:rFonts w:ascii="Arial" w:hAnsi="Arial" w:cs="Arial"/>
                <w:sz w:val="24"/>
                <w:szCs w:val="24"/>
              </w:rPr>
              <w:t>793</w:t>
            </w:r>
            <w:r w:rsidRPr="00D550A1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D550A1" w:rsidRDefault="00D550A1" w:rsidP="00EE2D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550A1" w:rsidRDefault="00D550A1" w:rsidP="00EE2D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550A1" w:rsidRDefault="00D550A1" w:rsidP="00EE2D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550A1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550A1">
        <w:rPr>
          <w:rFonts w:ascii="Arial" w:hAnsi="Arial" w:cs="Arial"/>
          <w:b/>
          <w:sz w:val="24"/>
          <w:szCs w:val="24"/>
        </w:rPr>
        <w:t>Meble do dziekanatu Wydziału Nawigacyjnego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550A1" w:rsidRPr="00D550A1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550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550A1" w:rsidTr="00D550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0A1" w:rsidRDefault="00D550A1" w:rsidP="00EE2D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50A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0A1" w:rsidRDefault="00D550A1" w:rsidP="00EE2D9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50A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550A1" w:rsidRDefault="00D550A1" w:rsidP="00EE2D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0A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550A1" w:rsidTr="00D550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0A1" w:rsidRDefault="00D550A1" w:rsidP="00EE2D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50A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0A1" w:rsidRDefault="00D550A1" w:rsidP="00EE2D9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50A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550A1" w:rsidRDefault="00D550A1" w:rsidP="00EE2D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0A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550A1" w:rsidTr="00D550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0A1" w:rsidRDefault="00D550A1" w:rsidP="00EE2D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50A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0A1" w:rsidRDefault="00D550A1" w:rsidP="00EE2D9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50A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550A1" w:rsidRDefault="00D550A1" w:rsidP="00EE2D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0A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550A1" w:rsidTr="00D550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0A1" w:rsidRDefault="00D550A1" w:rsidP="00EE2D9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50A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0A1" w:rsidRDefault="00D550A1" w:rsidP="00EE2D9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50A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550A1" w:rsidRPr="00D550A1" w:rsidRDefault="00D550A1" w:rsidP="00EE2D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0A1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– w tym okresie, wykonał należycie co najmniej 3 odrębne dostaw, z których każda obejmowała dostawę mebli wraz z ich montażem, o wartości nie mniejszej niż 50 000,00 zł netto każda.</w:t>
            </w:r>
          </w:p>
          <w:p w:rsidR="00D550A1" w:rsidRPr="00D550A1" w:rsidRDefault="00D550A1" w:rsidP="00EE2D9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0A1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550A1" w:rsidRDefault="00F300DD" w:rsidP="00F300D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00DD">
              <w:rPr>
                <w:rFonts w:ascii="Arial" w:hAnsi="Arial" w:cs="Arial"/>
                <w:sz w:val="24"/>
                <w:szCs w:val="24"/>
              </w:rPr>
              <w:t>Wykaz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F300DD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8D0" w:rsidRDefault="006948D0" w:rsidP="00E4548F">
      <w:pPr>
        <w:spacing w:after="0" w:line="240" w:lineRule="auto"/>
      </w:pPr>
      <w:r>
        <w:separator/>
      </w:r>
    </w:p>
  </w:endnote>
  <w:endnote w:type="continuationSeparator" w:id="0">
    <w:p w:rsidR="006948D0" w:rsidRDefault="006948D0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0A1" w:rsidRDefault="00D550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0A1" w:rsidRDefault="00D550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0A1" w:rsidRDefault="00D550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8D0" w:rsidRDefault="006948D0" w:rsidP="00E4548F">
      <w:pPr>
        <w:spacing w:after="0" w:line="240" w:lineRule="auto"/>
      </w:pPr>
      <w:r>
        <w:separator/>
      </w:r>
    </w:p>
  </w:footnote>
  <w:footnote w:type="continuationSeparator" w:id="0">
    <w:p w:rsidR="006948D0" w:rsidRDefault="006948D0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0A1" w:rsidRDefault="00D55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0A1" w:rsidRDefault="00D550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0A1" w:rsidRDefault="00D550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D0"/>
    <w:rsid w:val="002621C4"/>
    <w:rsid w:val="006948D0"/>
    <w:rsid w:val="007B107C"/>
    <w:rsid w:val="007C7D43"/>
    <w:rsid w:val="00843802"/>
    <w:rsid w:val="008750B3"/>
    <w:rsid w:val="00C31816"/>
    <w:rsid w:val="00CA2A23"/>
    <w:rsid w:val="00D550A1"/>
    <w:rsid w:val="00E4548F"/>
    <w:rsid w:val="00EE1434"/>
    <w:rsid w:val="00F3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0946E"/>
  <w15:chartTrackingRefBased/>
  <w15:docId w15:val="{E1C64511-14BC-4B92-9CCC-BAC587710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55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50A1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55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50A1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0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00DD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1136</Words>
  <Characters>6819</Characters>
  <Application>Microsoft Office Word</Application>
  <DocSecurity>0</DocSecurity>
  <Lines>56</Lines>
  <Paragraphs>15</Paragraphs>
  <ScaleCrop>false</ScaleCrop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2026-07-30T07:32:00Z</cp:lastPrinted>
  <dcterms:created xsi:type="dcterms:W3CDTF">2026-07-30T07:33:00Z</dcterms:created>
  <dcterms:modified xsi:type="dcterms:W3CDTF">2026-07-30T07:33:00Z</dcterms:modified>
</cp:coreProperties>
</file>