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242A0A" w:rsidRDefault="006676AE" w:rsidP="00242A0A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42A0A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242A0A" w:rsidRDefault="005103B9" w:rsidP="00242A0A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A16C0" w:rsidRPr="003A16C0">
        <w:rPr>
          <w:b/>
        </w:rPr>
        <w:t>CRZP/147/2026/AZP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242A0A" w:rsidRDefault="00316F7C" w:rsidP="00242A0A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A16C0" w:rsidRPr="004A5DB6" w:rsidTr="00EE2D9A">
        <w:tc>
          <w:tcPr>
            <w:tcW w:w="9212" w:type="dxa"/>
            <w:shd w:val="clear" w:color="auto" w:fill="auto"/>
          </w:tcPr>
          <w:p w:rsidR="003A16C0" w:rsidRPr="004A5DB6" w:rsidRDefault="003A16C0" w:rsidP="00EE2D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A16C0" w:rsidRPr="004A5DB6" w:rsidRDefault="003A16C0" w:rsidP="00EE2D9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A16C0">
              <w:t>(</w:t>
            </w:r>
            <w:proofErr w:type="spellStart"/>
            <w:r w:rsidRPr="003A16C0">
              <w:t>t.j</w:t>
            </w:r>
            <w:proofErr w:type="spellEnd"/>
            <w:r w:rsidRPr="003A16C0">
              <w:t>. Dz. U. z 202</w:t>
            </w:r>
            <w:r w:rsidR="00242A0A">
              <w:t>6</w:t>
            </w:r>
            <w:r w:rsidRPr="003A16C0">
              <w:t xml:space="preserve"> r. poz. </w:t>
            </w:r>
            <w:r w:rsidR="00242A0A">
              <w:t>793</w:t>
            </w:r>
            <w:r w:rsidRPr="003A16C0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A16C0" w:rsidRPr="004A5DB6" w:rsidRDefault="003A16C0" w:rsidP="00EE2D9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A16C0" w:rsidRPr="004A5DB6" w:rsidRDefault="003A16C0" w:rsidP="00EE2D9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A16C0" w:rsidRPr="004A5DB6" w:rsidRDefault="003A16C0" w:rsidP="00EE2D9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A16C0" w:rsidRPr="003A16C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A16C0" w:rsidP="005434B3">
      <w:pPr>
        <w:spacing w:after="240" w:line="276" w:lineRule="auto"/>
        <w:jc w:val="center"/>
      </w:pPr>
      <w:r w:rsidRPr="003A16C0">
        <w:rPr>
          <w:b/>
        </w:rPr>
        <w:t>Meble do dziekanatu Wydziału Nawigacyjnego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3A16C0" w:rsidRPr="004A5DB6" w:rsidRDefault="003A16C0" w:rsidP="003A16C0">
      <w:pPr>
        <w:spacing w:after="0" w:line="276" w:lineRule="auto"/>
        <w:jc w:val="both"/>
        <w:rPr>
          <w:color w:val="FF0000"/>
        </w:rPr>
      </w:pPr>
    </w:p>
    <w:p w:rsidR="002426FF" w:rsidRPr="004A5DB6" w:rsidRDefault="003A16C0" w:rsidP="003A16C0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3A16C0" w:rsidRPr="004A5DB6" w:rsidRDefault="003A16C0" w:rsidP="003A16C0">
      <w:pPr>
        <w:spacing w:after="0" w:line="240" w:lineRule="auto"/>
        <w:jc w:val="both"/>
        <w:rPr>
          <w:b/>
        </w:rPr>
      </w:pPr>
    </w:p>
    <w:p w:rsidR="003A16C0" w:rsidRPr="004A5DB6" w:rsidRDefault="003A16C0" w:rsidP="003A16C0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710937" w:rsidRPr="00242A0A" w:rsidRDefault="003A16C0" w:rsidP="00242A0A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242A0A" w:rsidRDefault="00023477" w:rsidP="00242A0A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242A0A" w:rsidRDefault="00C113BF" w:rsidP="00242A0A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242A0A">
        <w:t>Oświadczam,</w:t>
      </w:r>
      <w:r w:rsidR="00313417" w:rsidRPr="00242A0A">
        <w:t xml:space="preserve"> że spełniam</w:t>
      </w:r>
      <w:r w:rsidR="004541F9" w:rsidRPr="00242A0A">
        <w:t>, określone przez Zamawiającego,</w:t>
      </w:r>
      <w:r w:rsidR="00313417" w:rsidRPr="00242A0A">
        <w:t xml:space="preserve"> warunki udziału </w:t>
      </w:r>
      <w:r w:rsidR="004541F9" w:rsidRPr="00242A0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3A16C0" w:rsidRPr="003A59F0" w:rsidTr="00EE2D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16C0">
              <w:rPr>
                <w:rFonts w:cs="Calibri"/>
                <w:b/>
                <w:bCs/>
              </w:rPr>
              <w:t>Sytuacja ekonomiczna lub finansowa</w:t>
            </w:r>
          </w:p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Zamawiający nie określa szczegółowego warunku w tym zakresie.</w:t>
            </w:r>
          </w:p>
        </w:tc>
      </w:tr>
      <w:tr w:rsidR="003A16C0" w:rsidRPr="003A59F0" w:rsidTr="00EE2D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16C0">
              <w:rPr>
                <w:rFonts w:cs="Calibri"/>
                <w:b/>
                <w:bCs/>
              </w:rPr>
              <w:t>Zdolność do występowania w obrocie gospodarczym</w:t>
            </w:r>
          </w:p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Zamawiający nie określa szczegółowego warunku w tym zakresie.</w:t>
            </w:r>
          </w:p>
        </w:tc>
      </w:tr>
      <w:tr w:rsidR="003A16C0" w:rsidRPr="003A59F0" w:rsidTr="00EE2D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16C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Zamawiający nie określa szczegółowego warunku w tym zakresie.</w:t>
            </w:r>
          </w:p>
        </w:tc>
      </w:tr>
      <w:tr w:rsidR="003A16C0" w:rsidRPr="003A59F0" w:rsidTr="00EE2D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6C0" w:rsidRPr="00A95E89" w:rsidRDefault="003A16C0" w:rsidP="00EE2D9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16C0">
              <w:rPr>
                <w:rFonts w:cs="Calibri"/>
                <w:b/>
                <w:bCs/>
              </w:rPr>
              <w:t>Zdolność techniczna lub zawodowa</w:t>
            </w:r>
          </w:p>
          <w:p w:rsidR="003A16C0" w:rsidRPr="003A16C0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Wykonawca musi wykazać, iż w okresie ostatnich trzech lat przed upływem terminu składania ofert, a jeżeli okres prowadzenia działalności jest krótszy – w tym okresie, wykonał należycie co najmniej 3 odrębne dostaw, z których każda obejmowała dostawę mebli wraz z ich montażem, o wartości nie mniejszej niż 50 000,00 zł netto każda.</w:t>
            </w:r>
          </w:p>
          <w:p w:rsidR="003A16C0" w:rsidRPr="003A16C0" w:rsidRDefault="003A16C0" w:rsidP="00EE2D9A">
            <w:pPr>
              <w:spacing w:before="60" w:after="120"/>
              <w:jc w:val="both"/>
              <w:rPr>
                <w:rFonts w:cs="Calibri"/>
              </w:rPr>
            </w:pPr>
            <w:r w:rsidRPr="003A16C0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3A16C0" w:rsidRPr="008E3780" w:rsidRDefault="008E3780" w:rsidP="008E3780">
            <w:pPr>
              <w:spacing w:before="60" w:after="120"/>
              <w:jc w:val="both"/>
            </w:pPr>
            <w:r w:rsidRPr="00D54A3C">
              <w:t>Wykaz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</w:t>
            </w:r>
            <w:r>
              <w:t xml:space="preserve">i </w:t>
            </w:r>
            <w:bookmarkStart w:id="0" w:name="_GoBack"/>
            <w:bookmarkEnd w:id="0"/>
            <w:r w:rsidRPr="00D54A3C"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025C8D" w:rsidRPr="00242A0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42A0A">
        <w:rPr>
          <w:sz w:val="20"/>
          <w:szCs w:val="20"/>
        </w:rPr>
        <w:t xml:space="preserve">…………….……. </w:t>
      </w:r>
      <w:r w:rsidRPr="00242A0A">
        <w:rPr>
          <w:i/>
          <w:sz w:val="16"/>
          <w:szCs w:val="16"/>
        </w:rPr>
        <w:t>(miejscowość),</w:t>
      </w:r>
      <w:r w:rsidRPr="00242A0A">
        <w:rPr>
          <w:i/>
          <w:sz w:val="18"/>
          <w:szCs w:val="18"/>
        </w:rPr>
        <w:t xml:space="preserve"> </w:t>
      </w:r>
      <w:r w:rsidRPr="00242A0A">
        <w:rPr>
          <w:sz w:val="20"/>
          <w:szCs w:val="20"/>
        </w:rPr>
        <w:t xml:space="preserve">dnia ………….……. r. </w:t>
      </w:r>
    </w:p>
    <w:p w:rsidR="00025C8D" w:rsidRPr="00242A0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42A0A">
        <w:rPr>
          <w:sz w:val="20"/>
          <w:szCs w:val="20"/>
        </w:rPr>
        <w:tab/>
      </w:r>
      <w:r w:rsidRPr="00242A0A">
        <w:rPr>
          <w:sz w:val="20"/>
          <w:szCs w:val="20"/>
        </w:rPr>
        <w:tab/>
      </w:r>
      <w:r w:rsidRPr="00242A0A">
        <w:rPr>
          <w:sz w:val="20"/>
          <w:szCs w:val="20"/>
        </w:rPr>
        <w:tab/>
      </w:r>
      <w:r w:rsidRPr="00242A0A">
        <w:rPr>
          <w:sz w:val="20"/>
          <w:szCs w:val="20"/>
        </w:rPr>
        <w:tab/>
      </w:r>
      <w:r w:rsidRPr="00242A0A">
        <w:rPr>
          <w:sz w:val="20"/>
          <w:szCs w:val="20"/>
        </w:rPr>
        <w:tab/>
      </w:r>
      <w:r w:rsidRPr="00242A0A">
        <w:rPr>
          <w:sz w:val="20"/>
          <w:szCs w:val="20"/>
        </w:rPr>
        <w:tab/>
      </w:r>
      <w:r w:rsidRPr="00242A0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42A0A">
        <w:rPr>
          <w:i/>
          <w:sz w:val="16"/>
          <w:szCs w:val="16"/>
        </w:rPr>
        <w:t>(podpis)</w:t>
      </w:r>
    </w:p>
    <w:p w:rsidR="00FE4E2B" w:rsidRPr="00242A0A" w:rsidRDefault="00D23F3D" w:rsidP="00242A0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29E" w:rsidRDefault="00BD429E" w:rsidP="0038231F">
      <w:pPr>
        <w:spacing w:after="0" w:line="240" w:lineRule="auto"/>
      </w:pPr>
      <w:r>
        <w:separator/>
      </w:r>
    </w:p>
  </w:endnote>
  <w:endnote w:type="continuationSeparator" w:id="0">
    <w:p w:rsidR="00BD429E" w:rsidRDefault="00BD42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C0" w:rsidRDefault="003A16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C0" w:rsidRDefault="003A16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29E" w:rsidRDefault="00BD429E" w:rsidP="0038231F">
      <w:pPr>
        <w:spacing w:after="0" w:line="240" w:lineRule="auto"/>
      </w:pPr>
      <w:r>
        <w:separator/>
      </w:r>
    </w:p>
  </w:footnote>
  <w:footnote w:type="continuationSeparator" w:id="0">
    <w:p w:rsidR="00BD429E" w:rsidRDefault="00BD42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C0" w:rsidRDefault="003A1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C0" w:rsidRDefault="003A1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C0" w:rsidRDefault="003A16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2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42A0A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16C0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3780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429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8D1EB0"/>
  <w15:chartTrackingRefBased/>
  <w15:docId w15:val="{3734EF9C-5E81-4E7B-8E56-8C298B6A7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5B572-D160-4DD2-BD2C-91AA27C0C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2026-07-30T07:32:00Z</cp:lastPrinted>
  <dcterms:created xsi:type="dcterms:W3CDTF">2026-07-30T07:32:00Z</dcterms:created>
  <dcterms:modified xsi:type="dcterms:W3CDTF">2026-07-30T07:32:00Z</dcterms:modified>
</cp:coreProperties>
</file>