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81435" w14:textId="77777777" w:rsidR="00D62E6E" w:rsidRPr="00195948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9F11E1" w:rsidRPr="00195948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19594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95948" w14:paraId="6632B2BC" w14:textId="77777777" w:rsidTr="00D62E6E">
        <w:tc>
          <w:tcPr>
            <w:tcW w:w="2800" w:type="dxa"/>
          </w:tcPr>
          <w:p w14:paraId="3E4C0B1F" w14:textId="77777777" w:rsidR="00D62E6E" w:rsidRPr="0019594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5948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195948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6538440" w14:textId="77777777" w:rsidR="00D62E6E" w:rsidRPr="0019594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D053283" w14:textId="77777777" w:rsidR="00D62E6E" w:rsidRPr="0019594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6FAC52" w14:textId="77777777" w:rsidR="00D62E6E" w:rsidRPr="00195948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1959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195948" w14:paraId="25BE9E33" w14:textId="77777777" w:rsidTr="00D62E6E">
        <w:tc>
          <w:tcPr>
            <w:tcW w:w="2800" w:type="dxa"/>
          </w:tcPr>
          <w:p w14:paraId="41FFB42F" w14:textId="77777777" w:rsidR="00D62E6E" w:rsidRPr="0019594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5948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9B03968" w14:textId="77777777" w:rsidR="00D62E6E" w:rsidRPr="0019594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8970573" w14:textId="77777777" w:rsidR="00D62E6E" w:rsidRPr="0019594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B8EF3B" w14:textId="77777777" w:rsidR="00D62E6E" w:rsidRPr="0019594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195948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CC7D65B" w14:textId="77777777" w:rsidR="00BC121E" w:rsidRPr="0019594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11E1" w:rsidRPr="00195948" w14:paraId="01508887" w14:textId="77777777" w:rsidTr="00BF09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773401" w14:textId="77777777" w:rsidR="009F11E1" w:rsidRPr="00195948" w:rsidRDefault="009F11E1" w:rsidP="00BF09E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D12E720" w14:textId="77777777" w:rsidR="009F11E1" w:rsidRPr="00195948" w:rsidRDefault="009F11E1" w:rsidP="00BF09E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49398B85" w14:textId="77777777" w:rsidR="009F11E1" w:rsidRPr="00195948" w:rsidRDefault="009F11E1" w:rsidP="00BF09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3FAA3F70" w14:textId="77777777" w:rsidR="009F11E1" w:rsidRPr="00195948" w:rsidRDefault="009F11E1" w:rsidP="00BF09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992588C" w14:textId="77777777" w:rsidR="00BC121E" w:rsidRPr="00195948" w:rsidRDefault="009F11E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93F0A" w:rsidRPr="00195948"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95948" w14:paraId="400585C9" w14:textId="77777777" w:rsidTr="00D62E6E">
        <w:tc>
          <w:tcPr>
            <w:tcW w:w="2269" w:type="dxa"/>
          </w:tcPr>
          <w:p w14:paraId="4E5B9A7F" w14:textId="77777777" w:rsidR="00D62E6E" w:rsidRPr="0019594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42E2DA" w14:textId="77777777" w:rsidR="00D62E6E" w:rsidRPr="00195948" w:rsidRDefault="009F11E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Modernizacja instalacji wentylacyjnej na obiekcie Krytej Pływalni w Niepołomicach.</w:t>
            </w:r>
            <w:r w:rsidR="00D62E6E"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F11E1" w:rsidRPr="00195948" w14:paraId="237DCA72" w14:textId="77777777" w:rsidTr="00BF09E8">
        <w:tc>
          <w:tcPr>
            <w:tcW w:w="2269" w:type="dxa"/>
          </w:tcPr>
          <w:p w14:paraId="2EEA3987" w14:textId="77777777" w:rsidR="009F11E1" w:rsidRPr="00195948" w:rsidRDefault="009F11E1" w:rsidP="00BF09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ADAAC9" w14:textId="77777777" w:rsidR="009F11E1" w:rsidRPr="00195948" w:rsidRDefault="009F11E1" w:rsidP="00BF09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ZP.IN.271.4.2026</w:t>
            </w:r>
          </w:p>
        </w:tc>
      </w:tr>
    </w:tbl>
    <w:p w14:paraId="2BCC40B2" w14:textId="77777777" w:rsidR="00BC121E" w:rsidRPr="00195948" w:rsidRDefault="009F11E1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195948">
        <w:rPr>
          <w:rFonts w:ascii="Arial" w:eastAsia="Times New Roman" w:hAnsi="Arial" w:cs="Arial"/>
          <w:b/>
          <w:sz w:val="20"/>
          <w:szCs w:val="20"/>
          <w:lang w:eastAsia="pl-PL"/>
        </w:rPr>
        <w:t>Infrastruktura Niepołomice Spółka z o.o.</w:t>
      </w:r>
      <w:r w:rsidR="00BC121E" w:rsidRPr="00195948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="00BC121E" w:rsidRPr="00195948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55DAB8DD" w14:textId="77777777" w:rsidR="00BC121E" w:rsidRPr="00195948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195948">
        <w:rPr>
          <w:rFonts w:ascii="Arial" w:eastAsia="Times New Roman" w:hAnsi="Arial" w:cs="Arial"/>
          <w:b/>
          <w:bCs/>
          <w:sz w:val="20"/>
          <w:szCs w:val="20"/>
        </w:rPr>
        <w:t xml:space="preserve">Nie przynależę / Przynależę </w:t>
      </w:r>
      <w:r w:rsidRPr="00195948">
        <w:rPr>
          <w:rFonts w:ascii="Arial" w:eastAsia="Times New Roman" w:hAnsi="Arial" w:cs="Arial"/>
          <w:b/>
          <w:bCs/>
          <w:color w:val="0070C0"/>
          <w:sz w:val="20"/>
          <w:szCs w:val="20"/>
        </w:rPr>
        <w:t xml:space="preserve">* 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</w:t>
      </w:r>
      <w:r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>o ochronie konkurencji i konsumentów (</w:t>
      </w:r>
      <w:r w:rsidR="003030B3" w:rsidRPr="00195948">
        <w:rPr>
          <w:rFonts w:ascii="Arial" w:eastAsia="Times New Roman" w:hAnsi="Arial" w:cs="Arial"/>
          <w:sz w:val="20"/>
          <w:szCs w:val="20"/>
          <w:lang w:eastAsia="pl-PL"/>
        </w:rPr>
        <w:t>t.j. Dz.U. 2024 poz. 1616</w:t>
      </w:r>
      <w:r w:rsidR="00BC121E" w:rsidRPr="00195948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19594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2F2EC13" w14:textId="77777777" w:rsidR="00BF69A4" w:rsidRPr="00195948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  <w:r w:rsidR="00CF03EF" w:rsidRPr="001959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4022" w:rsidRPr="00195948">
        <w:rPr>
          <w:rFonts w:ascii="Arial" w:eastAsia="Times New Roman" w:hAnsi="Arial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195948" w14:paraId="36ACA53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5D0E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DF37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2802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195948" w14:paraId="33A2010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7284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F563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C316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195948" w14:paraId="649C884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41CE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7AFD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1F1D" w14:textId="77777777" w:rsidR="00BC121E" w:rsidRPr="001959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4241508" w14:textId="77777777" w:rsidR="00BC121E" w:rsidRPr="0019594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195948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5747B191" w14:textId="77777777" w:rsidR="00BC121E" w:rsidRPr="0019594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73E376" w14:textId="77777777" w:rsidR="00067B62" w:rsidRPr="001959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195948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</w:t>
      </w:r>
      <w:r w:rsidRPr="00195948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195948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195948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5AF1D2AC" w14:textId="4D9E3078" w:rsidR="00067B62" w:rsidRPr="00195948" w:rsidRDefault="00CF03EF" w:rsidP="00195948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195948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95948" w14:paraId="22DF0062" w14:textId="77777777" w:rsidTr="00620E37">
        <w:tc>
          <w:tcPr>
            <w:tcW w:w="2660" w:type="dxa"/>
          </w:tcPr>
          <w:p w14:paraId="0A2BE874" w14:textId="77777777" w:rsidR="00BC121E" w:rsidRPr="001959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5181670E" w14:textId="77777777" w:rsidR="00BC121E" w:rsidRPr="0019594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6C5B77C6" w14:textId="77777777" w:rsidR="00BC121E" w:rsidRPr="0019594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BC121E"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data</w:t>
            </w:r>
            <w:r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14:paraId="0C0ED228" w14:textId="77777777" w:rsidR="00BC121E" w:rsidRPr="001959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2FA0F950" w14:textId="77777777" w:rsidR="00BC121E" w:rsidRPr="001959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195948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892F0E" w14:textId="77777777" w:rsidR="00BC121E" w:rsidRPr="0019594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9F11E1"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BC121E"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195948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14:paraId="601E7057" w14:textId="77777777" w:rsidR="00106AC7" w:rsidRPr="00195948" w:rsidRDefault="00106AC7" w:rsidP="001E4022">
      <w:pPr>
        <w:rPr>
          <w:sz w:val="20"/>
          <w:szCs w:val="20"/>
        </w:rPr>
      </w:pPr>
    </w:p>
    <w:sectPr w:rsidR="00106AC7" w:rsidRPr="00195948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7D08A" w14:textId="77777777" w:rsidR="007B1AAC" w:rsidRDefault="007B1AAC">
      <w:r>
        <w:separator/>
      </w:r>
    </w:p>
  </w:endnote>
  <w:endnote w:type="continuationSeparator" w:id="0">
    <w:p w14:paraId="3AEED638" w14:textId="77777777" w:rsidR="007B1AAC" w:rsidRDefault="007B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791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9879F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88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576FB5" w14:textId="77777777" w:rsidR="009A4CD3" w:rsidRDefault="0019594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F9EEED">
        <v:line id="_x0000_s1025" style="position:absolute;left:0;text-align:left;z-index:251657728" from="-3.85pt,8.7pt" to="455.15pt,8.7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15239" w14:textId="77777777" w:rsidR="007B1AAC" w:rsidRDefault="007B1AAC">
      <w:r>
        <w:separator/>
      </w:r>
    </w:p>
  </w:footnote>
  <w:footnote w:type="continuationSeparator" w:id="0">
    <w:p w14:paraId="34B52657" w14:textId="77777777" w:rsidR="007B1AAC" w:rsidRDefault="007B1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1465045">
    <w:abstractNumId w:val="13"/>
  </w:num>
  <w:num w:numId="2" w16cid:durableId="843740431">
    <w:abstractNumId w:val="0"/>
  </w:num>
  <w:num w:numId="3" w16cid:durableId="157579029">
    <w:abstractNumId w:val="11"/>
  </w:num>
  <w:num w:numId="4" w16cid:durableId="1081606496">
    <w:abstractNumId w:val="8"/>
  </w:num>
  <w:num w:numId="5" w16cid:durableId="1550217729">
    <w:abstractNumId w:val="7"/>
  </w:num>
  <w:num w:numId="6" w16cid:durableId="1379864178">
    <w:abstractNumId w:val="1"/>
  </w:num>
  <w:num w:numId="7" w16cid:durableId="1311784937">
    <w:abstractNumId w:val="6"/>
  </w:num>
  <w:num w:numId="8" w16cid:durableId="491527357">
    <w:abstractNumId w:val="3"/>
  </w:num>
  <w:num w:numId="9" w16cid:durableId="776675373">
    <w:abstractNumId w:val="2"/>
  </w:num>
  <w:num w:numId="10" w16cid:durableId="155734333">
    <w:abstractNumId w:val="5"/>
  </w:num>
  <w:num w:numId="11" w16cid:durableId="1761563280">
    <w:abstractNumId w:val="10"/>
  </w:num>
  <w:num w:numId="12" w16cid:durableId="671102746">
    <w:abstractNumId w:val="4"/>
  </w:num>
  <w:num w:numId="13" w16cid:durableId="682249867">
    <w:abstractNumId w:val="9"/>
  </w:num>
  <w:num w:numId="14" w16cid:durableId="273400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AA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95948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1AA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11E1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13868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B2EAD"/>
  <w15:chartTrackingRefBased/>
  <w15:docId w15:val="{FB98B260-2A98-4564-8A4F-0868CCDE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2010-01-07T09:39:00Z</cp:lastPrinted>
  <dcterms:created xsi:type="dcterms:W3CDTF">2026-07-28T15:53:00Z</dcterms:created>
  <dcterms:modified xsi:type="dcterms:W3CDTF">2026-07-29T10:15:00Z</dcterms:modified>
</cp:coreProperties>
</file>